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6061"/>
        <w:tblW w:w="5000" w:type="pct"/>
        <w:tblLayout w:type="fixed"/>
        <w:tblLook w:val="0600" w:firstRow="0" w:lastRow="0" w:firstColumn="0" w:lastColumn="0" w:noHBand="1" w:noVBand="1"/>
      </w:tblPr>
      <w:tblGrid>
        <w:gridCol w:w="6660"/>
        <w:gridCol w:w="270"/>
        <w:gridCol w:w="4590"/>
      </w:tblGrid>
      <w:tr w:rsidR="00BE1B8B" w14:paraId="7C29B465" w14:textId="77777777" w:rsidTr="001C1A52">
        <w:trPr>
          <w:trHeight w:val="2160"/>
        </w:trPr>
        <w:tc>
          <w:tcPr>
            <w:tcW w:w="6930" w:type="dxa"/>
            <w:gridSpan w:val="2"/>
            <w:shd w:val="clear" w:color="auto" w:fill="auto"/>
            <w:vAlign w:val="bottom"/>
          </w:tcPr>
          <w:p w14:paraId="3E765946" w14:textId="1CAAD384" w:rsidR="00BE1B8B" w:rsidRPr="00FC2165" w:rsidRDefault="00720C7E" w:rsidP="001C1A52">
            <w:pPr>
              <w:pStyle w:val="Title"/>
            </w:pPr>
            <w:r>
              <w:t>Quarterly</w:t>
            </w:r>
          </w:p>
          <w:p w14:paraId="5D4BB183" w14:textId="77777777" w:rsidR="00BE1B8B" w:rsidRPr="00382BBF" w:rsidRDefault="00CA7E2C" w:rsidP="001C1A52">
            <w:pPr>
              <w:pStyle w:val="Subtitle"/>
              <w:rPr>
                <w:lang w:eastAsia="ja-JP"/>
              </w:rPr>
            </w:pPr>
            <w:r w:rsidRPr="00382BBF">
              <w:rPr>
                <w:lang w:eastAsia="ja-JP"/>
              </w:rPr>
              <w:t>Newsletter</w:t>
            </w:r>
          </w:p>
        </w:tc>
        <w:tc>
          <w:tcPr>
            <w:tcW w:w="4590" w:type="dxa"/>
            <w:shd w:val="clear" w:color="auto" w:fill="auto"/>
          </w:tcPr>
          <w:p w14:paraId="3BE5DBB0" w14:textId="63949F59" w:rsidR="00BE1B8B" w:rsidRDefault="00680026" w:rsidP="00680026">
            <w:pPr>
              <w:tabs>
                <w:tab w:val="left" w:pos="1560"/>
              </w:tabs>
              <w:rPr>
                <w:lang w:eastAsia="ja-JP"/>
              </w:rPr>
            </w:pPr>
            <w:r>
              <w:rPr>
                <w:lang w:eastAsia="ja-JP"/>
              </w:rPr>
              <w:tab/>
            </w:r>
          </w:p>
        </w:tc>
      </w:tr>
      <w:tr w:rsidR="00153C76" w:rsidRPr="00337F39" w14:paraId="30869A03" w14:textId="77777777" w:rsidTr="001C1A52">
        <w:trPr>
          <w:trHeight w:val="547"/>
        </w:trPr>
        <w:tc>
          <w:tcPr>
            <w:tcW w:w="11520" w:type="dxa"/>
            <w:gridSpan w:val="3"/>
            <w:shd w:val="clear" w:color="auto" w:fill="auto"/>
            <w:vAlign w:val="center"/>
          </w:tcPr>
          <w:p w14:paraId="66FA6F24" w14:textId="6AF8D205" w:rsidR="00153C76" w:rsidRPr="00337F39" w:rsidRDefault="00CB01B4" w:rsidP="001C1A52">
            <w:pPr>
              <w:pStyle w:val="Info"/>
            </w:pPr>
            <w:r>
              <w:t xml:space="preserve">Volume 3 – </w:t>
            </w:r>
            <w:r w:rsidR="000172A1">
              <w:t>October</w:t>
            </w:r>
            <w:r>
              <w:t xml:space="preserve"> 2021 SPNA Newsletter</w:t>
            </w:r>
          </w:p>
        </w:tc>
      </w:tr>
      <w:tr w:rsidR="00CA7E2C" w14:paraId="2F179534" w14:textId="77777777" w:rsidTr="006F1EA2">
        <w:tc>
          <w:tcPr>
            <w:tcW w:w="6660" w:type="dxa"/>
            <w:shd w:val="clear" w:color="auto" w:fill="auto"/>
          </w:tcPr>
          <w:p w14:paraId="5F72DA94" w14:textId="77777777" w:rsidR="00A14456" w:rsidRDefault="00D66889" w:rsidP="00A14456">
            <w:pPr>
              <w:pStyle w:val="QuoteAlt"/>
              <w:jc w:val="left"/>
            </w:pPr>
            <w:r>
              <w:t>Welcome</w:t>
            </w:r>
          </w:p>
          <w:p w14:paraId="17B08317" w14:textId="50A8BF66" w:rsidR="00CA7E2C" w:rsidRPr="006F1EA2" w:rsidRDefault="00D66889" w:rsidP="006F1EA2">
            <w:pPr>
              <w:pStyle w:val="QuoteAlt"/>
              <w:jc w:val="left"/>
              <w:rPr>
                <w:rFonts w:ascii="Lato" w:hAnsi="Lato"/>
                <w:sz w:val="24"/>
                <w:szCs w:val="24"/>
              </w:rPr>
            </w:pPr>
            <w:r w:rsidRPr="000E31FB">
              <w:rPr>
                <w:rFonts w:ascii="Lato" w:hAnsi="Lato" w:cs="Arial"/>
                <w:sz w:val="24"/>
                <w:szCs w:val="24"/>
              </w:rPr>
              <w:t>We are proud to publish the</w:t>
            </w:r>
            <w:r w:rsidR="001D7E9B" w:rsidRPr="000E31FB">
              <w:rPr>
                <w:rFonts w:ascii="Lato" w:hAnsi="Lato" w:cs="Arial"/>
                <w:sz w:val="24"/>
                <w:szCs w:val="24"/>
              </w:rPr>
              <w:t xml:space="preserve"> second</w:t>
            </w:r>
            <w:r w:rsidRPr="000E31FB">
              <w:rPr>
                <w:rFonts w:ascii="Lato" w:hAnsi="Lato" w:cs="Arial"/>
                <w:sz w:val="24"/>
                <w:szCs w:val="24"/>
              </w:rPr>
              <w:t xml:space="preserve"> issue of the SPNA Newsletter. </w:t>
            </w:r>
            <w:r w:rsidR="008D51B2" w:rsidRPr="000E31FB">
              <w:rPr>
                <w:rFonts w:ascii="Lato" w:hAnsi="Lato" w:cs="Arial"/>
                <w:sz w:val="24"/>
                <w:szCs w:val="24"/>
              </w:rPr>
              <w:t>It is a</w:t>
            </w:r>
            <w:r w:rsidR="004921B6" w:rsidRPr="000E31FB">
              <w:rPr>
                <w:rFonts w:ascii="Lato" w:hAnsi="Lato" w:cs="Arial"/>
                <w:sz w:val="24"/>
                <w:szCs w:val="24"/>
              </w:rPr>
              <w:t xml:space="preserve"> vehicle to provide vital information regarding best practices, advocacy, and current news from our local state and federal agencies.</w:t>
            </w:r>
            <w:r w:rsidR="00693AA1" w:rsidRPr="000E31FB">
              <w:rPr>
                <w:rFonts w:ascii="Lato" w:hAnsi="Lato" w:cs="Arial"/>
                <w:sz w:val="24"/>
                <w:szCs w:val="24"/>
              </w:rPr>
              <w:t xml:space="preserve"> We feature a collection of reprinted materials that we hope you find informative.</w:t>
            </w:r>
            <w:r w:rsidR="00B85E0F" w:rsidRPr="000E31FB">
              <w:rPr>
                <w:rFonts w:ascii="Lato" w:hAnsi="Lato" w:cs="Arial"/>
                <w:sz w:val="24"/>
                <w:szCs w:val="24"/>
              </w:rPr>
              <w:t xml:space="preserve"> </w:t>
            </w:r>
            <w:r w:rsidR="001D7E9B" w:rsidRPr="000E31FB">
              <w:rPr>
                <w:rFonts w:ascii="Lato" w:hAnsi="Lato" w:cs="Arial"/>
                <w:sz w:val="24"/>
                <w:szCs w:val="24"/>
              </w:rPr>
              <w:t>W</w:t>
            </w:r>
            <w:r w:rsidR="00B85E0F" w:rsidRPr="000E31FB">
              <w:rPr>
                <w:rFonts w:ascii="Lato" w:hAnsi="Lato" w:cs="Arial"/>
                <w:sz w:val="24"/>
                <w:szCs w:val="24"/>
              </w:rPr>
              <w:t>e will encourage original articles from the membership.</w:t>
            </w:r>
            <w:r w:rsidR="004921B6" w:rsidRPr="000E31FB">
              <w:rPr>
                <w:rFonts w:ascii="Lato" w:hAnsi="Lato" w:cs="Arial"/>
                <w:sz w:val="24"/>
                <w:szCs w:val="24"/>
              </w:rPr>
              <w:t xml:space="preserve">  We </w:t>
            </w:r>
            <w:r w:rsidR="001D7E9B" w:rsidRPr="000E31FB">
              <w:rPr>
                <w:rFonts w:ascii="Lato" w:hAnsi="Lato" w:cs="Arial"/>
                <w:sz w:val="24"/>
                <w:szCs w:val="24"/>
              </w:rPr>
              <w:t xml:space="preserve">have listened to the ideas membership shared and continue to ask for </w:t>
            </w:r>
            <w:r w:rsidR="004921B6" w:rsidRPr="000E31FB">
              <w:rPr>
                <w:rFonts w:ascii="Lato" w:hAnsi="Lato" w:cs="Arial"/>
                <w:sz w:val="24"/>
                <w:szCs w:val="24"/>
              </w:rPr>
              <w:t xml:space="preserve">feedback so that each issue can act as </w:t>
            </w:r>
            <w:r w:rsidR="00523B03" w:rsidRPr="000E31FB">
              <w:rPr>
                <w:rFonts w:ascii="Lato" w:hAnsi="Lato" w:cs="Arial"/>
                <w:sz w:val="24"/>
                <w:szCs w:val="24"/>
              </w:rPr>
              <w:t>a</w:t>
            </w:r>
            <w:r w:rsidR="004921B6" w:rsidRPr="000E31FB">
              <w:rPr>
                <w:rFonts w:ascii="Lato" w:hAnsi="Lato" w:cs="Arial"/>
                <w:sz w:val="24"/>
                <w:szCs w:val="24"/>
              </w:rPr>
              <w:t xml:space="preserve"> </w:t>
            </w:r>
            <w:r w:rsidR="006A78CD" w:rsidRPr="000E31FB">
              <w:rPr>
                <w:rFonts w:ascii="Lato" w:hAnsi="Lato" w:cs="Arial"/>
                <w:sz w:val="24"/>
                <w:szCs w:val="24"/>
              </w:rPr>
              <w:t>significant</w:t>
            </w:r>
            <w:r w:rsidR="004921B6" w:rsidRPr="000E31FB">
              <w:rPr>
                <w:rFonts w:ascii="Lato" w:hAnsi="Lato" w:cs="Arial"/>
                <w:sz w:val="24"/>
                <w:szCs w:val="24"/>
              </w:rPr>
              <w:t xml:space="preserve"> and </w:t>
            </w:r>
            <w:r w:rsidR="006A78CD" w:rsidRPr="000E31FB">
              <w:rPr>
                <w:rFonts w:ascii="Lato" w:hAnsi="Lato" w:cs="Arial"/>
                <w:sz w:val="24"/>
                <w:szCs w:val="24"/>
              </w:rPr>
              <w:t>valuable</w:t>
            </w:r>
            <w:r w:rsidR="004921B6" w:rsidRPr="000E31FB">
              <w:rPr>
                <w:rFonts w:ascii="Lato" w:hAnsi="Lato" w:cs="Arial"/>
                <w:sz w:val="24"/>
                <w:szCs w:val="24"/>
              </w:rPr>
              <w:t xml:space="preserve"> source of communication for Early Childhood Professionals everywhere.</w:t>
            </w:r>
            <w:r w:rsidR="00B85E0F" w:rsidRPr="000E31FB">
              <w:rPr>
                <w:rFonts w:ascii="Lato" w:hAnsi="Lato"/>
                <w:color w:val="FFFFFF" w:themeColor="background1"/>
                <w:sz w:val="24"/>
                <w:szCs w:val="24"/>
                <w:lang w:eastAsia="ja-JP"/>
              </w:rPr>
              <w:t xml:space="preserve"> </w:t>
            </w:r>
          </w:p>
        </w:tc>
        <w:tc>
          <w:tcPr>
            <w:tcW w:w="270" w:type="dxa"/>
            <w:shd w:val="clear" w:color="auto" w:fill="auto"/>
          </w:tcPr>
          <w:p w14:paraId="69A1D867" w14:textId="77777777" w:rsidR="00CA7E2C" w:rsidRDefault="00CA7E2C" w:rsidP="001C1A52">
            <w:pPr>
              <w:rPr>
                <w:lang w:eastAsia="ja-JP"/>
              </w:rPr>
            </w:pPr>
          </w:p>
        </w:tc>
        <w:tc>
          <w:tcPr>
            <w:tcW w:w="4590" w:type="dxa"/>
            <w:shd w:val="clear" w:color="auto" w:fill="auto"/>
          </w:tcPr>
          <w:p w14:paraId="00F7D977" w14:textId="77777777" w:rsidR="00CA7E2C" w:rsidRPr="006C2C24" w:rsidRDefault="00337F39" w:rsidP="001C1A52">
            <w:pPr>
              <w:pStyle w:val="TOCHeading"/>
              <w:rPr>
                <w:color w:val="auto"/>
              </w:rPr>
            </w:pPr>
            <w:r w:rsidRPr="006C2C24">
              <w:rPr>
                <w:color w:val="auto"/>
              </w:rPr>
              <w:t>Inside This Issue</w:t>
            </w:r>
          </w:p>
          <w:p w14:paraId="22C169C4" w14:textId="6AEB47F5" w:rsidR="006C2C24" w:rsidRPr="00122E78" w:rsidRDefault="00122E78" w:rsidP="009030DC">
            <w:pPr>
              <w:pStyle w:val="TOC2"/>
              <w:framePr w:hSpace="0" w:wrap="auto" w:vAnchor="margin" w:hAnchor="text" w:yAlign="inline"/>
              <w:jc w:val="left"/>
            </w:pPr>
            <w:r>
              <w:t>The Covid Issue</w:t>
            </w:r>
          </w:p>
          <w:p w14:paraId="429A492F" w14:textId="76B74006" w:rsidR="00755E6A" w:rsidRDefault="00122E78" w:rsidP="00755E6A">
            <w:pPr>
              <w:spacing w:before="0"/>
              <w:rPr>
                <w:lang w:eastAsia="ja-JP"/>
              </w:rPr>
            </w:pPr>
            <w:r>
              <w:rPr>
                <w:lang w:eastAsia="ja-JP"/>
              </w:rPr>
              <w:t xml:space="preserve">Page </w:t>
            </w:r>
            <w:r w:rsidR="006A78CD">
              <w:rPr>
                <w:lang w:eastAsia="ja-JP"/>
              </w:rPr>
              <w:t>2</w:t>
            </w:r>
            <w:r>
              <w:rPr>
                <w:lang w:eastAsia="ja-JP"/>
              </w:rPr>
              <w:t xml:space="preserve"> “From the President’s Desk”</w:t>
            </w:r>
          </w:p>
          <w:p w14:paraId="6F201C6A" w14:textId="39B36FD9" w:rsidR="00D2688B" w:rsidRDefault="00D2688B" w:rsidP="00755E6A">
            <w:pPr>
              <w:spacing w:before="0"/>
              <w:rPr>
                <w:lang w:eastAsia="ja-JP"/>
              </w:rPr>
            </w:pPr>
            <w:r>
              <w:rPr>
                <w:lang w:eastAsia="ja-JP"/>
              </w:rPr>
              <w:t xml:space="preserve">Page 3 </w:t>
            </w:r>
            <w:r w:rsidR="006A7859">
              <w:rPr>
                <w:lang w:eastAsia="ja-JP"/>
              </w:rPr>
              <w:t>–</w:t>
            </w:r>
            <w:r>
              <w:rPr>
                <w:lang w:eastAsia="ja-JP"/>
              </w:rPr>
              <w:t xml:space="preserve"> </w:t>
            </w:r>
            <w:r w:rsidR="006A7859">
              <w:rPr>
                <w:lang w:eastAsia="ja-JP"/>
              </w:rPr>
              <w:t>“</w:t>
            </w:r>
            <w:r w:rsidR="004E7664">
              <w:rPr>
                <w:lang w:eastAsia="ja-JP"/>
              </w:rPr>
              <w:t>Vaccine</w:t>
            </w:r>
            <w:r w:rsidR="006A7859">
              <w:rPr>
                <w:lang w:eastAsia="ja-JP"/>
              </w:rPr>
              <w:t xml:space="preserve"> </w:t>
            </w:r>
            <w:r w:rsidR="001D7E9B">
              <w:rPr>
                <w:lang w:eastAsia="ja-JP"/>
              </w:rPr>
              <w:t>Update</w:t>
            </w:r>
            <w:r w:rsidR="006A7859">
              <w:rPr>
                <w:lang w:eastAsia="ja-JP"/>
              </w:rPr>
              <w:t>”</w:t>
            </w:r>
          </w:p>
          <w:p w14:paraId="37742443" w14:textId="217C578F" w:rsidR="00BE56C3" w:rsidRDefault="00BE56C3" w:rsidP="00755E6A">
            <w:pPr>
              <w:spacing w:before="0"/>
              <w:rPr>
                <w:lang w:eastAsia="ja-JP"/>
              </w:rPr>
            </w:pPr>
            <w:r>
              <w:rPr>
                <w:lang w:eastAsia="ja-JP"/>
              </w:rPr>
              <w:t xml:space="preserve">Page </w:t>
            </w:r>
            <w:r w:rsidR="00936E9A">
              <w:rPr>
                <w:lang w:eastAsia="ja-JP"/>
              </w:rPr>
              <w:t>4</w:t>
            </w:r>
            <w:r w:rsidR="00CC4AAD">
              <w:rPr>
                <w:lang w:eastAsia="ja-JP"/>
              </w:rPr>
              <w:t>-5</w:t>
            </w:r>
            <w:r w:rsidR="00702636">
              <w:rPr>
                <w:lang w:eastAsia="ja-JP"/>
              </w:rPr>
              <w:t xml:space="preserve">  Board</w:t>
            </w:r>
            <w:r w:rsidR="00CC4AAD">
              <w:rPr>
                <w:lang w:eastAsia="ja-JP"/>
              </w:rPr>
              <w:t xml:space="preserve"> </w:t>
            </w:r>
            <w:r w:rsidR="00702636">
              <w:rPr>
                <w:lang w:eastAsia="ja-JP"/>
              </w:rPr>
              <w:t>Mem</w:t>
            </w:r>
            <w:r w:rsidR="0099633D">
              <w:rPr>
                <w:lang w:eastAsia="ja-JP"/>
              </w:rPr>
              <w:t>ber of the Month</w:t>
            </w:r>
          </w:p>
          <w:p w14:paraId="4EDE790B" w14:textId="7283894C" w:rsidR="00795745" w:rsidRDefault="00795745" w:rsidP="00755E6A">
            <w:pPr>
              <w:spacing w:before="0"/>
              <w:rPr>
                <w:lang w:eastAsia="ja-JP"/>
              </w:rPr>
            </w:pPr>
            <w:r>
              <w:rPr>
                <w:lang w:eastAsia="ja-JP"/>
              </w:rPr>
              <w:t xml:space="preserve">Page </w:t>
            </w:r>
            <w:r w:rsidR="00936E9A">
              <w:rPr>
                <w:lang w:eastAsia="ja-JP"/>
              </w:rPr>
              <w:t>5</w:t>
            </w:r>
            <w:r>
              <w:rPr>
                <w:lang w:eastAsia="ja-JP"/>
              </w:rPr>
              <w:t xml:space="preserve">  Member of the Month</w:t>
            </w:r>
          </w:p>
          <w:p w14:paraId="25633041" w14:textId="2AE47668" w:rsidR="00122E78" w:rsidRDefault="00122E78" w:rsidP="00755E6A">
            <w:pPr>
              <w:spacing w:before="0"/>
              <w:rPr>
                <w:lang w:eastAsia="ja-JP"/>
              </w:rPr>
            </w:pPr>
            <w:r>
              <w:rPr>
                <w:lang w:eastAsia="ja-JP"/>
              </w:rPr>
              <w:t>Page</w:t>
            </w:r>
            <w:r w:rsidR="009030DC">
              <w:rPr>
                <w:lang w:eastAsia="ja-JP"/>
              </w:rPr>
              <w:t xml:space="preserve"> </w:t>
            </w:r>
            <w:r w:rsidR="00B96A11">
              <w:rPr>
                <w:lang w:eastAsia="ja-JP"/>
              </w:rPr>
              <w:t>6</w:t>
            </w:r>
            <w:r w:rsidR="009030DC">
              <w:rPr>
                <w:lang w:eastAsia="ja-JP"/>
              </w:rPr>
              <w:t xml:space="preserve">     </w:t>
            </w:r>
            <w:r>
              <w:rPr>
                <w:lang w:eastAsia="ja-JP"/>
              </w:rPr>
              <w:t xml:space="preserve"> State and Federal News</w:t>
            </w:r>
          </w:p>
          <w:p w14:paraId="68C1842C" w14:textId="328D8FF7" w:rsidR="00B806DE" w:rsidRDefault="00122E78" w:rsidP="00755E6A">
            <w:pPr>
              <w:spacing w:before="0"/>
              <w:rPr>
                <w:lang w:eastAsia="ja-JP"/>
              </w:rPr>
            </w:pPr>
            <w:r>
              <w:rPr>
                <w:lang w:eastAsia="ja-JP"/>
              </w:rPr>
              <w:t xml:space="preserve">Pages </w:t>
            </w:r>
            <w:r w:rsidR="009F24C1">
              <w:rPr>
                <w:lang w:eastAsia="ja-JP"/>
              </w:rPr>
              <w:t>7</w:t>
            </w:r>
            <w:r w:rsidR="00AC1202">
              <w:rPr>
                <w:lang w:eastAsia="ja-JP"/>
              </w:rPr>
              <w:t>-</w:t>
            </w:r>
            <w:r w:rsidR="009F24C1">
              <w:rPr>
                <w:lang w:eastAsia="ja-JP"/>
              </w:rPr>
              <w:t>8</w:t>
            </w:r>
            <w:r w:rsidR="009030DC">
              <w:rPr>
                <w:lang w:eastAsia="ja-JP"/>
              </w:rPr>
              <w:t xml:space="preserve">  </w:t>
            </w:r>
            <w:r>
              <w:rPr>
                <w:lang w:eastAsia="ja-JP"/>
              </w:rPr>
              <w:t xml:space="preserve"> Local Ne</w:t>
            </w:r>
            <w:r w:rsidR="009F24C1">
              <w:rPr>
                <w:lang w:eastAsia="ja-JP"/>
              </w:rPr>
              <w:t>ws</w:t>
            </w:r>
          </w:p>
          <w:p w14:paraId="6A960F39" w14:textId="77777777" w:rsidR="009030DC" w:rsidRDefault="009030DC" w:rsidP="00755E6A">
            <w:pPr>
              <w:spacing w:before="0"/>
              <w:rPr>
                <w:lang w:eastAsia="ja-JP"/>
              </w:rPr>
            </w:pPr>
            <w:r>
              <w:rPr>
                <w:lang w:eastAsia="ja-JP"/>
              </w:rPr>
              <w:t xml:space="preserve">Page </w:t>
            </w:r>
            <w:r w:rsidR="00021E80">
              <w:rPr>
                <w:lang w:eastAsia="ja-JP"/>
              </w:rPr>
              <w:t>9</w:t>
            </w:r>
            <w:r>
              <w:rPr>
                <w:lang w:eastAsia="ja-JP"/>
              </w:rPr>
              <w:t xml:space="preserve">         Events</w:t>
            </w:r>
          </w:p>
          <w:p w14:paraId="5421C88C" w14:textId="5B44E12D" w:rsidR="00C70A9B" w:rsidRPr="00847D28" w:rsidRDefault="00C70A9B" w:rsidP="00755E6A">
            <w:pPr>
              <w:spacing w:before="0"/>
              <w:rPr>
                <w:lang w:eastAsia="ja-JP"/>
              </w:rPr>
            </w:pPr>
            <w:r>
              <w:rPr>
                <w:lang w:eastAsia="ja-JP"/>
              </w:rPr>
              <w:t xml:space="preserve">Page </w:t>
            </w:r>
            <w:r w:rsidR="00177688">
              <w:rPr>
                <w:lang w:eastAsia="ja-JP"/>
              </w:rPr>
              <w:t>11-12 Advertisements</w:t>
            </w:r>
          </w:p>
        </w:tc>
      </w:tr>
      <w:tr w:rsidR="0099633D" w14:paraId="1CD87528" w14:textId="77777777" w:rsidTr="006F1EA2">
        <w:trPr>
          <w:trHeight w:val="747"/>
        </w:trPr>
        <w:tc>
          <w:tcPr>
            <w:tcW w:w="6660" w:type="dxa"/>
            <w:shd w:val="clear" w:color="auto" w:fill="auto"/>
          </w:tcPr>
          <w:p w14:paraId="7CE5629C" w14:textId="60D6EAC5" w:rsidR="00984713" w:rsidRPr="00A0765B" w:rsidRDefault="00984713" w:rsidP="007431C9">
            <w:pPr>
              <w:pStyle w:val="QuoteAlt"/>
              <w:spacing w:before="100" w:beforeAutospacing="1" w:after="100" w:afterAutospacing="1" w:line="240" w:lineRule="auto"/>
              <w:jc w:val="left"/>
              <w:rPr>
                <w:sz w:val="16"/>
                <w:szCs w:val="16"/>
              </w:rPr>
            </w:pPr>
          </w:p>
        </w:tc>
        <w:tc>
          <w:tcPr>
            <w:tcW w:w="270" w:type="dxa"/>
            <w:shd w:val="clear" w:color="auto" w:fill="auto"/>
          </w:tcPr>
          <w:p w14:paraId="0704FEA0" w14:textId="77777777" w:rsidR="0099633D" w:rsidRDefault="0099633D" w:rsidP="007431C9">
            <w:pPr>
              <w:spacing w:before="100" w:beforeAutospacing="1" w:after="100" w:afterAutospacing="1" w:line="240" w:lineRule="auto"/>
              <w:rPr>
                <w:lang w:eastAsia="ja-JP"/>
              </w:rPr>
            </w:pPr>
          </w:p>
        </w:tc>
        <w:tc>
          <w:tcPr>
            <w:tcW w:w="4590" w:type="dxa"/>
            <w:shd w:val="clear" w:color="auto" w:fill="auto"/>
          </w:tcPr>
          <w:p w14:paraId="65A8EEA7" w14:textId="77777777" w:rsidR="0099633D" w:rsidRPr="006C2C24" w:rsidRDefault="0099633D" w:rsidP="007431C9">
            <w:pPr>
              <w:pStyle w:val="TOCHeading"/>
              <w:spacing w:before="100" w:beforeAutospacing="1" w:after="100" w:afterAutospacing="1"/>
              <w:rPr>
                <w:color w:val="auto"/>
              </w:rPr>
            </w:pPr>
          </w:p>
        </w:tc>
      </w:tr>
    </w:tbl>
    <w:tbl>
      <w:tblPr>
        <w:tblW w:w="0" w:type="auto"/>
        <w:tblLook w:val="0600" w:firstRow="0" w:lastRow="0" w:firstColumn="0" w:lastColumn="0" w:noHBand="1" w:noVBand="1"/>
      </w:tblPr>
      <w:tblGrid>
        <w:gridCol w:w="5580"/>
        <w:gridCol w:w="540"/>
        <w:gridCol w:w="5400"/>
      </w:tblGrid>
      <w:tr w:rsidR="009A655A" w:rsidRPr="00826337" w14:paraId="74531701" w14:textId="77777777" w:rsidTr="00797DF5">
        <w:trPr>
          <w:trHeight w:val="90"/>
        </w:trPr>
        <w:tc>
          <w:tcPr>
            <w:tcW w:w="5580" w:type="dxa"/>
          </w:tcPr>
          <w:p w14:paraId="467CE941" w14:textId="33CCE33E" w:rsidR="00826337" w:rsidRPr="00865ECC" w:rsidRDefault="00826337" w:rsidP="00826337">
            <w:pPr>
              <w:spacing w:after="0"/>
              <w:outlineLvl w:val="1"/>
              <w:rPr>
                <w:rFonts w:ascii="Times New Roman" w:hAnsi="Times New Roman" w:cs="Times New Roman"/>
                <w:b/>
                <w:bCs/>
                <w:i/>
                <w:color w:val="000000" w:themeColor="text1"/>
                <w:spacing w:val="15"/>
                <w:sz w:val="32"/>
                <w:szCs w:val="32"/>
              </w:rPr>
            </w:pPr>
            <w:r w:rsidRPr="00865ECC">
              <w:rPr>
                <w:rFonts w:ascii="Times New Roman" w:hAnsi="Times New Roman" w:cs="Times New Roman"/>
                <w:b/>
                <w:bCs/>
                <w:i/>
                <w:color w:val="000000" w:themeColor="text1"/>
                <w:spacing w:val="15"/>
                <w:sz w:val="32"/>
                <w:szCs w:val="32"/>
              </w:rPr>
              <w:t>Letter from the President</w:t>
            </w:r>
          </w:p>
          <w:p w14:paraId="1D333D6C" w14:textId="77777777" w:rsidR="00ED3DBC" w:rsidRDefault="00605E59" w:rsidP="00ED3DBC">
            <w:pPr>
              <w:shd w:val="clear" w:color="auto" w:fill="FFFFFF"/>
              <w:spacing w:before="0" w:after="0" w:line="240" w:lineRule="auto"/>
              <w:rPr>
                <w:rFonts w:ascii="Times New Roman" w:eastAsia="Times New Roman" w:hAnsi="Times New Roman" w:cs="Times New Roman"/>
                <w:b/>
                <w:bCs/>
                <w:i/>
                <w:iCs/>
                <w:color w:val="000000" w:themeColor="text1"/>
                <w:sz w:val="32"/>
                <w:szCs w:val="32"/>
              </w:rPr>
            </w:pPr>
            <w:r w:rsidRPr="00865ECC">
              <w:rPr>
                <w:rFonts w:ascii="Times New Roman" w:eastAsia="Times New Roman" w:hAnsi="Times New Roman" w:cs="Times New Roman"/>
                <w:b/>
                <w:bCs/>
                <w:i/>
                <w:iCs/>
                <w:color w:val="000000" w:themeColor="text1"/>
                <w:sz w:val="32"/>
                <w:szCs w:val="32"/>
              </w:rPr>
              <w:t>Bro</w:t>
            </w:r>
            <w:r w:rsidR="009110A1" w:rsidRPr="00865ECC">
              <w:rPr>
                <w:rFonts w:ascii="Times New Roman" w:eastAsia="Times New Roman" w:hAnsi="Times New Roman" w:cs="Times New Roman"/>
                <w:b/>
                <w:bCs/>
                <w:i/>
                <w:iCs/>
                <w:color w:val="000000" w:themeColor="text1"/>
                <w:sz w:val="32"/>
                <w:szCs w:val="32"/>
              </w:rPr>
              <w:t>ther</w:t>
            </w:r>
            <w:r w:rsidRPr="00865ECC">
              <w:rPr>
                <w:rFonts w:ascii="Times New Roman" w:eastAsia="Times New Roman" w:hAnsi="Times New Roman" w:cs="Times New Roman"/>
                <w:b/>
                <w:bCs/>
                <w:i/>
                <w:iCs/>
                <w:color w:val="000000" w:themeColor="text1"/>
                <w:sz w:val="32"/>
                <w:szCs w:val="32"/>
              </w:rPr>
              <w:t xml:space="preserve"> Steve Davis</w:t>
            </w:r>
          </w:p>
          <w:p w14:paraId="05D19020" w14:textId="77777777" w:rsidR="00ED3DBC" w:rsidRDefault="00ED3DBC" w:rsidP="00ED3DBC">
            <w:pPr>
              <w:shd w:val="clear" w:color="auto" w:fill="FFFFFF"/>
              <w:spacing w:before="0" w:after="0" w:line="240" w:lineRule="auto"/>
              <w:rPr>
                <w:rFonts w:ascii="Times New Roman" w:hAnsi="Times New Roman" w:cs="Times New Roman"/>
                <w:b/>
                <w:bCs/>
                <w:i/>
                <w:color w:val="000000" w:themeColor="text1"/>
                <w:spacing w:val="15"/>
                <w:sz w:val="24"/>
                <w:szCs w:val="24"/>
              </w:rPr>
            </w:pPr>
          </w:p>
          <w:p w14:paraId="11B975CE" w14:textId="77777777" w:rsidR="00231567" w:rsidRDefault="00231567" w:rsidP="00231567">
            <w:pPr>
              <w:spacing w:before="0" w:after="0" w:line="240" w:lineRule="auto"/>
              <w:rPr>
                <w:rFonts w:ascii="Times New Roman" w:eastAsia="Times New Roman" w:hAnsi="Times New Roman" w:cs="Times New Roman"/>
                <w:color w:val="auto"/>
                <w:sz w:val="24"/>
                <w:szCs w:val="24"/>
              </w:rPr>
            </w:pPr>
          </w:p>
          <w:p w14:paraId="49538A5B" w14:textId="77777777" w:rsidR="00AD4628" w:rsidRDefault="00AD4628" w:rsidP="00AD4628">
            <w:pPr>
              <w:spacing w:before="0" w:after="0" w:line="240" w:lineRule="auto"/>
              <w:rPr>
                <w:rFonts w:ascii="Arial" w:eastAsia="Times New Roman" w:hAnsi="Arial" w:cs="Arial"/>
                <w:color w:val="auto"/>
              </w:rPr>
            </w:pPr>
            <w:r>
              <w:rPr>
                <w:rFonts w:ascii="Arial" w:eastAsia="Times New Roman" w:hAnsi="Arial" w:cs="Arial"/>
                <w:color w:val="auto"/>
              </w:rPr>
              <w:t xml:space="preserve">We tend to appreciate for the chance to be a part of something “Good”. We tend to be more respectful of opportunities to experience something “GREAT”. Through involvement with the SPNA (Supporting Professional Network Association), we are being Blessed to be a part of something that is truly “GREAT” because it touches so many people in a very special way. </w:t>
            </w:r>
          </w:p>
          <w:p w14:paraId="24EFAEA2" w14:textId="77777777" w:rsidR="00AD4628" w:rsidRDefault="00AD4628" w:rsidP="00AD4628">
            <w:pPr>
              <w:spacing w:before="0" w:after="0" w:line="240" w:lineRule="auto"/>
              <w:rPr>
                <w:rFonts w:ascii="Arial" w:eastAsia="Times New Roman" w:hAnsi="Arial" w:cs="Arial"/>
                <w:color w:val="auto"/>
              </w:rPr>
            </w:pPr>
          </w:p>
          <w:p w14:paraId="1A0B5412" w14:textId="77777777" w:rsidR="00AD4628" w:rsidRPr="00E01141" w:rsidRDefault="00AD4628" w:rsidP="00AD4628">
            <w:pPr>
              <w:spacing w:before="0" w:after="0" w:line="240" w:lineRule="auto"/>
              <w:rPr>
                <w:rFonts w:ascii="Arial" w:eastAsia="Times New Roman" w:hAnsi="Arial" w:cs="Arial"/>
                <w:color w:val="auto"/>
              </w:rPr>
            </w:pPr>
            <w:r>
              <w:rPr>
                <w:rFonts w:ascii="Arial" w:eastAsia="Times New Roman" w:hAnsi="Arial" w:cs="Arial"/>
                <w:color w:val="auto"/>
              </w:rPr>
              <w:t>As always, w</w:t>
            </w:r>
            <w:r w:rsidRPr="00E01141">
              <w:rPr>
                <w:rFonts w:ascii="Arial" w:eastAsia="Times New Roman" w:hAnsi="Arial" w:cs="Arial"/>
                <w:color w:val="auto"/>
              </w:rPr>
              <w:t xml:space="preserve">e welcome you to </w:t>
            </w:r>
            <w:r>
              <w:rPr>
                <w:rFonts w:ascii="Arial" w:eastAsia="Times New Roman" w:hAnsi="Arial" w:cs="Arial"/>
                <w:color w:val="auto"/>
              </w:rPr>
              <w:t xml:space="preserve">be a part of </w:t>
            </w:r>
            <w:r w:rsidRPr="00E01141">
              <w:rPr>
                <w:rFonts w:ascii="Arial" w:eastAsia="Times New Roman" w:hAnsi="Arial" w:cs="Arial"/>
                <w:color w:val="auto"/>
              </w:rPr>
              <w:t>the 2021 SPNA Membership</w:t>
            </w:r>
            <w:r>
              <w:rPr>
                <w:rFonts w:ascii="Arial" w:eastAsia="Times New Roman" w:hAnsi="Arial" w:cs="Arial"/>
                <w:color w:val="auto"/>
              </w:rPr>
              <w:t>.</w:t>
            </w:r>
            <w:r w:rsidRPr="00E01141">
              <w:rPr>
                <w:rFonts w:ascii="Arial" w:eastAsia="Times New Roman" w:hAnsi="Arial" w:cs="Arial"/>
                <w:color w:val="auto"/>
              </w:rPr>
              <w:t xml:space="preserve"> We are </w:t>
            </w:r>
            <w:r>
              <w:rPr>
                <w:rFonts w:ascii="Arial" w:eastAsia="Times New Roman" w:hAnsi="Arial" w:cs="Arial"/>
                <w:color w:val="auto"/>
              </w:rPr>
              <w:t xml:space="preserve">appreciative &amp; respectful of your </w:t>
            </w:r>
            <w:r w:rsidRPr="00E01141">
              <w:rPr>
                <w:rFonts w:ascii="Arial" w:eastAsia="Times New Roman" w:hAnsi="Arial" w:cs="Arial"/>
                <w:color w:val="auto"/>
              </w:rPr>
              <w:t xml:space="preserve">choice to join, and in many cases rejoin, the SPNA (Supporting Professional Network Association). We believe that your membership can </w:t>
            </w:r>
            <w:r>
              <w:rPr>
                <w:rFonts w:ascii="Arial" w:eastAsia="Times New Roman" w:hAnsi="Arial" w:cs="Arial"/>
                <w:color w:val="auto"/>
              </w:rPr>
              <w:t xml:space="preserve">help to </w:t>
            </w:r>
            <w:r w:rsidRPr="00E01141">
              <w:rPr>
                <w:rFonts w:ascii="Arial" w:eastAsia="Times New Roman" w:hAnsi="Arial" w:cs="Arial"/>
                <w:color w:val="auto"/>
              </w:rPr>
              <w:t>open professional doors &amp; provide exceptional opportunities for personal growth &amp; development. Your membership in the 2021 SPNA is expected to be a GREAT "Give-And-Take" Relationship. </w:t>
            </w:r>
          </w:p>
          <w:p w14:paraId="3FA4FA80" w14:textId="77777777" w:rsidR="00AD4628" w:rsidRPr="00E01141" w:rsidRDefault="00AD4628" w:rsidP="00AD4628">
            <w:pPr>
              <w:spacing w:before="0" w:after="0" w:line="240" w:lineRule="auto"/>
              <w:rPr>
                <w:rFonts w:ascii="Arial" w:eastAsia="Times New Roman" w:hAnsi="Arial" w:cs="Arial"/>
                <w:color w:val="auto"/>
              </w:rPr>
            </w:pPr>
          </w:p>
          <w:p w14:paraId="372AD0AD" w14:textId="77777777" w:rsidR="00AD4628" w:rsidRPr="00E01141" w:rsidRDefault="00AD4628" w:rsidP="00AD4628">
            <w:pPr>
              <w:spacing w:before="0" w:after="0" w:line="240" w:lineRule="auto"/>
              <w:rPr>
                <w:rFonts w:ascii="Arial" w:eastAsia="Times New Roman" w:hAnsi="Arial" w:cs="Arial"/>
                <w:color w:val="auto"/>
              </w:rPr>
            </w:pPr>
            <w:r w:rsidRPr="00E01141">
              <w:rPr>
                <w:rFonts w:ascii="Arial" w:eastAsia="Times New Roman" w:hAnsi="Arial" w:cs="Arial"/>
                <w:color w:val="auto"/>
              </w:rPr>
              <w:t>We encourage you to take full advantage of the unique SPNA Membership benefits. If you do, then your membership dues &amp; other contributions will be returned to you many, many, many times over. Here are some of the suggested benefits: </w:t>
            </w:r>
          </w:p>
          <w:p w14:paraId="00943DF7" w14:textId="77777777" w:rsidR="00AD4628" w:rsidRPr="00E01141" w:rsidRDefault="00AD4628" w:rsidP="00AD4628">
            <w:pPr>
              <w:numPr>
                <w:ilvl w:val="0"/>
                <w:numId w:val="4"/>
              </w:numPr>
              <w:spacing w:before="100" w:beforeAutospacing="1" w:after="100" w:afterAutospacing="1" w:line="240" w:lineRule="auto"/>
              <w:rPr>
                <w:rFonts w:ascii="Arial" w:eastAsia="Times New Roman" w:hAnsi="Arial" w:cs="Arial"/>
                <w:color w:val="auto"/>
              </w:rPr>
            </w:pPr>
            <w:r w:rsidRPr="00E01141">
              <w:rPr>
                <w:rFonts w:ascii="Arial" w:eastAsia="Times New Roman" w:hAnsi="Arial" w:cs="Arial"/>
                <w:color w:val="auto"/>
              </w:rPr>
              <w:t xml:space="preserve">Mentoring, support, monthly trainings &amp; certificates to help satisfy DDCF mandated clock </w:t>
            </w:r>
            <w:r w:rsidRPr="00792630">
              <w:rPr>
                <w:rFonts w:ascii="Arial" w:eastAsia="Times New Roman" w:hAnsi="Arial" w:cs="Arial"/>
                <w:color w:val="auto"/>
              </w:rPr>
              <w:t>hours.</w:t>
            </w:r>
          </w:p>
          <w:p w14:paraId="5219DA49" w14:textId="77777777" w:rsidR="00AD4628" w:rsidRPr="00E01141" w:rsidRDefault="00AD4628" w:rsidP="00AD4628">
            <w:pPr>
              <w:numPr>
                <w:ilvl w:val="0"/>
                <w:numId w:val="4"/>
              </w:numPr>
              <w:spacing w:before="100" w:beforeAutospacing="1" w:after="100" w:afterAutospacing="1" w:line="240" w:lineRule="auto"/>
              <w:rPr>
                <w:rFonts w:ascii="Arial" w:eastAsia="Times New Roman" w:hAnsi="Arial" w:cs="Arial"/>
                <w:color w:val="auto"/>
              </w:rPr>
            </w:pPr>
            <w:r w:rsidRPr="00E01141">
              <w:rPr>
                <w:rFonts w:ascii="Arial" w:eastAsia="Times New Roman" w:hAnsi="Arial" w:cs="Arial"/>
                <w:color w:val="auto"/>
              </w:rPr>
              <w:t>Receive information on the best practices to enhance your childcare business operations.</w:t>
            </w:r>
          </w:p>
          <w:p w14:paraId="44D80D25" w14:textId="77777777" w:rsidR="00AD4628" w:rsidRPr="00E01141" w:rsidRDefault="00AD4628" w:rsidP="00AD4628">
            <w:pPr>
              <w:numPr>
                <w:ilvl w:val="0"/>
                <w:numId w:val="4"/>
              </w:numPr>
              <w:spacing w:before="100" w:beforeAutospacing="1" w:after="100" w:afterAutospacing="1" w:line="240" w:lineRule="auto"/>
              <w:rPr>
                <w:rFonts w:ascii="Arial" w:eastAsia="Times New Roman" w:hAnsi="Arial" w:cs="Arial"/>
                <w:color w:val="auto"/>
              </w:rPr>
            </w:pPr>
            <w:r w:rsidRPr="00E01141">
              <w:rPr>
                <w:rFonts w:ascii="Arial" w:eastAsia="Times New Roman" w:hAnsi="Arial" w:cs="Arial"/>
                <w:color w:val="auto"/>
              </w:rPr>
              <w:t xml:space="preserve">Receive updates on changes to DCFS licensing </w:t>
            </w:r>
            <w:r w:rsidRPr="00792630">
              <w:rPr>
                <w:rFonts w:ascii="Arial" w:eastAsia="Times New Roman" w:hAnsi="Arial" w:cs="Arial"/>
                <w:color w:val="auto"/>
              </w:rPr>
              <w:t>standards.</w:t>
            </w:r>
          </w:p>
          <w:p w14:paraId="2F7D1597" w14:textId="77777777" w:rsidR="00AD4628" w:rsidRPr="00E01141" w:rsidRDefault="00AD4628" w:rsidP="00AD4628">
            <w:pPr>
              <w:numPr>
                <w:ilvl w:val="0"/>
                <w:numId w:val="4"/>
              </w:numPr>
              <w:spacing w:before="100" w:beforeAutospacing="1" w:after="100" w:afterAutospacing="1" w:line="240" w:lineRule="auto"/>
              <w:rPr>
                <w:rFonts w:ascii="Arial" w:eastAsia="Times New Roman" w:hAnsi="Arial" w:cs="Arial"/>
                <w:color w:val="auto"/>
              </w:rPr>
            </w:pPr>
            <w:r w:rsidRPr="00E01141">
              <w:rPr>
                <w:rFonts w:ascii="Arial" w:eastAsia="Times New Roman" w:hAnsi="Arial" w:cs="Arial"/>
                <w:color w:val="auto"/>
              </w:rPr>
              <w:t xml:space="preserve">Receive updates on union (SEIU) &amp; so much </w:t>
            </w:r>
            <w:r w:rsidRPr="00792630">
              <w:rPr>
                <w:rFonts w:ascii="Arial" w:eastAsia="Times New Roman" w:hAnsi="Arial" w:cs="Arial"/>
                <w:color w:val="auto"/>
              </w:rPr>
              <w:t>more.</w:t>
            </w:r>
            <w:r w:rsidRPr="00E01141">
              <w:rPr>
                <w:rFonts w:ascii="Arial" w:eastAsia="Times New Roman" w:hAnsi="Arial" w:cs="Arial"/>
                <w:color w:val="auto"/>
              </w:rPr>
              <w:t> </w:t>
            </w:r>
          </w:p>
          <w:p w14:paraId="6CB210D4" w14:textId="69599D11" w:rsidR="00AD4628" w:rsidRPr="00792630" w:rsidRDefault="00AD4628" w:rsidP="00AD4628">
            <w:pPr>
              <w:spacing w:before="100" w:beforeAutospacing="1" w:after="100" w:afterAutospacing="1" w:line="240" w:lineRule="auto"/>
              <w:rPr>
                <w:rFonts w:ascii="Arial" w:eastAsia="Times New Roman" w:hAnsi="Arial" w:cs="Arial"/>
                <w:color w:val="auto"/>
              </w:rPr>
            </w:pPr>
            <w:r>
              <w:rPr>
                <w:rFonts w:ascii="Arial" w:eastAsia="Times New Roman" w:hAnsi="Arial" w:cs="Arial"/>
                <w:color w:val="auto"/>
              </w:rPr>
              <w:t xml:space="preserve">Yesterday was a “Good” day to build upon, </w:t>
            </w:r>
            <w:r w:rsidR="006368BD">
              <w:rPr>
                <w:rFonts w:ascii="Arial" w:eastAsia="Times New Roman" w:hAnsi="Arial" w:cs="Arial"/>
                <w:color w:val="auto"/>
              </w:rPr>
              <w:t>i</w:t>
            </w:r>
            <w:r>
              <w:rPr>
                <w:rFonts w:ascii="Arial" w:eastAsia="Times New Roman" w:hAnsi="Arial" w:cs="Arial"/>
                <w:color w:val="auto"/>
              </w:rPr>
              <w:t>n route to a ‘GREATER” today. Today is a “Good” day to think, speak &amp; do something “GREAT”. Only today is a definite, so don’t let this day end without leaving your positive imprint on this day. Don’t be too proud or too busy to display a level of humility that can change the course of someone’s today.</w:t>
            </w:r>
          </w:p>
          <w:p w14:paraId="548B3A9A" w14:textId="77777777" w:rsidR="00F8275A" w:rsidRPr="00A54956" w:rsidRDefault="00F8275A" w:rsidP="006F1EA2">
            <w:pPr>
              <w:spacing w:before="100" w:beforeAutospacing="1" w:after="100" w:afterAutospacing="1" w:line="240" w:lineRule="auto"/>
              <w:rPr>
                <w:rFonts w:ascii="Times New Roman" w:eastAsia="Times New Roman" w:hAnsi="Times New Roman" w:cs="Times New Roman"/>
                <w:color w:val="auto"/>
                <w:sz w:val="24"/>
                <w:szCs w:val="24"/>
              </w:rPr>
            </w:pPr>
          </w:p>
        </w:tc>
        <w:tc>
          <w:tcPr>
            <w:tcW w:w="540" w:type="dxa"/>
          </w:tcPr>
          <w:p w14:paraId="7C540EB1" w14:textId="77777777" w:rsidR="00826337" w:rsidRPr="00826337" w:rsidRDefault="00826337" w:rsidP="00826337">
            <w:pPr>
              <w:spacing w:after="0"/>
              <w:outlineLvl w:val="1"/>
              <w:rPr>
                <w:rFonts w:asciiTheme="majorHAnsi" w:hAnsiTheme="majorHAnsi"/>
                <w:i/>
                <w:color w:val="1B74BC" w:themeColor="accent1"/>
                <w:spacing w:val="15"/>
                <w:sz w:val="28"/>
              </w:rPr>
            </w:pPr>
          </w:p>
        </w:tc>
        <w:tc>
          <w:tcPr>
            <w:tcW w:w="5400" w:type="dxa"/>
          </w:tcPr>
          <w:p w14:paraId="3FC499F5" w14:textId="212B1B06" w:rsidR="00826337" w:rsidRPr="00826337" w:rsidRDefault="009A655A" w:rsidP="00826337">
            <w:pPr>
              <w:spacing w:after="0"/>
              <w:rPr>
                <w:color w:val="FFFFFF" w:themeColor="background1"/>
                <w:lang w:eastAsia="ja-JP"/>
              </w:rPr>
            </w:pPr>
            <w:r>
              <w:rPr>
                <w:noProof/>
              </w:rPr>
              <w:drawing>
                <wp:inline distT="0" distB="0" distL="0" distR="0" wp14:anchorId="11B0318D" wp14:editId="25AD3F28">
                  <wp:extent cx="2953385" cy="36728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136" cy="3703620"/>
                          </a:xfrm>
                          <a:prstGeom prst="rect">
                            <a:avLst/>
                          </a:prstGeom>
                          <a:noFill/>
                          <a:ln>
                            <a:noFill/>
                          </a:ln>
                        </pic:spPr>
                      </pic:pic>
                    </a:graphicData>
                  </a:graphic>
                </wp:inline>
              </w:drawing>
            </w:r>
          </w:p>
        </w:tc>
      </w:tr>
      <w:tr w:rsidR="009A655A" w:rsidRPr="00826337" w14:paraId="0E331838" w14:textId="77777777" w:rsidTr="000D5CC9">
        <w:trPr>
          <w:trHeight w:val="11241"/>
        </w:trPr>
        <w:tc>
          <w:tcPr>
            <w:tcW w:w="5580" w:type="dxa"/>
            <w:vAlign w:val="center"/>
          </w:tcPr>
          <w:p w14:paraId="32A67AC0" w14:textId="662D1F9E" w:rsidR="00826337" w:rsidRPr="00826337" w:rsidRDefault="00826337" w:rsidP="00826337">
            <w:pPr>
              <w:jc w:val="center"/>
              <w:rPr>
                <w:rFonts w:ascii="Arial" w:hAnsi="Arial" w:cs="Arial"/>
                <w:sz w:val="20"/>
                <w:szCs w:val="20"/>
              </w:rPr>
            </w:pPr>
            <w:r w:rsidRPr="00826337">
              <w:rPr>
                <w:rFonts w:ascii="Arial" w:hAnsi="Arial" w:cs="Arial"/>
                <w:noProof/>
                <w:sz w:val="20"/>
                <w:szCs w:val="20"/>
              </w:rPr>
              <w:lastRenderedPageBreak/>
              <w:drawing>
                <wp:inline distT="0" distB="0" distL="0" distR="0" wp14:anchorId="0EABFCDE" wp14:editId="7710798E">
                  <wp:extent cx="2476500" cy="22479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2476500" cy="2247900"/>
                          </a:xfrm>
                          <a:prstGeom prst="rect">
                            <a:avLst/>
                          </a:prstGeom>
                          <a:noFill/>
                          <a:ln>
                            <a:noFill/>
                          </a:ln>
                        </pic:spPr>
                      </pic:pic>
                    </a:graphicData>
                  </a:graphic>
                </wp:inline>
              </w:drawing>
            </w:r>
          </w:p>
          <w:p w14:paraId="37BFD51E" w14:textId="77777777" w:rsidR="00826337" w:rsidRPr="00826337" w:rsidRDefault="00826337" w:rsidP="00826337">
            <w:pPr>
              <w:jc w:val="center"/>
              <w:rPr>
                <w:rFonts w:ascii="Arial" w:hAnsi="Arial" w:cs="Arial"/>
                <w:sz w:val="20"/>
                <w:szCs w:val="20"/>
              </w:rPr>
            </w:pPr>
          </w:p>
        </w:tc>
        <w:tc>
          <w:tcPr>
            <w:tcW w:w="540" w:type="dxa"/>
          </w:tcPr>
          <w:p w14:paraId="555FB0AC" w14:textId="77777777" w:rsidR="00826337" w:rsidRPr="00826337" w:rsidRDefault="00826337" w:rsidP="00826337"/>
        </w:tc>
        <w:tc>
          <w:tcPr>
            <w:tcW w:w="5400" w:type="dxa"/>
          </w:tcPr>
          <w:p w14:paraId="530988FB" w14:textId="14887D5D" w:rsidR="00826337" w:rsidRDefault="00826337" w:rsidP="00826337">
            <w:pPr>
              <w:spacing w:after="0"/>
              <w:outlineLvl w:val="1"/>
              <w:rPr>
                <w:rFonts w:ascii="Arial" w:hAnsi="Arial" w:cs="Arial"/>
                <w:i/>
                <w:color w:val="1B74BC" w:themeColor="accent1"/>
                <w:spacing w:val="15"/>
              </w:rPr>
            </w:pPr>
            <w:r w:rsidRPr="00826337">
              <w:rPr>
                <w:rFonts w:ascii="Arial" w:hAnsi="Arial" w:cs="Arial"/>
                <w:i/>
                <w:color w:val="1B74BC" w:themeColor="accent1"/>
                <w:spacing w:val="15"/>
              </w:rPr>
              <w:t xml:space="preserve">Vaccination </w:t>
            </w:r>
            <w:r w:rsidR="00233EDC">
              <w:rPr>
                <w:rFonts w:ascii="Arial" w:hAnsi="Arial" w:cs="Arial"/>
                <w:i/>
                <w:color w:val="1B74BC" w:themeColor="accent1"/>
                <w:spacing w:val="15"/>
              </w:rPr>
              <w:t>Update!</w:t>
            </w:r>
            <w:r w:rsidR="00CD7124">
              <w:rPr>
                <w:rFonts w:ascii="Arial" w:hAnsi="Arial" w:cs="Arial"/>
                <w:i/>
                <w:color w:val="1B74BC" w:themeColor="accent1"/>
                <w:spacing w:val="15"/>
              </w:rPr>
              <w:t xml:space="preserve">  Sept. 16, 2021</w:t>
            </w:r>
          </w:p>
          <w:p w14:paraId="436E7862" w14:textId="77777777" w:rsidR="00AC0E9C" w:rsidRPr="00AC0E9C" w:rsidRDefault="00CD7124" w:rsidP="00CD7124">
            <w:pPr>
              <w:pStyle w:val="NormalWeb"/>
              <w:shd w:val="clear" w:color="auto" w:fill="FFFFFF"/>
              <w:spacing w:before="0" w:after="0"/>
              <w:rPr>
                <w:rFonts w:ascii="inherit" w:hAnsi="inherit" w:cs="Arial" w:hint="eastAsia"/>
                <w:color w:val="000000"/>
                <w:sz w:val="20"/>
                <w:szCs w:val="20"/>
                <w:bdr w:val="none" w:sz="0" w:space="0" w:color="auto" w:frame="1"/>
              </w:rPr>
            </w:pPr>
            <w:r>
              <w:rPr>
                <w:rFonts w:ascii="inherit" w:hAnsi="inherit" w:cs="Arial"/>
                <w:color w:val="000000"/>
                <w:bdr w:val="none" w:sz="0" w:space="0" w:color="auto" w:frame="1"/>
              </w:rPr>
              <w:t xml:space="preserve">Northwestern University researchers assessing the response to COVID-19 for child care programs in Illinois have found the state’s efforts to bolster child care access to first responders while stabilizing the market were equitable and largely </w:t>
            </w:r>
            <w:r w:rsidRPr="009053D8">
              <w:rPr>
                <w:rFonts w:ascii="inherit" w:hAnsi="inherit" w:cs="Arial"/>
                <w:color w:val="000000"/>
                <w:sz w:val="22"/>
                <w:szCs w:val="22"/>
                <w:bdr w:val="none" w:sz="0" w:space="0" w:color="auto" w:frame="1"/>
              </w:rPr>
              <w:t>successful.</w:t>
            </w:r>
            <w:r w:rsidRPr="00AC0E9C">
              <w:rPr>
                <w:rFonts w:ascii="Arial" w:hAnsi="Arial" w:cs="Arial"/>
                <w:color w:val="000000"/>
                <w:sz w:val="20"/>
                <w:szCs w:val="20"/>
                <w:bdr w:val="none" w:sz="0" w:space="0" w:color="auto" w:frame="1"/>
              </w:rPr>
              <w:br/>
            </w:r>
          </w:p>
          <w:p w14:paraId="42EE08E0" w14:textId="4EAC4F63" w:rsidR="00CD7124" w:rsidRDefault="00CD7124" w:rsidP="00CD7124">
            <w:pPr>
              <w:pStyle w:val="NormalWeb"/>
              <w:shd w:val="clear" w:color="auto" w:fill="FFFFFF"/>
              <w:spacing w:before="0" w:after="0"/>
              <w:rPr>
                <w:rFonts w:ascii="Arial" w:hAnsi="Arial" w:cs="Arial"/>
                <w:color w:val="342F2E"/>
              </w:rPr>
            </w:pPr>
            <w:r w:rsidRPr="009053D8">
              <w:rPr>
                <w:rFonts w:ascii="inherit" w:hAnsi="inherit" w:cs="Arial"/>
                <w:color w:val="000000"/>
                <w:sz w:val="22"/>
                <w:szCs w:val="22"/>
                <w:bdr w:val="none" w:sz="0" w:space="0" w:color="auto" w:frame="1"/>
              </w:rPr>
              <w:t>Their new report published Sept. 1, came after Illinois Gov.</w:t>
            </w:r>
            <w:r>
              <w:rPr>
                <w:rFonts w:ascii="inherit" w:hAnsi="inherit" w:cs="Arial"/>
                <w:color w:val="000000"/>
                <w:bdr w:val="none" w:sz="0" w:space="0" w:color="auto" w:frame="1"/>
              </w:rPr>
              <w:t xml:space="preserve"> J.B. Pritzker’s move to make permanent a pandemic policy that lowered the cost of child care to $1 per month for families living in poverty.</w:t>
            </w:r>
          </w:p>
          <w:p w14:paraId="365E27CF" w14:textId="77777777" w:rsidR="00987E1C" w:rsidRDefault="00987E1C" w:rsidP="00CD7124">
            <w:pPr>
              <w:pStyle w:val="NormalWeb"/>
              <w:shd w:val="clear" w:color="auto" w:fill="FFFFFF"/>
              <w:spacing w:before="0" w:after="0"/>
              <w:rPr>
                <w:rFonts w:ascii="inherit" w:hAnsi="inherit" w:cs="Arial" w:hint="eastAsia"/>
                <w:color w:val="000000"/>
                <w:bdr w:val="none" w:sz="0" w:space="0" w:color="auto" w:frame="1"/>
              </w:rPr>
            </w:pPr>
          </w:p>
          <w:p w14:paraId="1FBCF55D" w14:textId="59786C3C" w:rsidR="00CD7124" w:rsidRDefault="00CD7124" w:rsidP="00CD7124">
            <w:pPr>
              <w:pStyle w:val="NormalWeb"/>
              <w:shd w:val="clear" w:color="auto" w:fill="FFFFFF"/>
              <w:spacing w:before="0" w:after="0"/>
              <w:rPr>
                <w:rFonts w:ascii="Arial" w:hAnsi="Arial" w:cs="Arial"/>
                <w:color w:val="342F2E"/>
              </w:rPr>
            </w:pPr>
            <w:r>
              <w:rPr>
                <w:rFonts w:ascii="inherit" w:hAnsi="inherit" w:cs="Arial"/>
                <w:color w:val="000000"/>
                <w:bdr w:val="none" w:sz="0" w:space="0" w:color="auto" w:frame="1"/>
              </w:rPr>
              <w:t>On Monday, Pritzker announced that the state will provide three months of childcare assistance to unemployed parents who are seeking to reenter the work force as well as bonuses of up to $1,000 to those who work in a child care center or home child care in the state as part of an effort to stabilize the market.</w:t>
            </w:r>
            <w:r>
              <w:rPr>
                <w:rFonts w:ascii="Arial" w:hAnsi="Arial" w:cs="Arial"/>
                <w:color w:val="000000"/>
                <w:bdr w:val="none" w:sz="0" w:space="0" w:color="auto" w:frame="1"/>
              </w:rPr>
              <w:br/>
            </w:r>
            <w:r>
              <w:rPr>
                <w:rFonts w:ascii="inherit" w:hAnsi="inherit" w:cs="Arial"/>
                <w:color w:val="000000"/>
                <w:bdr w:val="none" w:sz="0" w:space="0" w:color="auto" w:frame="1"/>
              </w:rPr>
              <w:t>“Governor Pritzker has been a leader in investing in the child care market and easing the financial burden of child care, especially for families facing economic hardship,” said </w:t>
            </w:r>
            <w:r w:rsidR="00B93FC6">
              <w:rPr>
                <w:rFonts w:ascii="inherit" w:hAnsi="inherit" w:cs="Arial"/>
                <w:color w:val="000000"/>
                <w:bdr w:val="none" w:sz="0" w:space="0" w:color="auto" w:frame="1"/>
              </w:rPr>
              <w:t>Terry Sabol</w:t>
            </w:r>
            <w:r>
              <w:rPr>
                <w:rFonts w:ascii="inherit" w:hAnsi="inherit" w:cs="Arial"/>
                <w:color w:val="000000"/>
                <w:bdr w:val="none" w:sz="0" w:space="0" w:color="auto" w:frame="1"/>
              </w:rPr>
              <w:t xml:space="preserve"> an assistant professor of human development and social policy in </w:t>
            </w:r>
            <w:r w:rsidR="00987E1C">
              <w:rPr>
                <w:rFonts w:ascii="inherit" w:hAnsi="inherit" w:cs="Arial"/>
                <w:color w:val="000000"/>
                <w:bdr w:val="none" w:sz="0" w:space="0" w:color="auto" w:frame="1"/>
              </w:rPr>
              <w:t>Northwestern</w:t>
            </w:r>
            <w:r>
              <w:rPr>
                <w:rFonts w:ascii="inherit" w:hAnsi="inherit" w:cs="Arial"/>
                <w:color w:val="000000"/>
                <w:bdr w:val="none" w:sz="0" w:space="0" w:color="auto" w:frame="1"/>
              </w:rPr>
              <w:t xml:space="preserve"> University’s School of Education and Social Policy and a former elementary school teacher.</w:t>
            </w:r>
          </w:p>
          <w:p w14:paraId="7A957BC3" w14:textId="77777777" w:rsidR="00ED38E1" w:rsidRDefault="00CD7124" w:rsidP="006368BD">
            <w:pPr>
              <w:pStyle w:val="NormalWeb"/>
              <w:shd w:val="clear" w:color="auto" w:fill="FFFFFF"/>
              <w:spacing w:before="0" w:after="0"/>
              <w:rPr>
                <w:rFonts w:ascii="inherit" w:hAnsi="inherit" w:cs="Arial" w:hint="eastAsia"/>
                <w:color w:val="000000"/>
                <w:bdr w:val="none" w:sz="0" w:space="0" w:color="auto" w:frame="1"/>
              </w:rPr>
            </w:pPr>
            <w:r>
              <w:rPr>
                <w:rFonts w:ascii="inherit" w:hAnsi="inherit" w:cs="Arial"/>
                <w:color w:val="000000"/>
                <w:bdr w:val="none" w:sz="0" w:space="0" w:color="auto" w:frame="1"/>
              </w:rPr>
              <w:t>“Together, these policies reduce one major barrier to child care: cost,” Sabol said. “Moreover, the state is putting money directly into the hands of child care workers, who are notoriously underpaid. The median hourly wage of child care workers in Illinois is $12 an hour. This recent policy gives bonuses of up to $1,000 to those educators in child care centers who continue to provide a critical service during the ongoing pandemic.”</w:t>
            </w:r>
          </w:p>
          <w:p w14:paraId="3777E904" w14:textId="25DD0072" w:rsidR="00826337" w:rsidRPr="00F41DBA" w:rsidRDefault="00B1777E" w:rsidP="00F41DBA">
            <w:pPr>
              <w:pStyle w:val="NormalWeb"/>
              <w:shd w:val="clear" w:color="auto" w:fill="FFFFFF"/>
              <w:spacing w:before="0" w:after="0"/>
              <w:rPr>
                <w:rFonts w:ascii="Arial" w:hAnsi="Arial" w:cs="Arial"/>
                <w:i/>
                <w:iCs/>
                <w:color w:val="342F2E"/>
              </w:rPr>
            </w:pPr>
            <w:r>
              <w:rPr>
                <w:rFonts w:ascii="inherit" w:hAnsi="inherit" w:cs="Arial"/>
                <w:color w:val="000000"/>
                <w:bdr w:val="none" w:sz="0" w:space="0" w:color="auto" w:frame="1"/>
              </w:rPr>
              <w:t xml:space="preserve">  </w:t>
            </w:r>
            <w:r w:rsidR="00ED38E1" w:rsidRPr="00D819A9">
              <w:rPr>
                <w:rFonts w:ascii="inherit" w:hAnsi="inherit" w:cs="Arial"/>
                <w:i/>
                <w:iCs/>
                <w:color w:val="000000"/>
                <w:bdr w:val="none" w:sz="0" w:space="0" w:color="auto" w:frame="1"/>
              </w:rPr>
              <w:t>Article fr</w:t>
            </w:r>
            <w:r w:rsidR="00D819A9" w:rsidRPr="00D819A9">
              <w:rPr>
                <w:rFonts w:ascii="inherit" w:hAnsi="inherit" w:cs="Arial"/>
                <w:i/>
                <w:iCs/>
                <w:color w:val="000000"/>
                <w:bdr w:val="none" w:sz="0" w:space="0" w:color="auto" w:frame="1"/>
              </w:rPr>
              <w:t>o</w:t>
            </w:r>
            <w:r w:rsidR="00ED38E1" w:rsidRPr="00D819A9">
              <w:rPr>
                <w:rFonts w:ascii="inherit" w:hAnsi="inherit" w:cs="Arial"/>
                <w:i/>
                <w:iCs/>
                <w:color w:val="000000"/>
                <w:bdr w:val="none" w:sz="0" w:space="0" w:color="auto" w:frame="1"/>
              </w:rPr>
              <w:t xml:space="preserve">m </w:t>
            </w:r>
            <w:r w:rsidR="00D819A9">
              <w:rPr>
                <w:rFonts w:ascii="inherit" w:hAnsi="inherit" w:cs="Arial"/>
                <w:i/>
                <w:iCs/>
                <w:color w:val="000000"/>
                <w:bdr w:val="none" w:sz="0" w:space="0" w:color="auto" w:frame="1"/>
              </w:rPr>
              <w:t>“</w:t>
            </w:r>
            <w:r w:rsidRPr="00D819A9">
              <w:rPr>
                <w:rFonts w:ascii="inherit" w:hAnsi="inherit" w:cs="Arial"/>
                <w:i/>
                <w:iCs/>
                <w:color w:val="000000"/>
                <w:bdr w:val="none" w:sz="0" w:space="0" w:color="auto" w:frame="1"/>
              </w:rPr>
              <w:t>Northwestern Now</w:t>
            </w:r>
            <w:r w:rsidR="00D819A9">
              <w:rPr>
                <w:rFonts w:ascii="inherit" w:hAnsi="inherit" w:cs="Arial"/>
                <w:i/>
                <w:iCs/>
                <w:color w:val="000000"/>
                <w:bdr w:val="none" w:sz="0" w:space="0" w:color="auto" w:frame="1"/>
              </w:rPr>
              <w:t>”</w:t>
            </w:r>
            <w:r w:rsidR="00ED38E1" w:rsidRPr="00D819A9">
              <w:rPr>
                <w:rFonts w:ascii="inherit" w:hAnsi="inherit" w:cs="Arial"/>
                <w:i/>
                <w:iCs/>
                <w:color w:val="000000"/>
                <w:bdr w:val="none" w:sz="0" w:space="0" w:color="auto" w:frame="1"/>
              </w:rPr>
              <w:t xml:space="preserve"> - 202</w:t>
            </w:r>
          </w:p>
        </w:tc>
      </w:tr>
    </w:tbl>
    <w:p w14:paraId="417F5C56" w14:textId="77777777" w:rsidR="000D5CC9" w:rsidRDefault="000D5CC9" w:rsidP="00705082">
      <w:pPr>
        <w:shd w:val="clear" w:color="auto" w:fill="FAFAFF"/>
        <w:spacing w:before="100" w:beforeAutospacing="1" w:after="100" w:afterAutospacing="1" w:line="240" w:lineRule="auto"/>
        <w:outlineLvl w:val="0"/>
        <w:rPr>
          <w:rFonts w:ascii="Arial" w:eastAsia="Times New Roman" w:hAnsi="Arial" w:cs="Arial"/>
          <w:b/>
          <w:bCs/>
          <w:i/>
          <w:iCs/>
          <w:color w:val="70AD47" w:themeColor="accent6"/>
          <w:kern w:val="36"/>
          <w:sz w:val="28"/>
          <w:szCs w:val="28"/>
        </w:rPr>
      </w:pPr>
    </w:p>
    <w:p w14:paraId="39BB26A0" w14:textId="77777777" w:rsidR="009A655A" w:rsidRDefault="009A655A" w:rsidP="00705082">
      <w:pPr>
        <w:shd w:val="clear" w:color="auto" w:fill="FAFAFF"/>
        <w:spacing w:before="100" w:beforeAutospacing="1" w:after="100" w:afterAutospacing="1" w:line="240" w:lineRule="auto"/>
        <w:outlineLvl w:val="0"/>
        <w:rPr>
          <w:rFonts w:ascii="Arial" w:eastAsia="Times New Roman" w:hAnsi="Arial" w:cs="Arial"/>
          <w:b/>
          <w:bCs/>
          <w:i/>
          <w:iCs/>
          <w:color w:val="70AD47" w:themeColor="accent6"/>
          <w:kern w:val="36"/>
          <w:sz w:val="28"/>
          <w:szCs w:val="28"/>
        </w:rPr>
      </w:pPr>
    </w:p>
    <w:p w14:paraId="35DB6273" w14:textId="191750BE" w:rsidR="00540079" w:rsidRDefault="00705082" w:rsidP="009A655A">
      <w:pPr>
        <w:shd w:val="clear" w:color="auto" w:fill="FAFAFF"/>
        <w:spacing w:before="100" w:beforeAutospacing="1" w:after="100" w:afterAutospacing="1" w:line="240" w:lineRule="auto"/>
        <w:jc w:val="center"/>
        <w:outlineLvl w:val="0"/>
        <w:rPr>
          <w:rFonts w:ascii="Arial" w:eastAsia="Times New Roman" w:hAnsi="Arial" w:cs="Arial"/>
          <w:b/>
          <w:bCs/>
          <w:i/>
          <w:iCs/>
          <w:color w:val="70AD47" w:themeColor="accent6"/>
          <w:kern w:val="36"/>
          <w:sz w:val="28"/>
          <w:szCs w:val="28"/>
        </w:rPr>
      </w:pPr>
      <w:r>
        <w:rPr>
          <w:rFonts w:ascii="Arial" w:eastAsia="Times New Roman" w:hAnsi="Arial" w:cs="Arial"/>
          <w:b/>
          <w:bCs/>
          <w:i/>
          <w:iCs/>
          <w:color w:val="70AD47" w:themeColor="accent6"/>
          <w:kern w:val="36"/>
          <w:sz w:val="28"/>
          <w:szCs w:val="28"/>
        </w:rPr>
        <w:lastRenderedPageBreak/>
        <w:t xml:space="preserve">Meet the Board Member of the </w:t>
      </w:r>
      <w:r w:rsidR="00EA750F">
        <w:rPr>
          <w:rFonts w:ascii="Arial" w:eastAsia="Times New Roman" w:hAnsi="Arial" w:cs="Arial"/>
          <w:b/>
          <w:bCs/>
          <w:i/>
          <w:iCs/>
          <w:color w:val="70AD47" w:themeColor="accent6"/>
          <w:kern w:val="36"/>
          <w:sz w:val="28"/>
          <w:szCs w:val="28"/>
        </w:rPr>
        <w:t>Quarter</w:t>
      </w:r>
      <w:r>
        <w:rPr>
          <w:rFonts w:ascii="Arial" w:eastAsia="Times New Roman" w:hAnsi="Arial" w:cs="Arial"/>
          <w:b/>
          <w:bCs/>
          <w:i/>
          <w:iCs/>
          <w:color w:val="70AD47" w:themeColor="accent6"/>
          <w:kern w:val="36"/>
          <w:sz w:val="28"/>
          <w:szCs w:val="28"/>
        </w:rPr>
        <w:t>!</w:t>
      </w:r>
      <w:r w:rsidR="00F711A4">
        <w:rPr>
          <w:rFonts w:ascii="Arial" w:eastAsia="Times New Roman" w:hAnsi="Arial" w:cs="Arial"/>
          <w:b/>
          <w:bCs/>
          <w:i/>
          <w:iCs/>
          <w:color w:val="70AD47" w:themeColor="accent6"/>
          <w:kern w:val="36"/>
          <w:sz w:val="28"/>
          <w:szCs w:val="28"/>
        </w:rPr>
        <w:t xml:space="preserve">   </w:t>
      </w:r>
      <w:r w:rsidR="006368BD">
        <w:rPr>
          <w:rFonts w:ascii="Arial" w:eastAsia="Times New Roman" w:hAnsi="Arial" w:cs="Arial"/>
          <w:b/>
          <w:bCs/>
          <w:i/>
          <w:iCs/>
          <w:color w:val="70AD47" w:themeColor="accent6"/>
          <w:kern w:val="36"/>
          <w:sz w:val="28"/>
          <w:szCs w:val="28"/>
        </w:rPr>
        <w:t>Sabrina Limehouse</w:t>
      </w:r>
    </w:p>
    <w:p w14:paraId="2E815B39" w14:textId="13AEEB4B" w:rsidR="00C369C4" w:rsidRDefault="00002158" w:rsidP="009A655A">
      <w:pPr>
        <w:shd w:val="clear" w:color="auto" w:fill="FAFAFF"/>
        <w:spacing w:before="100" w:beforeAutospacing="1" w:after="100" w:afterAutospacing="1" w:line="240" w:lineRule="auto"/>
        <w:jc w:val="center"/>
        <w:outlineLvl w:val="0"/>
        <w:rPr>
          <w:rFonts w:ascii="Arial" w:eastAsia="Times New Roman" w:hAnsi="Arial" w:cs="Arial"/>
          <w:b/>
          <w:bCs/>
          <w:i/>
          <w:iCs/>
          <w:color w:val="70AD47" w:themeColor="accent6"/>
          <w:kern w:val="36"/>
          <w:sz w:val="28"/>
          <w:szCs w:val="28"/>
        </w:rPr>
      </w:pPr>
      <w:r>
        <w:rPr>
          <w:noProof/>
        </w:rPr>
        <w:drawing>
          <wp:inline distT="0" distB="0" distL="0" distR="0" wp14:anchorId="5A5C37D3" wp14:editId="4D1A9BF8">
            <wp:extent cx="1142364" cy="1631950"/>
            <wp:effectExtent l="0" t="0" r="1270" b="6350"/>
            <wp:docPr id="11" name="Picture 1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glasse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632" cy="1672332"/>
                    </a:xfrm>
                    <a:prstGeom prst="rect">
                      <a:avLst/>
                    </a:prstGeom>
                    <a:noFill/>
                    <a:ln>
                      <a:noFill/>
                    </a:ln>
                  </pic:spPr>
                </pic:pic>
              </a:graphicData>
            </a:graphic>
          </wp:inline>
        </w:drawing>
      </w:r>
    </w:p>
    <w:p w14:paraId="7FFA43D4" w14:textId="40C2324A" w:rsidR="00711A5B" w:rsidRPr="00CC6A39" w:rsidRDefault="00711A5B" w:rsidP="003272D4">
      <w:pPr>
        <w:spacing w:line="240" w:lineRule="auto"/>
        <w:rPr>
          <w:rFonts w:ascii="Open Sans" w:hAnsi="Open Sans" w:cs="Open Sans"/>
        </w:rPr>
      </w:pPr>
      <w:r w:rsidRPr="00CC6A39">
        <w:rPr>
          <w:rFonts w:ascii="Open Sans" w:hAnsi="Open Sans" w:cs="Open Sans"/>
        </w:rPr>
        <w:t>Sabrina Limehouse currently works with the state of Illinois and has been there since 2010  in the area of child protection.  During her tenure with the child protection unit, she has worked in advance placement, family intact, and has been on 24-hour call to support families and children in crisis.  Before her time with the department, she had over a decade of service working with private child care agencies.  One of the private agencies she worked with was Centers for New Horizons, where she worked as an Infant Mental Health Worker.  There, she worked to ensure that children with disabilities were provided the needed services to enable healthy growth and development.  She remembers working with a child with a developmental delay and finding out through referral to specialists that the child had diabetes.  As soon as the diabetes was treated, the child's delayed symptoms disappeared.  She strongly feels early intervention diagnosis and treatment can guarantee a child can live up to their God-given potential.</w:t>
      </w:r>
    </w:p>
    <w:p w14:paraId="59AC579D" w14:textId="47FEF000" w:rsidR="00711A5B" w:rsidRPr="00CC6A39" w:rsidRDefault="00711A5B" w:rsidP="003272D4">
      <w:pPr>
        <w:spacing w:line="240" w:lineRule="auto"/>
        <w:rPr>
          <w:rFonts w:ascii="Open Sans" w:hAnsi="Open Sans" w:cs="Open Sans"/>
        </w:rPr>
      </w:pPr>
      <w:r w:rsidRPr="00CC6A39">
        <w:rPr>
          <w:rFonts w:ascii="Open Sans" w:hAnsi="Open Sans" w:cs="Open Sans"/>
        </w:rPr>
        <w:t xml:space="preserve">Sabrina received her associate degree from Kennedy King College, her </w:t>
      </w:r>
      <w:r w:rsidR="00B1777E" w:rsidRPr="00CC6A39">
        <w:rPr>
          <w:rFonts w:ascii="Open Sans" w:hAnsi="Open Sans" w:cs="Open Sans"/>
        </w:rPr>
        <w:t>bachelor’s degree</w:t>
      </w:r>
      <w:r w:rsidRPr="00CC6A39">
        <w:rPr>
          <w:rFonts w:ascii="Open Sans" w:hAnsi="Open Sans" w:cs="Open Sans"/>
        </w:rPr>
        <w:t xml:space="preserve"> in Social Work from Northeastern University, and her </w:t>
      </w:r>
      <w:r w:rsidR="00CC6A39" w:rsidRPr="00CC6A39">
        <w:rPr>
          <w:rFonts w:ascii="Open Sans" w:hAnsi="Open Sans" w:cs="Open Sans"/>
        </w:rPr>
        <w:t>master’s degree</w:t>
      </w:r>
      <w:r w:rsidRPr="00CC6A39">
        <w:rPr>
          <w:rFonts w:ascii="Open Sans" w:hAnsi="Open Sans" w:cs="Open Sans"/>
        </w:rPr>
        <w:t xml:space="preserve"> in Social Work from Aurora University.  She is the mother of 2 children who have achieved their own greatness and a grandmother of a preteen granddaughter.   </w:t>
      </w:r>
    </w:p>
    <w:p w14:paraId="6AC636D4" w14:textId="77777777" w:rsidR="00711A5B" w:rsidRPr="00CC6A39" w:rsidRDefault="00711A5B" w:rsidP="003272D4">
      <w:pPr>
        <w:spacing w:line="240" w:lineRule="auto"/>
        <w:rPr>
          <w:rFonts w:ascii="Open Sans" w:hAnsi="Open Sans" w:cs="Open Sans"/>
        </w:rPr>
      </w:pPr>
      <w:r w:rsidRPr="00CC6A39">
        <w:rPr>
          <w:rFonts w:ascii="Open Sans" w:hAnsi="Open Sans" w:cs="Open Sans"/>
        </w:rPr>
        <w:t xml:space="preserve">Sabrina always has had a desire to care for kids.  She has been working with children since her early teens.  She feels children can succeed if given ample resources and tools to empower their style of learning. "Every child can meet their potential greatness," she says. She feels her daughter is a prime example of success with the right resources.  As Sabrina struggled to raise her, she worked hard to support her daughter's every endeavor. As a result, her daughter studied in Brazil, started her own internet resource business, and participated in national social media competitions.  She says, "All you need is the passion for supporting the greatness in your children."   </w:t>
      </w:r>
    </w:p>
    <w:p w14:paraId="2C8D29CF" w14:textId="77777777" w:rsidR="003272D4" w:rsidRDefault="00711A5B" w:rsidP="003272D4">
      <w:pPr>
        <w:spacing w:line="240" w:lineRule="auto"/>
        <w:rPr>
          <w:rFonts w:ascii="Open Sans" w:hAnsi="Open Sans" w:cs="Open Sans"/>
        </w:rPr>
      </w:pPr>
      <w:r w:rsidRPr="00CC6A39">
        <w:rPr>
          <w:rFonts w:ascii="Open Sans" w:hAnsi="Open Sans" w:cs="Open Sans"/>
        </w:rPr>
        <w:t>Sabrina has worked with SEIU to advocate for Family Child Care Workers. There she met a couple of the SPNA members and volunteered for the SPNA Back to School Rally. As a result, she was asked to join the board in 2015 and has been a board member since that time.  Sabrina is presently the Co-Chair of SPNA's Board of Directors.</w:t>
      </w:r>
    </w:p>
    <w:p w14:paraId="722AF7D7" w14:textId="1C7E18E1" w:rsidR="00711A5B" w:rsidRPr="00CC6A39" w:rsidRDefault="00711A5B" w:rsidP="003272D4">
      <w:pPr>
        <w:spacing w:line="240" w:lineRule="auto"/>
        <w:rPr>
          <w:rFonts w:ascii="Open Sans" w:hAnsi="Open Sans" w:cs="Open Sans"/>
        </w:rPr>
      </w:pPr>
      <w:r w:rsidRPr="00CC6A39">
        <w:rPr>
          <w:rFonts w:ascii="Open Sans" w:hAnsi="Open Sans" w:cs="Open Sans"/>
        </w:rPr>
        <w:t>Sabrina's advice to SPNA membership is to embrace our children and look for ways to provide opportunities for them in your businesses.  Push yourselves to participate in SPNA activities. 100% participation is what we must have to ensure SPNA's future growth!  She feels that we have an opportunity to leave a legacy for our children, and Family Child Care professionals are in a perfect place to do just that!</w:t>
      </w:r>
    </w:p>
    <w:p w14:paraId="4D6DD81E" w14:textId="2A66DEFF" w:rsidR="00AC0E9C" w:rsidRDefault="00AC0E9C" w:rsidP="00705082">
      <w:pPr>
        <w:spacing w:before="0" w:after="0"/>
        <w:rPr>
          <w:rFonts w:ascii="Arial" w:eastAsia="Times New Roman" w:hAnsi="Arial" w:cs="Arial"/>
          <w:color w:val="000000"/>
          <w:sz w:val="20"/>
          <w:szCs w:val="20"/>
        </w:rPr>
      </w:pPr>
    </w:p>
    <w:p w14:paraId="47859E59" w14:textId="6C18A1A2" w:rsidR="00F41DBA" w:rsidRDefault="00F41DBA" w:rsidP="00705082">
      <w:pPr>
        <w:spacing w:before="0" w:after="0"/>
        <w:rPr>
          <w:rFonts w:ascii="Arial" w:eastAsia="Times New Roman" w:hAnsi="Arial" w:cs="Arial"/>
          <w:color w:val="000000"/>
          <w:sz w:val="20"/>
          <w:szCs w:val="20"/>
        </w:rPr>
      </w:pPr>
    </w:p>
    <w:p w14:paraId="07FDB3E0" w14:textId="2AEA3AC5" w:rsidR="00F41DBA" w:rsidRDefault="00F41DBA" w:rsidP="00705082">
      <w:pPr>
        <w:spacing w:before="0" w:after="0"/>
        <w:rPr>
          <w:rFonts w:ascii="Arial" w:eastAsia="Times New Roman" w:hAnsi="Arial" w:cs="Arial"/>
          <w:color w:val="000000"/>
          <w:sz w:val="20"/>
          <w:szCs w:val="20"/>
        </w:rPr>
      </w:pPr>
    </w:p>
    <w:p w14:paraId="76DD595A" w14:textId="1C18A052" w:rsidR="00F41DBA" w:rsidRDefault="00F41DBA" w:rsidP="00705082">
      <w:pPr>
        <w:spacing w:before="0" w:after="0"/>
        <w:rPr>
          <w:rFonts w:ascii="Arial" w:eastAsia="Times New Roman" w:hAnsi="Arial" w:cs="Arial"/>
          <w:color w:val="000000"/>
          <w:sz w:val="20"/>
          <w:szCs w:val="20"/>
        </w:rPr>
      </w:pPr>
    </w:p>
    <w:p w14:paraId="77CB1F6F" w14:textId="77777777" w:rsidR="00201E71" w:rsidRDefault="00201E71" w:rsidP="00705082">
      <w:pPr>
        <w:spacing w:before="0" w:after="0"/>
        <w:rPr>
          <w:rFonts w:ascii="Arial" w:eastAsia="Times New Roman" w:hAnsi="Arial" w:cs="Arial"/>
          <w:color w:val="000000"/>
          <w:sz w:val="20"/>
          <w:szCs w:val="20"/>
        </w:rPr>
      </w:pPr>
    </w:p>
    <w:p w14:paraId="7F0BEC78" w14:textId="55547460" w:rsidR="00705082" w:rsidRPr="00D1718F" w:rsidRDefault="00705082" w:rsidP="00705082">
      <w:pPr>
        <w:spacing w:before="0" w:after="0"/>
        <w:rPr>
          <w:rFonts w:ascii="Arial" w:eastAsia="Times New Roman" w:hAnsi="Arial" w:cs="Arial"/>
          <w:color w:val="000000"/>
          <w:sz w:val="20"/>
          <w:szCs w:val="20"/>
        </w:rPr>
      </w:pPr>
    </w:p>
    <w:p w14:paraId="4842E62B" w14:textId="4CDF9F3E" w:rsidR="00A719AC" w:rsidRDefault="00BF06A1" w:rsidP="00A719AC">
      <w:pPr>
        <w:shd w:val="clear" w:color="auto" w:fill="FAFAFF"/>
        <w:spacing w:before="120" w:line="240" w:lineRule="auto"/>
        <w:jc w:val="center"/>
        <w:outlineLvl w:val="0"/>
        <w:rPr>
          <w:rFonts w:ascii="Arial" w:eastAsia="Times New Roman" w:hAnsi="Arial" w:cs="Arial"/>
          <w:b/>
          <w:bCs/>
          <w:i/>
          <w:iCs/>
          <w:color w:val="70AD47" w:themeColor="accent6"/>
          <w:kern w:val="36"/>
          <w:sz w:val="28"/>
          <w:szCs w:val="28"/>
        </w:rPr>
      </w:pPr>
      <w:r>
        <w:rPr>
          <w:rFonts w:ascii="Arial" w:eastAsia="Times New Roman" w:hAnsi="Arial" w:cs="Arial"/>
          <w:b/>
          <w:bCs/>
          <w:i/>
          <w:iCs/>
          <w:color w:val="70AD47" w:themeColor="accent6"/>
          <w:kern w:val="36"/>
          <w:sz w:val="28"/>
          <w:szCs w:val="28"/>
        </w:rPr>
        <w:lastRenderedPageBreak/>
        <w:t>Meet the Association Member of the Quarter</w:t>
      </w:r>
      <w:r w:rsidR="00F61593">
        <w:rPr>
          <w:rFonts w:ascii="Arial" w:eastAsia="Times New Roman" w:hAnsi="Arial" w:cs="Arial"/>
          <w:b/>
          <w:bCs/>
          <w:i/>
          <w:iCs/>
          <w:color w:val="70AD47" w:themeColor="accent6"/>
          <w:kern w:val="36"/>
          <w:sz w:val="28"/>
          <w:szCs w:val="28"/>
        </w:rPr>
        <w:t xml:space="preserve">  </w:t>
      </w:r>
    </w:p>
    <w:p w14:paraId="4E08F2B3" w14:textId="28791415" w:rsidR="00A719AC" w:rsidRDefault="000E6355" w:rsidP="00A719AC">
      <w:pPr>
        <w:shd w:val="clear" w:color="auto" w:fill="FAFAFF"/>
        <w:spacing w:before="120" w:line="240" w:lineRule="auto"/>
        <w:jc w:val="center"/>
        <w:outlineLvl w:val="0"/>
        <w:rPr>
          <w:rFonts w:ascii="Arial" w:eastAsia="Times New Roman" w:hAnsi="Arial" w:cs="Arial"/>
          <w:b/>
          <w:bCs/>
          <w:i/>
          <w:iCs/>
          <w:color w:val="70AD47" w:themeColor="accent6"/>
          <w:kern w:val="36"/>
          <w:sz w:val="28"/>
          <w:szCs w:val="28"/>
        </w:rPr>
      </w:pPr>
      <w:r>
        <w:rPr>
          <w:rFonts w:ascii="Arial" w:eastAsia="Times New Roman" w:hAnsi="Arial" w:cs="Arial"/>
          <w:b/>
          <w:bCs/>
          <w:i/>
          <w:iCs/>
          <w:color w:val="70AD47" w:themeColor="accent6"/>
          <w:kern w:val="36"/>
          <w:sz w:val="28"/>
          <w:szCs w:val="28"/>
        </w:rPr>
        <w:t>LaTonya Mitchell</w:t>
      </w:r>
    </w:p>
    <w:p w14:paraId="4EE03D23" w14:textId="5F71D059" w:rsidR="00BF06A1" w:rsidRPr="00942E3E" w:rsidRDefault="00942E3E" w:rsidP="00942E3E">
      <w:pPr>
        <w:shd w:val="clear" w:color="auto" w:fill="FAFAFF"/>
        <w:spacing w:before="120" w:line="240" w:lineRule="auto"/>
        <w:jc w:val="center"/>
        <w:outlineLvl w:val="0"/>
        <w:rPr>
          <w:rFonts w:ascii="Arial" w:eastAsia="Times New Roman" w:hAnsi="Arial" w:cs="Arial"/>
          <w:b/>
          <w:bCs/>
          <w:i/>
          <w:iCs/>
          <w:color w:val="70AD47" w:themeColor="accent6"/>
          <w:kern w:val="36"/>
          <w:sz w:val="28"/>
          <w:szCs w:val="28"/>
        </w:rPr>
      </w:pPr>
      <w:r>
        <w:rPr>
          <w:rFonts w:ascii="Arial" w:eastAsia="Times New Roman" w:hAnsi="Arial" w:cs="Arial"/>
          <w:b/>
          <w:bCs/>
          <w:i/>
          <w:iCs/>
          <w:color w:val="70AD47" w:themeColor="accent6"/>
          <w:kern w:val="36"/>
          <w:sz w:val="28"/>
          <w:szCs w:val="28"/>
        </w:rPr>
        <w:t xml:space="preserve">                 </w:t>
      </w:r>
      <w:r w:rsidR="0075487D">
        <w:rPr>
          <w:noProof/>
        </w:rPr>
        <mc:AlternateContent>
          <mc:Choice Requires="wps">
            <w:drawing>
              <wp:inline distT="0" distB="0" distL="0" distR="0" wp14:anchorId="3BB9F385" wp14:editId="77754C43">
                <wp:extent cx="304800" cy="304800"/>
                <wp:effectExtent l="0" t="0" r="0" b="0"/>
                <wp:docPr id="219" name="Rectangle 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6394D3" id="Rectangle 2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UQgKa7AEAAMgDAAAOAAAAAAAAAAAAAAAAAC4CAABkcnMvZTJvRG9jLnhtbFBL&#10;AQItABQABgAIAAAAIQBMoOks2AAAAAMBAAAPAAAAAAAAAAAAAAAAAEYEAABkcnMvZG93bnJldi54&#10;bWxQSwUGAAAAAAQABADzAAAASwUAAAAA&#10;" filled="f" stroked="f">
                <o:lock v:ext="edit" aspectratio="t"/>
                <w10:anchorlock/>
              </v:rect>
            </w:pict>
          </mc:Fallback>
        </mc:AlternateContent>
      </w:r>
      <w:r>
        <w:rPr>
          <w:noProof/>
        </w:rPr>
        <w:drawing>
          <wp:inline distT="0" distB="0" distL="0" distR="0" wp14:anchorId="474A9D5E" wp14:editId="2FAC1836">
            <wp:extent cx="1346200" cy="1179528"/>
            <wp:effectExtent l="0" t="0" r="6350" b="1905"/>
            <wp:docPr id="220" name="Picture 220" descr="A picture containing sky,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sky, outdoor, person, 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752" cy="1207174"/>
                    </a:xfrm>
                    <a:prstGeom prst="rect">
                      <a:avLst/>
                    </a:prstGeom>
                    <a:noFill/>
                    <a:ln>
                      <a:noFill/>
                    </a:ln>
                  </pic:spPr>
                </pic:pic>
              </a:graphicData>
            </a:graphic>
          </wp:inline>
        </w:drawing>
      </w:r>
      <w:r w:rsidR="00155DDD">
        <w:rPr>
          <w:noProof/>
        </w:rPr>
        <mc:AlternateContent>
          <mc:Choice Requires="wps">
            <w:drawing>
              <wp:inline distT="0" distB="0" distL="0" distR="0" wp14:anchorId="116F3DF5" wp14:editId="150426F9">
                <wp:extent cx="304800" cy="304800"/>
                <wp:effectExtent l="0" t="0" r="0" b="0"/>
                <wp:docPr id="213" name="Rectangle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87BC8" id="Rectangle 2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gEm947AEAAMgDAAAOAAAAAAAAAAAAAAAAAC4CAABkcnMvZTJvRG9jLnhtbFBL&#10;AQItABQABgAIAAAAIQBMoOks2AAAAAMBAAAPAAAAAAAAAAAAAAAAAEYEAABkcnMvZG93bnJldi54&#10;bWxQSwUGAAAAAAQABADzAAAASwUAAAAA&#10;" filled="f" stroked="f">
                <o:lock v:ext="edit" aspectratio="t"/>
                <w10:anchorlock/>
              </v:rect>
            </w:pict>
          </mc:Fallback>
        </mc:AlternateContent>
      </w:r>
      <w:r w:rsidR="00483084">
        <w:rPr>
          <w:noProof/>
        </w:rPr>
        <mc:AlternateContent>
          <mc:Choice Requires="wps">
            <w:drawing>
              <wp:inline distT="0" distB="0" distL="0" distR="0" wp14:anchorId="751B5F0F" wp14:editId="69680724">
                <wp:extent cx="304800" cy="304800"/>
                <wp:effectExtent l="0" t="0" r="0" b="0"/>
                <wp:docPr id="214" name="Rectangle 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47F30A" id="Rectangle 2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B/WqK7AEAAMgDAAAOAAAAAAAAAAAAAAAAAC4CAABkcnMvZTJvRG9jLnhtbFBL&#10;AQItABQABgAIAAAAIQBMoOks2AAAAAMBAAAPAAAAAAAAAAAAAAAAAEYEAABkcnMvZG93bnJldi54&#10;bWxQSwUGAAAAAAQABADzAAAASwUAAAAA&#10;" filled="f" stroked="f">
                <o:lock v:ext="edit" aspectratio="t"/>
                <w10:anchorlock/>
              </v:rect>
            </w:pict>
          </mc:Fallback>
        </mc:AlternateContent>
      </w:r>
      <w:r w:rsidR="00483084">
        <w:rPr>
          <w:noProof/>
        </w:rPr>
        <mc:AlternateContent>
          <mc:Choice Requires="wps">
            <w:drawing>
              <wp:inline distT="0" distB="0" distL="0" distR="0" wp14:anchorId="4ECB7CF3" wp14:editId="738B9E2E">
                <wp:extent cx="304800" cy="304800"/>
                <wp:effectExtent l="0" t="0" r="0" b="0"/>
                <wp:docPr id="215" name="Rectangle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A733D0" id="Rectangle 2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M3Usm7AEAAMgDAAAOAAAAAAAAAAAAAAAAAC4CAABkcnMvZTJvRG9jLnhtbFBL&#10;AQItABQABgAIAAAAIQBMoOks2AAAAAMBAAAPAAAAAAAAAAAAAAAAAEYEAABkcnMvZG93bnJldi54&#10;bWxQSwUGAAAAAAQABADzAAAASwUAAAAA&#10;" filled="f" stroked="f">
                <o:lock v:ext="edit" aspectratio="t"/>
                <w10:anchorlock/>
              </v:rect>
            </w:pict>
          </mc:Fallback>
        </mc:AlternateContent>
      </w:r>
      <w:r w:rsidR="00483084">
        <w:rPr>
          <w:noProof/>
        </w:rPr>
        <mc:AlternateContent>
          <mc:Choice Requires="wps">
            <w:drawing>
              <wp:inline distT="0" distB="0" distL="0" distR="0" wp14:anchorId="1CCC39D0" wp14:editId="1322E3B1">
                <wp:extent cx="304800" cy="304800"/>
                <wp:effectExtent l="0" t="0" r="0" b="0"/>
                <wp:docPr id="216" name="Rectangle 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C371A1" id="Rectangle 2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aulkJ7AEAAMgDAAAOAAAAAAAAAAAAAAAAAC4CAABkcnMvZTJvRG9jLnhtbFBL&#10;AQItABQABgAIAAAAIQBMoOks2AAAAAMBAAAPAAAAAAAAAAAAAAAAAEYEAABkcnMvZG93bnJldi54&#10;bWxQSwUGAAAAAAQABADzAAAASwUAAAAA&#10;" filled="f" stroked="f">
                <o:lock v:ext="edit" aspectratio="t"/>
                <w10:anchorlock/>
              </v:rect>
            </w:pict>
          </mc:Fallback>
        </mc:AlternateContent>
      </w:r>
      <w:r w:rsidR="00483084">
        <w:rPr>
          <w:noProof/>
        </w:rPr>
        <mc:AlternateContent>
          <mc:Choice Requires="wps">
            <w:drawing>
              <wp:inline distT="0" distB="0" distL="0" distR="0" wp14:anchorId="481D69B6" wp14:editId="5A7A3B8E">
                <wp:extent cx="304800" cy="304800"/>
                <wp:effectExtent l="0" t="0" r="0" b="0"/>
                <wp:docPr id="218" name="Rectangle 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1FDEA6" id="Rectangle 2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ZYiM27AEAAMgDAAAOAAAAAAAAAAAAAAAAAC4CAABkcnMvZTJvRG9jLnhtbFBL&#10;AQItABQABgAIAAAAIQBMoOks2AAAAAMBAAAPAAAAAAAAAAAAAAAAAEYEAABkcnMvZG93bnJldi54&#10;bWxQSwUGAAAAAAQABADzAAAASwUAAAAA&#10;" filled="f" stroked="f">
                <o:lock v:ext="edit" aspectratio="t"/>
                <w10:anchorlock/>
              </v:rect>
            </w:pict>
          </mc:Fallback>
        </mc:AlternateContent>
      </w:r>
    </w:p>
    <w:p w14:paraId="199A0D57" w14:textId="77777777" w:rsidR="005B6E46" w:rsidRPr="00CC6A39" w:rsidRDefault="005B6E46" w:rsidP="005B6E46">
      <w:pPr>
        <w:rPr>
          <w:rFonts w:ascii="Open Sans" w:hAnsi="Open Sans" w:cs="Open Sans"/>
        </w:rPr>
      </w:pPr>
      <w:r w:rsidRPr="00CC6A39">
        <w:rPr>
          <w:rFonts w:ascii="Open Sans" w:hAnsi="Open Sans" w:cs="Open Sans"/>
        </w:rPr>
        <w:t xml:space="preserve">LaTonya Mitchell is the founder and owner of  Exceptional Little Leaders Academy.  She has practiced providing child care services in her home since 2005.  Her academy, located in the West Chatham community, received its LLC in 2013.  She chose the world of early childhood education after her management work in the retail community.  During her retail tenure, she had difficulty finding appropriate child care for her children and was also asked by other family and friends to provide child care. After her retail company closed, she fell in love with working with children and decided early childhood development was her calling.  She has found over the years that she loves to be a part of the village of caregivers and an extended family member.  She gets excited when she thinks about how she gets the opportunity to guide and mold the next generation.  </w:t>
      </w:r>
    </w:p>
    <w:p w14:paraId="4E0A950B" w14:textId="4D75168F" w:rsidR="005B6E46" w:rsidRPr="00F42F4C" w:rsidRDefault="005B6E46" w:rsidP="005B6E46">
      <w:pPr>
        <w:rPr>
          <w:rFonts w:ascii="Open Sans" w:hAnsi="Open Sans" w:cs="Open Sans"/>
        </w:rPr>
      </w:pPr>
      <w:r w:rsidRPr="00F42F4C">
        <w:rPr>
          <w:rFonts w:ascii="Open Sans" w:hAnsi="Open Sans" w:cs="Open Sans"/>
        </w:rPr>
        <w:t xml:space="preserve">Latonya has certification and </w:t>
      </w:r>
      <w:r w:rsidR="000E6355" w:rsidRPr="00F42F4C">
        <w:rPr>
          <w:rFonts w:ascii="Open Sans" w:hAnsi="Open Sans" w:cs="Open Sans"/>
        </w:rPr>
        <w:t>associate degree</w:t>
      </w:r>
      <w:r w:rsidRPr="00F42F4C">
        <w:rPr>
          <w:rFonts w:ascii="Open Sans" w:hAnsi="Open Sans" w:cs="Open Sans"/>
        </w:rPr>
        <w:t xml:space="preserve"> in Early Childhood Education from Daily College. She has almost completed her bachelor's degree at National Louis University.  She is a mother of three adult children and has 13 grandchildren.  Her children </w:t>
      </w:r>
      <w:r w:rsidR="00DF1428">
        <w:rPr>
          <w:rFonts w:ascii="Open Sans" w:hAnsi="Open Sans" w:cs="Open Sans"/>
        </w:rPr>
        <w:t>live in</w:t>
      </w:r>
      <w:r w:rsidRPr="00F42F4C">
        <w:rPr>
          <w:rFonts w:ascii="Open Sans" w:hAnsi="Open Sans" w:cs="Open Sans"/>
        </w:rPr>
        <w:t xml:space="preserve"> </w:t>
      </w:r>
      <w:r w:rsidR="00E73C22">
        <w:rPr>
          <w:rFonts w:ascii="Open Sans" w:hAnsi="Open Sans" w:cs="Open Sans"/>
        </w:rPr>
        <w:t>Chicago, Florida,</w:t>
      </w:r>
      <w:r w:rsidRPr="00F42F4C">
        <w:rPr>
          <w:rFonts w:ascii="Open Sans" w:hAnsi="Open Sans" w:cs="Open Sans"/>
        </w:rPr>
        <w:t xml:space="preserve"> and </w:t>
      </w:r>
      <w:r w:rsidR="00042513">
        <w:rPr>
          <w:rFonts w:ascii="Open Sans" w:hAnsi="Open Sans" w:cs="Open Sans"/>
        </w:rPr>
        <w:t>one soon to be in</w:t>
      </w:r>
      <w:r w:rsidRPr="00F42F4C">
        <w:rPr>
          <w:rFonts w:ascii="Open Sans" w:hAnsi="Open Sans" w:cs="Open Sans"/>
        </w:rPr>
        <w:t xml:space="preserve"> to Korea.  </w:t>
      </w:r>
      <w:r w:rsidR="00E72CBF" w:rsidRPr="00F42F4C">
        <w:rPr>
          <w:rFonts w:ascii="Open Sans" w:hAnsi="Open Sans" w:cs="Open Sans"/>
          <w:color w:val="000000"/>
          <w:shd w:val="clear" w:color="auto" w:fill="FFFFFF"/>
        </w:rPr>
        <w:t xml:space="preserve">LaTonya enjoys giving back to her community. She serves on the West Chatham Park Advisory Council, West Chatham Improvement </w:t>
      </w:r>
      <w:r w:rsidR="00F42F4C" w:rsidRPr="00F42F4C">
        <w:rPr>
          <w:rFonts w:ascii="Open Sans" w:hAnsi="Open Sans" w:cs="Open Sans"/>
          <w:color w:val="000000"/>
          <w:shd w:val="clear" w:color="auto" w:fill="FFFFFF"/>
        </w:rPr>
        <w:t>Association,</w:t>
      </w:r>
      <w:r w:rsidR="00E72CBF" w:rsidRPr="00F42F4C">
        <w:rPr>
          <w:rFonts w:ascii="Open Sans" w:hAnsi="Open Sans" w:cs="Open Sans"/>
          <w:color w:val="000000"/>
          <w:shd w:val="clear" w:color="auto" w:fill="FFFFFF"/>
        </w:rPr>
        <w:t xml:space="preserve"> and her Block Club Committee. LaTonya enjoys feeding our less fortunate brothers &amp; sisters during the holiday seasons as well as creating and passing out care packages to them throughout the year.</w:t>
      </w:r>
    </w:p>
    <w:p w14:paraId="564D926A" w14:textId="6BB59913" w:rsidR="005B6E46" w:rsidRPr="00CC6A39" w:rsidRDefault="005B6E46" w:rsidP="005B6E46">
      <w:pPr>
        <w:rPr>
          <w:rFonts w:ascii="Open Sans" w:hAnsi="Open Sans" w:cs="Open Sans"/>
        </w:rPr>
      </w:pPr>
      <w:r w:rsidRPr="00CC6A39">
        <w:rPr>
          <w:rFonts w:ascii="Open Sans" w:hAnsi="Open Sans" w:cs="Open Sans"/>
        </w:rPr>
        <w:t xml:space="preserve">LaTonya </w:t>
      </w:r>
      <w:r w:rsidR="009B39BA">
        <w:rPr>
          <w:rFonts w:ascii="Open Sans" w:hAnsi="Open Sans" w:cs="Open Sans"/>
        </w:rPr>
        <w:t xml:space="preserve">loves </w:t>
      </w:r>
      <w:r w:rsidRPr="00CC6A39">
        <w:rPr>
          <w:rFonts w:ascii="Open Sans" w:hAnsi="Open Sans" w:cs="Open Sans"/>
        </w:rPr>
        <w:t>her work as a Family Child Care Home Professional!  She especially enjoys introducing new concepts and watching children grasp the function of concepts and can participate in peer-to-peer learning.  Some of her children return to visit her after graduating from high school.  Some of her older students planned a reunion for her academy in her backyard during this summer.  She has been told that she has built a community of learners and left lasting impressions that her past students cherish.  Her parents also share the same type of enthusiasm for her work.  They talk with her about their appreciation of her provision of a safe and loving place for learning.</w:t>
      </w:r>
    </w:p>
    <w:p w14:paraId="30B93843" w14:textId="77777777" w:rsidR="005B6E46" w:rsidRPr="00CC6A39" w:rsidRDefault="005B6E46" w:rsidP="005B6E46">
      <w:pPr>
        <w:rPr>
          <w:rFonts w:ascii="Open Sans" w:hAnsi="Open Sans" w:cs="Open Sans"/>
        </w:rPr>
      </w:pPr>
      <w:r w:rsidRPr="00CC6A39">
        <w:rPr>
          <w:rFonts w:ascii="Open Sans" w:hAnsi="Open Sans" w:cs="Open Sans"/>
        </w:rPr>
        <w:t>LaTonya has been a member of SPNA for three years.  She wants SPNA members to know that she is so proud to be a part of an organization of powerful women that looks out for one another.  A group that encourages professionals to succeed. "Being a part of SPNA was one of the best decisions that she has made in her career - that "Black Girl Magic," she says with joy.</w:t>
      </w:r>
    </w:p>
    <w:p w14:paraId="214061C5" w14:textId="295D6B13" w:rsidR="00AD7F36" w:rsidRPr="002F049F" w:rsidRDefault="005B6E46" w:rsidP="00EB5411">
      <w:pPr>
        <w:rPr>
          <w:rFonts w:ascii="Open Sans" w:hAnsi="Open Sans" w:cs="Open Sans"/>
        </w:rPr>
      </w:pPr>
      <w:r w:rsidRPr="002F049F">
        <w:rPr>
          <w:rFonts w:ascii="Open Sans" w:hAnsi="Open Sans" w:cs="Open Sans"/>
        </w:rPr>
        <w:t xml:space="preserve">LaTonya wishes each professional success in running their business.  </w:t>
      </w:r>
      <w:r w:rsidR="00DE4517">
        <w:rPr>
          <w:rFonts w:ascii="Open Sans" w:hAnsi="Open Sans" w:cs="Open Sans"/>
        </w:rPr>
        <w:t>“</w:t>
      </w:r>
      <w:r w:rsidRPr="002F049F">
        <w:rPr>
          <w:rFonts w:ascii="Open Sans" w:hAnsi="Open Sans" w:cs="Open Sans"/>
        </w:rPr>
        <w:t>Sharing information with others and looking out for each member's health and wellbeing is what SPNA does</w:t>
      </w:r>
      <w:r w:rsidR="005F4B93">
        <w:rPr>
          <w:rFonts w:ascii="Open Sans" w:hAnsi="Open Sans" w:cs="Open Sans"/>
        </w:rPr>
        <w:t xml:space="preserve">” he </w:t>
      </w:r>
      <w:r w:rsidR="007C46A7">
        <w:rPr>
          <w:rFonts w:ascii="Open Sans" w:hAnsi="Open Sans" w:cs="Open Sans"/>
        </w:rPr>
        <w:t>says</w:t>
      </w:r>
      <w:r w:rsidR="005F4B93">
        <w:rPr>
          <w:rFonts w:ascii="Open Sans" w:hAnsi="Open Sans" w:cs="Open Sans"/>
        </w:rPr>
        <w:t>.</w:t>
      </w:r>
      <w:r w:rsidRPr="002F049F">
        <w:rPr>
          <w:rFonts w:ascii="Open Sans" w:hAnsi="Open Sans" w:cs="Open Sans"/>
        </w:rPr>
        <w:t xml:space="preserve">  I will continue to be a faithful member and help whenever I can to support other Family Day Care Home Professionals!  </w:t>
      </w:r>
    </w:p>
    <w:p w14:paraId="1F642D50" w14:textId="77777777" w:rsidR="00945B9B" w:rsidRPr="00EB5411" w:rsidRDefault="00945B9B" w:rsidP="00EB5411">
      <w:pPr>
        <w:rPr>
          <w:rFonts w:ascii="Open Sans" w:hAnsi="Open Sans" w:cs="Open Sans"/>
          <w:sz w:val="24"/>
          <w:szCs w:val="24"/>
        </w:rPr>
      </w:pPr>
    </w:p>
    <w:p w14:paraId="4FD8C54C" w14:textId="7EA87FEB" w:rsidR="00705082" w:rsidRPr="00154866" w:rsidRDefault="003C5597" w:rsidP="00AD7F36">
      <w:pPr>
        <w:shd w:val="clear" w:color="auto" w:fill="FAFAFF"/>
        <w:spacing w:before="100" w:beforeAutospacing="1" w:after="100" w:afterAutospacing="1" w:line="240" w:lineRule="auto"/>
        <w:jc w:val="center"/>
        <w:outlineLvl w:val="0"/>
        <w:rPr>
          <w:rFonts w:ascii="Arial" w:eastAsia="Times New Roman" w:hAnsi="Arial" w:cs="Arial"/>
          <w:b/>
          <w:bCs/>
          <w:i/>
          <w:iCs/>
          <w:color w:val="70AD47" w:themeColor="accent6"/>
          <w:kern w:val="36"/>
          <w:sz w:val="40"/>
          <w:szCs w:val="40"/>
        </w:rPr>
      </w:pPr>
      <w:r>
        <w:rPr>
          <w:rFonts w:ascii="Arial" w:eastAsia="Times New Roman" w:hAnsi="Arial" w:cs="Arial"/>
          <w:b/>
          <w:bCs/>
          <w:i/>
          <w:iCs/>
          <w:color w:val="70AD47" w:themeColor="accent6"/>
          <w:kern w:val="36"/>
          <w:sz w:val="40"/>
          <w:szCs w:val="40"/>
        </w:rPr>
        <w:lastRenderedPageBreak/>
        <w:t>State News</w:t>
      </w:r>
    </w:p>
    <w:p w14:paraId="51CFD138" w14:textId="6DF6C25C" w:rsidR="009E6B55" w:rsidRDefault="00223BEC" w:rsidP="006C7081">
      <w:pPr>
        <w:pStyle w:val="Heading1"/>
        <w:shd w:val="clear" w:color="auto" w:fill="FFFFFF"/>
        <w:spacing w:before="0"/>
        <w:rPr>
          <w:rFonts w:ascii="Georgia" w:hAnsi="Georgia"/>
          <w:b/>
          <w:bCs w:val="0"/>
          <w:i w:val="0"/>
          <w:iCs/>
          <w:color w:val="222222"/>
          <w:sz w:val="22"/>
        </w:rPr>
      </w:pPr>
      <w:r w:rsidRPr="001E5045">
        <w:rPr>
          <w:rFonts w:ascii="Georgia" w:hAnsi="Georgia"/>
          <w:b/>
          <w:bCs w:val="0"/>
          <w:i w:val="0"/>
          <w:iCs/>
          <w:color w:val="222222"/>
          <w:sz w:val="22"/>
        </w:rPr>
        <w:t xml:space="preserve">Illinois </w:t>
      </w:r>
      <w:r w:rsidR="006C7081" w:rsidRPr="001E5045">
        <w:rPr>
          <w:rFonts w:ascii="Georgia" w:hAnsi="Georgia"/>
          <w:b/>
          <w:bCs w:val="0"/>
          <w:i w:val="0"/>
          <w:iCs/>
          <w:color w:val="222222"/>
          <w:sz w:val="22"/>
        </w:rPr>
        <w:t>Expanding Child Care Assistance, $300 Mil</w:t>
      </w:r>
      <w:r w:rsidR="009E6B55">
        <w:rPr>
          <w:rFonts w:ascii="Georgia" w:hAnsi="Georgia"/>
          <w:b/>
          <w:bCs w:val="0"/>
          <w:i w:val="0"/>
          <w:iCs/>
          <w:color w:val="222222"/>
          <w:sz w:val="22"/>
        </w:rPr>
        <w:t>lion</w:t>
      </w:r>
      <w:r w:rsidR="006C7081" w:rsidRPr="001E5045">
        <w:rPr>
          <w:rFonts w:ascii="Georgia" w:hAnsi="Georgia"/>
          <w:b/>
          <w:bCs w:val="0"/>
          <w:i w:val="0"/>
          <w:iCs/>
          <w:color w:val="222222"/>
          <w:sz w:val="22"/>
        </w:rPr>
        <w:t xml:space="preserve"> In Relief </w:t>
      </w:r>
      <w:r w:rsidR="009E6B55">
        <w:rPr>
          <w:rFonts w:ascii="Georgia" w:hAnsi="Georgia"/>
          <w:b/>
          <w:bCs w:val="0"/>
          <w:i w:val="0"/>
          <w:iCs/>
          <w:color w:val="222222"/>
          <w:sz w:val="22"/>
        </w:rPr>
        <w:t>f</w:t>
      </w:r>
      <w:r w:rsidR="006C7081" w:rsidRPr="001E5045">
        <w:rPr>
          <w:rFonts w:ascii="Georgia" w:hAnsi="Georgia"/>
          <w:b/>
          <w:bCs w:val="0"/>
          <w:i w:val="0"/>
          <w:iCs/>
          <w:color w:val="222222"/>
          <w:sz w:val="22"/>
        </w:rPr>
        <w:t xml:space="preserve">or Providers, </w:t>
      </w:r>
    </w:p>
    <w:p w14:paraId="30D979DD" w14:textId="77777777" w:rsidR="009E6B55" w:rsidRPr="009E6B55" w:rsidRDefault="006C7081" w:rsidP="006C7081">
      <w:pPr>
        <w:pStyle w:val="Heading1"/>
        <w:shd w:val="clear" w:color="auto" w:fill="FFFFFF"/>
        <w:spacing w:before="0"/>
        <w:rPr>
          <w:rFonts w:ascii="Georgia" w:hAnsi="Georgia"/>
          <w:color w:val="222222"/>
          <w:sz w:val="20"/>
          <w:szCs w:val="20"/>
        </w:rPr>
      </w:pPr>
      <w:r w:rsidRPr="001E5045">
        <w:rPr>
          <w:rFonts w:ascii="Georgia" w:hAnsi="Georgia"/>
          <w:b/>
          <w:bCs w:val="0"/>
          <w:i w:val="0"/>
          <w:iCs/>
          <w:color w:val="222222"/>
          <w:sz w:val="22"/>
        </w:rPr>
        <w:t xml:space="preserve">Bonuses For Workers </w:t>
      </w:r>
    </w:p>
    <w:p w14:paraId="5BC29752" w14:textId="213BEF16" w:rsidR="00223BEC" w:rsidRPr="009E6B55" w:rsidRDefault="00223BEC" w:rsidP="006C7081">
      <w:pPr>
        <w:pStyle w:val="Heading1"/>
        <w:shd w:val="clear" w:color="auto" w:fill="FFFFFF"/>
        <w:spacing w:before="0"/>
        <w:rPr>
          <w:rFonts w:ascii="Georgia" w:hAnsi="Georgia"/>
          <w:color w:val="222222"/>
          <w:sz w:val="20"/>
          <w:szCs w:val="20"/>
        </w:rPr>
      </w:pPr>
      <w:r w:rsidRPr="009E6B55">
        <w:rPr>
          <w:rStyle w:val="tnt-byline"/>
          <w:rFonts w:ascii="Georgia" w:hAnsi="Georgia"/>
          <w:color w:val="222222"/>
          <w:sz w:val="20"/>
          <w:szCs w:val="20"/>
        </w:rPr>
        <w:t>By Kenzie Dillow</w:t>
      </w:r>
      <w:r w:rsidR="006C7081" w:rsidRPr="009E6B55">
        <w:rPr>
          <w:rStyle w:val="tnt-byline"/>
          <w:rFonts w:ascii="Georgia" w:hAnsi="Georgia"/>
          <w:color w:val="222222"/>
          <w:sz w:val="20"/>
          <w:szCs w:val="20"/>
        </w:rPr>
        <w:t xml:space="preserve">, </w:t>
      </w:r>
      <w:r w:rsidRPr="009E6B55">
        <w:rPr>
          <w:rFonts w:ascii="Georgia" w:hAnsi="Georgia"/>
          <w:color w:val="222222"/>
          <w:sz w:val="20"/>
          <w:szCs w:val="20"/>
        </w:rPr>
        <w:t xml:space="preserve">Sep </w:t>
      </w:r>
      <w:r w:rsidR="006C7081" w:rsidRPr="009E6B55">
        <w:rPr>
          <w:rFonts w:ascii="Georgia" w:hAnsi="Georgia"/>
          <w:color w:val="222222"/>
          <w:sz w:val="20"/>
          <w:szCs w:val="20"/>
        </w:rPr>
        <w:t>13, 2021</w:t>
      </w:r>
      <w:r w:rsidR="00680F9C">
        <w:rPr>
          <w:rFonts w:ascii="Georgia" w:hAnsi="Georgia"/>
          <w:color w:val="222222"/>
          <w:sz w:val="20"/>
          <w:szCs w:val="20"/>
        </w:rPr>
        <w:t>- WSILTV</w:t>
      </w:r>
    </w:p>
    <w:p w14:paraId="59ED0944" w14:textId="77777777" w:rsidR="006C7081" w:rsidRDefault="006C7081" w:rsidP="00214B57">
      <w:pPr>
        <w:shd w:val="clear" w:color="auto" w:fill="FFFFFF"/>
        <w:spacing w:before="0" w:after="0" w:line="240" w:lineRule="auto"/>
        <w:rPr>
          <w:rFonts w:ascii="Times New Roman" w:eastAsia="Times New Roman" w:hAnsi="Times New Roman" w:cs="Times New Roman"/>
          <w:color w:val="222222"/>
          <w:sz w:val="24"/>
          <w:szCs w:val="24"/>
        </w:rPr>
      </w:pPr>
    </w:p>
    <w:p w14:paraId="071D1C0E" w14:textId="44B11E87" w:rsidR="00214B57" w:rsidRPr="00214B57" w:rsidRDefault="00214B57" w:rsidP="00214B57">
      <w:pPr>
        <w:shd w:val="clear" w:color="auto" w:fill="FFFFFF"/>
        <w:spacing w:before="0" w:after="0" w:line="240" w:lineRule="auto"/>
        <w:rPr>
          <w:rFonts w:ascii="Open Sans" w:eastAsia="Times New Roman" w:hAnsi="Open Sans" w:cs="Open Sans"/>
          <w:color w:val="222222"/>
        </w:rPr>
      </w:pPr>
      <w:r w:rsidRPr="00214B57">
        <w:rPr>
          <w:rFonts w:ascii="Open Sans" w:eastAsia="Times New Roman" w:hAnsi="Open Sans" w:cs="Open Sans"/>
          <w:color w:val="222222"/>
        </w:rPr>
        <w:t xml:space="preserve">DHS will launch the Child Care Workforce Bonus program </w:t>
      </w:r>
      <w:r w:rsidR="00732A9D" w:rsidRPr="00FF6B9B">
        <w:rPr>
          <w:rFonts w:ascii="Open Sans" w:eastAsia="Times New Roman" w:hAnsi="Open Sans" w:cs="Open Sans"/>
          <w:color w:val="222222"/>
        </w:rPr>
        <w:t>this</w:t>
      </w:r>
      <w:r w:rsidRPr="00214B57">
        <w:rPr>
          <w:rFonts w:ascii="Open Sans" w:eastAsia="Times New Roman" w:hAnsi="Open Sans" w:cs="Open Sans"/>
          <w:color w:val="222222"/>
        </w:rPr>
        <w:t xml:space="preserve"> month. Through the program, all staff at licensed and license-exempt childcare centers and homes will be eligible to receive up to a $1000 bonus, provided they meet all licensing and health and safety requirements. Childcare workers will receive the payment through their employer between October 2021 and March 2022.</w:t>
      </w:r>
    </w:p>
    <w:p w14:paraId="6913EF8B" w14:textId="77777777" w:rsidR="00214B57" w:rsidRPr="00FF6B9B" w:rsidRDefault="00214B57" w:rsidP="00214B57">
      <w:pPr>
        <w:shd w:val="clear" w:color="auto" w:fill="FFFFFF"/>
        <w:spacing w:before="0" w:after="0" w:line="240" w:lineRule="auto"/>
        <w:rPr>
          <w:rFonts w:ascii="Open Sans" w:eastAsia="Times New Roman" w:hAnsi="Open Sans" w:cs="Open Sans"/>
          <w:color w:val="222222"/>
        </w:rPr>
      </w:pPr>
    </w:p>
    <w:p w14:paraId="02C9F079" w14:textId="4D0F8FFE" w:rsidR="00214B57" w:rsidRPr="00214B57" w:rsidRDefault="00214B57" w:rsidP="00214B57">
      <w:pPr>
        <w:shd w:val="clear" w:color="auto" w:fill="FFFFFF"/>
        <w:spacing w:before="0" w:after="0" w:line="240" w:lineRule="auto"/>
        <w:rPr>
          <w:rFonts w:ascii="Open Sans" w:eastAsia="Times New Roman" w:hAnsi="Open Sans" w:cs="Open Sans"/>
          <w:color w:val="222222"/>
        </w:rPr>
      </w:pPr>
      <w:r w:rsidRPr="00214B57">
        <w:rPr>
          <w:rFonts w:ascii="Open Sans" w:eastAsia="Times New Roman" w:hAnsi="Open Sans" w:cs="Open Sans"/>
          <w:color w:val="222222"/>
        </w:rPr>
        <w:t>Application information about the program will be available for employers via the Illinois Network of Child Care Resource &amp; Referral Agencies (INCCRRA) in the coming weeks. Employers are required to pay staff 100% of the bonus amount awarded by the state.</w:t>
      </w:r>
    </w:p>
    <w:p w14:paraId="761EFF82" w14:textId="77777777" w:rsidR="00214B57" w:rsidRPr="00FF6B9B" w:rsidRDefault="00214B57" w:rsidP="00214B57">
      <w:pPr>
        <w:shd w:val="clear" w:color="auto" w:fill="FFFFFF"/>
        <w:spacing w:before="0" w:after="0" w:line="240" w:lineRule="auto"/>
        <w:rPr>
          <w:rFonts w:ascii="Open Sans" w:eastAsia="Times New Roman" w:hAnsi="Open Sans" w:cs="Open Sans"/>
          <w:color w:val="222222"/>
        </w:rPr>
      </w:pPr>
    </w:p>
    <w:p w14:paraId="181B0BF4" w14:textId="13F69782" w:rsidR="00214B57" w:rsidRPr="00214B57" w:rsidRDefault="00214B57" w:rsidP="00214B57">
      <w:pPr>
        <w:shd w:val="clear" w:color="auto" w:fill="FFFFFF"/>
        <w:spacing w:before="0" w:after="0" w:line="240" w:lineRule="auto"/>
        <w:rPr>
          <w:rFonts w:ascii="Open Sans" w:eastAsia="Times New Roman" w:hAnsi="Open Sans" w:cs="Open Sans"/>
          <w:color w:val="222222"/>
        </w:rPr>
      </w:pPr>
      <w:r w:rsidRPr="00214B57">
        <w:rPr>
          <w:rFonts w:ascii="Open Sans" w:eastAsia="Times New Roman" w:hAnsi="Open Sans" w:cs="Open Sans"/>
          <w:color w:val="222222"/>
        </w:rPr>
        <w:t>The administration will also launch a final round of 2021 Child Care Restoration Grants and later this year will open applications for 2022 Stabilization Grants. The Child Care Restoration Grants administered through IDHS continue to offer childcare providers access to funds that can help counterbalance losses due to COVID-19 and take advanced steps to rebuild from the impacts of the pandemi</w:t>
      </w:r>
      <w:r w:rsidRPr="00FF6B9B">
        <w:rPr>
          <w:rFonts w:ascii="Open Sans" w:eastAsia="Times New Roman" w:hAnsi="Open Sans" w:cs="Open Sans"/>
          <w:color w:val="222222"/>
        </w:rPr>
        <w:t>c</w:t>
      </w:r>
    </w:p>
    <w:p w14:paraId="10C1A917" w14:textId="77BD7D99" w:rsidR="006F473C" w:rsidRDefault="006F473C" w:rsidP="00AF645D">
      <w:pPr>
        <w:jc w:val="center"/>
        <w:rPr>
          <w:rFonts w:ascii="Arial" w:hAnsi="Arial" w:cs="Arial"/>
          <w:b/>
          <w:bCs/>
          <w:i/>
          <w:iCs/>
          <w:color w:val="70AD47" w:themeColor="accent6"/>
          <w:sz w:val="40"/>
          <w:szCs w:val="40"/>
        </w:rPr>
      </w:pPr>
      <w:r w:rsidRPr="00154866">
        <w:rPr>
          <w:rFonts w:ascii="Arial" w:hAnsi="Arial" w:cs="Arial"/>
          <w:b/>
          <w:bCs/>
          <w:i/>
          <w:iCs/>
          <w:color w:val="70AD47" w:themeColor="accent6"/>
          <w:sz w:val="40"/>
          <w:szCs w:val="40"/>
        </w:rPr>
        <w:t>FEDERAL NEWS</w:t>
      </w:r>
    </w:p>
    <w:p w14:paraId="609425FF" w14:textId="571469EB" w:rsidR="00215723" w:rsidRPr="00445F5C" w:rsidRDefault="00604064" w:rsidP="00604064">
      <w:pPr>
        <w:pStyle w:val="Heading1"/>
        <w:shd w:val="clear" w:color="auto" w:fill="FFFFFF"/>
        <w:spacing w:before="12" w:after="120"/>
        <w:rPr>
          <w:rFonts w:ascii="Merriweather" w:hAnsi="Merriweather"/>
          <w:b/>
          <w:bCs w:val="0"/>
          <w:i w:val="0"/>
          <w:iCs/>
          <w:color w:val="1A1A1A"/>
          <w:sz w:val="22"/>
        </w:rPr>
      </w:pPr>
      <w:r w:rsidRPr="00445F5C">
        <w:rPr>
          <w:rFonts w:ascii="Merriweather" w:hAnsi="Merriweather"/>
          <w:b/>
          <w:bCs w:val="0"/>
          <w:i w:val="0"/>
          <w:iCs/>
          <w:color w:val="1A1A1A"/>
          <w:sz w:val="22"/>
        </w:rPr>
        <w:t>Pentagon testing out covering in-home child care for servicemembers</w:t>
      </w:r>
    </w:p>
    <w:p w14:paraId="08B8892E" w14:textId="56ED4988" w:rsidR="00A03E28" w:rsidRPr="001A5B67" w:rsidRDefault="00DD50A0" w:rsidP="001A5B67">
      <w:pPr>
        <w:spacing w:before="0" w:after="0" w:line="240" w:lineRule="auto"/>
        <w:jc w:val="center"/>
        <w:rPr>
          <w:i/>
          <w:iCs/>
          <w:sz w:val="18"/>
          <w:szCs w:val="18"/>
        </w:rPr>
      </w:pPr>
      <w:hyperlink r:id="rId16" w:history="1">
        <w:r w:rsidR="00A03E28" w:rsidRPr="001A5B67">
          <w:rPr>
            <w:rStyle w:val="Hyperlink"/>
            <w:rFonts w:ascii="Lato" w:hAnsi="Lato"/>
            <w:i/>
            <w:iCs/>
            <w:color w:val="17435C"/>
            <w:sz w:val="18"/>
            <w:szCs w:val="18"/>
            <w:shd w:val="clear" w:color="auto" w:fill="FFFFFF"/>
          </w:rPr>
          <w:t>Eric White</w:t>
        </w:r>
      </w:hyperlink>
      <w:hyperlink r:id="rId17" w:history="1">
        <w:r w:rsidR="00A03E28" w:rsidRPr="001A5B67">
          <w:rPr>
            <w:rStyle w:val="Hyperlink"/>
            <w:rFonts w:ascii="Lato" w:hAnsi="Lato"/>
            <w:i/>
            <w:iCs/>
            <w:color w:val="17435C"/>
            <w:sz w:val="18"/>
            <w:szCs w:val="18"/>
            <w:shd w:val="clear" w:color="auto" w:fill="FFFFFF"/>
          </w:rPr>
          <w:t>@FEDERALNEWSCAS</w:t>
        </w:r>
        <w:r w:rsidR="005F6FCA">
          <w:rPr>
            <w:rStyle w:val="Hyperlink"/>
            <w:rFonts w:ascii="Lato" w:hAnsi="Lato"/>
            <w:i/>
            <w:iCs/>
            <w:color w:val="17435C"/>
            <w:sz w:val="18"/>
            <w:szCs w:val="18"/>
            <w:shd w:val="clear" w:color="auto" w:fill="FFFFFF"/>
          </w:rPr>
          <w:t xml:space="preserve">.com </w:t>
        </w:r>
        <w:r w:rsidR="00A03E28" w:rsidRPr="001A5B67">
          <w:rPr>
            <w:rStyle w:val="Hyperlink"/>
            <w:rFonts w:ascii="Lato" w:hAnsi="Lato"/>
            <w:i/>
            <w:iCs/>
            <w:color w:val="17435C"/>
            <w:sz w:val="18"/>
            <w:szCs w:val="18"/>
            <w:shd w:val="clear" w:color="auto" w:fill="FFFFFF"/>
          </w:rPr>
          <w:t>T</w:t>
        </w:r>
      </w:hyperlink>
      <w:r w:rsidR="001A5B67" w:rsidRPr="001A5B67">
        <w:rPr>
          <w:i/>
          <w:iCs/>
          <w:sz w:val="18"/>
          <w:szCs w:val="18"/>
        </w:rPr>
        <w:t xml:space="preserve">  </w:t>
      </w:r>
      <w:r w:rsidR="00A03E28" w:rsidRPr="001A5B67">
        <w:rPr>
          <w:rStyle w:val="entry-datedate"/>
          <w:rFonts w:ascii="Lato" w:hAnsi="Lato"/>
          <w:i/>
          <w:iCs/>
          <w:color w:val="49494A"/>
          <w:sz w:val="18"/>
          <w:szCs w:val="18"/>
        </w:rPr>
        <w:t>June 29, 2021</w:t>
      </w:r>
      <w:r w:rsidR="00A03E28" w:rsidRPr="001A5B67">
        <w:rPr>
          <w:rFonts w:ascii="Lato" w:hAnsi="Lato"/>
          <w:i/>
          <w:iCs/>
          <w:color w:val="49494A"/>
          <w:sz w:val="18"/>
          <w:szCs w:val="18"/>
        </w:rPr>
        <w:t> </w:t>
      </w:r>
      <w:r w:rsidR="00A03E28" w:rsidRPr="001A5B67">
        <w:rPr>
          <w:rStyle w:val="entry-datetime"/>
          <w:rFonts w:ascii="Lato" w:hAnsi="Lato"/>
          <w:i/>
          <w:iCs/>
          <w:color w:val="49494A"/>
          <w:sz w:val="18"/>
          <w:szCs w:val="18"/>
        </w:rPr>
        <w:t>11:49 am</w:t>
      </w:r>
    </w:p>
    <w:p w14:paraId="3532C507" w14:textId="0F2D800B" w:rsidR="00B3786A" w:rsidRPr="00B43B8E" w:rsidRDefault="001A5B67" w:rsidP="003B5F9E">
      <w:pPr>
        <w:spacing w:line="240" w:lineRule="auto"/>
        <w:rPr>
          <w:rFonts w:ascii="Open Sans" w:hAnsi="Open Sans" w:cs="Open Sans"/>
          <w:color w:val="70AD47" w:themeColor="accent6"/>
          <w:sz w:val="21"/>
          <w:szCs w:val="21"/>
        </w:rPr>
      </w:pPr>
      <w:r w:rsidRPr="00B43B8E">
        <w:rPr>
          <w:rFonts w:ascii="Open Sans" w:hAnsi="Open Sans" w:cs="Open Sans"/>
          <w:color w:val="191918"/>
          <w:sz w:val="21"/>
          <w:szCs w:val="21"/>
          <w:shd w:val="clear" w:color="auto" w:fill="FFFFFF"/>
        </w:rPr>
        <w:t>T</w:t>
      </w:r>
      <w:r w:rsidR="00490D4C" w:rsidRPr="00B43B8E">
        <w:rPr>
          <w:rFonts w:ascii="Open Sans" w:hAnsi="Open Sans" w:cs="Open Sans"/>
          <w:color w:val="191918"/>
          <w:sz w:val="21"/>
          <w:szCs w:val="21"/>
          <w:shd w:val="clear" w:color="auto" w:fill="FFFFFF"/>
        </w:rPr>
        <w:t>he </w:t>
      </w:r>
      <w:r w:rsidR="00490D4C" w:rsidRPr="00B43B8E">
        <w:rPr>
          <w:rFonts w:ascii="Open Sans" w:hAnsi="Open Sans" w:cs="Open Sans"/>
          <w:sz w:val="21"/>
          <w:szCs w:val="21"/>
          <w:shd w:val="clear" w:color="auto" w:fill="FFFFFF"/>
        </w:rPr>
        <w:t>Defense Department</w:t>
      </w:r>
      <w:r w:rsidR="00490D4C" w:rsidRPr="00B43B8E">
        <w:rPr>
          <w:rFonts w:ascii="Open Sans" w:hAnsi="Open Sans" w:cs="Open Sans"/>
          <w:color w:val="191918"/>
          <w:sz w:val="21"/>
          <w:szCs w:val="21"/>
          <w:shd w:val="clear" w:color="auto" w:fill="FFFFFF"/>
        </w:rPr>
        <w:t> will begin covering in-home child care costs for some military families under a new pilot program. DoD said the program will provide fee assistance for up to 60 hours per week of nannying and other in-home care. The amount of assistance will be determined by the service member’s total family income. The first year of the pilot will be limited to five high-demand regions, including the National Capital Region. Congress mandated the pilot program as part of the Fiscal Year 2021 National Defense Authorization Act</w:t>
      </w:r>
    </w:p>
    <w:p w14:paraId="4BADC866" w14:textId="49719148" w:rsidR="006B7F53" w:rsidRDefault="004A1E9F" w:rsidP="006B7F53">
      <w:pPr>
        <w:spacing w:line="240" w:lineRule="auto"/>
        <w:jc w:val="center"/>
        <w:rPr>
          <w:rFonts w:ascii="Merriweather" w:eastAsia="Times New Roman" w:hAnsi="Merriweather" w:cs="Arial"/>
          <w:b/>
          <w:bCs/>
          <w:color w:val="3D404D"/>
          <w:sz w:val="20"/>
          <w:szCs w:val="20"/>
        </w:rPr>
      </w:pPr>
      <w:r w:rsidRPr="002022E1">
        <w:rPr>
          <w:rFonts w:ascii="Merriweather" w:eastAsia="Times New Roman" w:hAnsi="Merriweather" w:cs="Arial"/>
          <w:b/>
          <w:bCs/>
          <w:color w:val="3D404D"/>
          <w:sz w:val="20"/>
          <w:szCs w:val="20"/>
        </w:rPr>
        <w:t>150 State and National Organizations</w:t>
      </w:r>
      <w:r w:rsidR="00FC117B" w:rsidRPr="002022E1">
        <w:rPr>
          <w:rFonts w:ascii="Merriweather" w:eastAsia="Times New Roman" w:hAnsi="Merriweather" w:cs="Arial"/>
          <w:b/>
          <w:bCs/>
          <w:color w:val="3D404D"/>
          <w:sz w:val="20"/>
          <w:szCs w:val="20"/>
        </w:rPr>
        <w:t xml:space="preserve"> Sent a Letter to Congress Calling for a Significant </w:t>
      </w:r>
      <w:r w:rsidR="00CD7814" w:rsidRPr="002022E1">
        <w:rPr>
          <w:rFonts w:ascii="Merriweather" w:eastAsia="Times New Roman" w:hAnsi="Merriweather" w:cs="Arial"/>
          <w:b/>
          <w:bCs/>
          <w:color w:val="3D404D"/>
          <w:sz w:val="20"/>
          <w:szCs w:val="20"/>
        </w:rPr>
        <w:t>Investments and Policy in the Reconciliation Act</w:t>
      </w:r>
      <w:r w:rsidR="00995AEE">
        <w:rPr>
          <w:rFonts w:ascii="Merriweather" w:eastAsia="Times New Roman" w:hAnsi="Merriweather" w:cs="Arial"/>
          <w:b/>
          <w:bCs/>
          <w:color w:val="3D404D"/>
          <w:sz w:val="20"/>
          <w:szCs w:val="20"/>
        </w:rPr>
        <w:t xml:space="preserve"> – News from NFACC</w:t>
      </w:r>
    </w:p>
    <w:p w14:paraId="3BEACFD1" w14:textId="77777777" w:rsidR="002022E1" w:rsidRPr="002022E1" w:rsidRDefault="002022E1" w:rsidP="00032B11">
      <w:pPr>
        <w:shd w:val="clear" w:color="auto" w:fill="FFFFFF"/>
        <w:spacing w:before="0" w:after="0" w:line="240" w:lineRule="auto"/>
        <w:rPr>
          <w:rFonts w:ascii="Open Sans" w:eastAsia="Times New Roman" w:hAnsi="Open Sans" w:cs="Open Sans"/>
          <w:b/>
          <w:bCs/>
          <w:color w:val="auto"/>
          <w:sz w:val="21"/>
          <w:szCs w:val="21"/>
        </w:rPr>
      </w:pPr>
      <w:r w:rsidRPr="002022E1">
        <w:rPr>
          <w:rFonts w:ascii="Open Sans" w:eastAsia="Times New Roman" w:hAnsi="Open Sans" w:cs="Open Sans"/>
          <w:color w:val="auto"/>
          <w:sz w:val="21"/>
          <w:szCs w:val="21"/>
        </w:rPr>
        <w:t>The Senate Health, Education, Labor and Pensions Committee and House Education and Labor Committee pending reconciliation bill presents a crucial opportunity to improve child care in a sustained, systemic way. Your work on this will benefit the developmental, educational, and social-emotional progress of babies and young children, parents who need child care to be able to work and support their families, and the child care providers who have been underpaid for too long.</w:t>
      </w:r>
    </w:p>
    <w:p w14:paraId="1FAA5A2A" w14:textId="15FE874A" w:rsidR="006B7F53" w:rsidRPr="00B43B8E" w:rsidRDefault="006B7F53" w:rsidP="00B43B8E">
      <w:pPr>
        <w:spacing w:before="0" w:after="0" w:line="240" w:lineRule="auto"/>
        <w:jc w:val="center"/>
        <w:rPr>
          <w:rFonts w:ascii="Merriweather" w:eastAsia="Times New Roman" w:hAnsi="Merriweather" w:cs="Arial"/>
          <w:b/>
          <w:bCs/>
          <w:color w:val="auto"/>
          <w:sz w:val="21"/>
          <w:szCs w:val="21"/>
        </w:rPr>
      </w:pPr>
      <w:r w:rsidRPr="00B43B8E">
        <w:rPr>
          <w:rFonts w:ascii="Arial" w:eastAsia="Times New Roman" w:hAnsi="Arial" w:cs="Arial"/>
          <w:b/>
          <w:bCs/>
          <w:color w:val="auto"/>
          <w:sz w:val="21"/>
          <w:szCs w:val="21"/>
        </w:rPr>
        <w:t>Excerpts from the Letter</w:t>
      </w:r>
    </w:p>
    <w:p w14:paraId="3A334CA2" w14:textId="77777777" w:rsidR="002022E1" w:rsidRPr="002022E1" w:rsidRDefault="002022E1" w:rsidP="00032B11">
      <w:pPr>
        <w:shd w:val="clear" w:color="auto" w:fill="FFFFFF"/>
        <w:spacing w:before="0" w:after="0" w:line="240" w:lineRule="auto"/>
        <w:rPr>
          <w:rFonts w:ascii="Open Sans" w:eastAsia="Times New Roman" w:hAnsi="Open Sans" w:cs="Open Sans"/>
          <w:color w:val="auto"/>
          <w:sz w:val="21"/>
          <w:szCs w:val="21"/>
        </w:rPr>
      </w:pPr>
      <w:r w:rsidRPr="002022E1">
        <w:rPr>
          <w:rFonts w:ascii="Open Sans" w:eastAsia="Times New Roman" w:hAnsi="Open Sans" w:cs="Open Sans"/>
          <w:color w:val="auto"/>
          <w:sz w:val="21"/>
          <w:szCs w:val="21"/>
        </w:rPr>
        <w:t>On behalf of family child care educators across the country, we urge you to prioritize transformational investments and policy for child care in the pending reconciliation bill.</w:t>
      </w:r>
    </w:p>
    <w:p w14:paraId="7F3BDAE3" w14:textId="231B60C4" w:rsidR="0079546A" w:rsidRPr="00AF645D" w:rsidRDefault="002022E1" w:rsidP="000F21A7">
      <w:pPr>
        <w:rPr>
          <w:rFonts w:ascii="Arial" w:eastAsia="Times New Roman" w:hAnsi="Arial" w:cs="Arial"/>
          <w:color w:val="auto"/>
          <w:sz w:val="21"/>
          <w:szCs w:val="21"/>
        </w:rPr>
      </w:pPr>
      <w:r w:rsidRPr="002022E1">
        <w:rPr>
          <w:rFonts w:ascii="Open Sans" w:eastAsia="Times New Roman" w:hAnsi="Open Sans" w:cs="Open Sans"/>
          <w:color w:val="auto"/>
          <w:sz w:val="21"/>
          <w:szCs w:val="21"/>
        </w:rPr>
        <w:t>Family child care is the business and practice of early care and education in the early childhood educator’s home.</w:t>
      </w:r>
      <w:r w:rsidR="000F21A7" w:rsidRPr="000F21A7">
        <w:rPr>
          <w:rFonts w:ascii="Open Sans" w:eastAsia="Times New Roman" w:hAnsi="Open Sans" w:cs="Open Sans"/>
          <w:color w:val="auto"/>
          <w:sz w:val="21"/>
          <w:szCs w:val="21"/>
        </w:rPr>
        <w:t xml:space="preserve"> </w:t>
      </w:r>
      <w:r w:rsidRPr="002022E1">
        <w:rPr>
          <w:rFonts w:ascii="Open Sans" w:eastAsia="Times New Roman" w:hAnsi="Open Sans" w:cs="Open Sans"/>
          <w:color w:val="auto"/>
          <w:sz w:val="21"/>
          <w:szCs w:val="21"/>
        </w:rPr>
        <w:t>Family child care offers the opportunity for one-on-one relationships and responsive and nurturing care in a small group, family-like setting to support positive outcomes for children.</w:t>
      </w:r>
      <w:r w:rsidR="00303F4A" w:rsidRPr="000F21A7">
        <w:rPr>
          <w:rFonts w:ascii="Open Sans" w:eastAsia="Times New Roman" w:hAnsi="Open Sans" w:cs="Open Sans"/>
          <w:color w:val="auto"/>
          <w:sz w:val="21"/>
          <w:szCs w:val="21"/>
        </w:rPr>
        <w:t xml:space="preserve"> </w:t>
      </w:r>
      <w:r w:rsidRPr="002022E1">
        <w:rPr>
          <w:rFonts w:ascii="Open Sans" w:eastAsia="Times New Roman" w:hAnsi="Open Sans" w:cs="Open Sans"/>
          <w:color w:val="auto"/>
          <w:sz w:val="21"/>
          <w:szCs w:val="21"/>
        </w:rPr>
        <w:t>.</w:t>
      </w:r>
      <w:r w:rsidR="00710885">
        <w:rPr>
          <w:rFonts w:ascii="Open Sans" w:eastAsia="Times New Roman" w:hAnsi="Open Sans" w:cs="Open Sans"/>
          <w:color w:val="auto"/>
          <w:sz w:val="21"/>
          <w:szCs w:val="21"/>
        </w:rPr>
        <w:t>.</w:t>
      </w:r>
      <w:r w:rsidR="00303F4A" w:rsidRPr="000F21A7">
        <w:rPr>
          <w:rFonts w:ascii="Open Sans" w:eastAsia="Times New Roman" w:hAnsi="Open Sans" w:cs="Open Sans"/>
          <w:color w:val="auto"/>
          <w:sz w:val="21"/>
          <w:szCs w:val="21"/>
        </w:rPr>
        <w:t>.</w:t>
      </w:r>
      <w:r w:rsidR="0079546A" w:rsidRPr="000F21A7">
        <w:rPr>
          <w:rFonts w:ascii="Roboto" w:hAnsi="Roboto"/>
          <w:color w:val="787D85"/>
          <w:sz w:val="21"/>
          <w:szCs w:val="21"/>
          <w:shd w:val="clear" w:color="auto" w:fill="FFFFFF"/>
        </w:rPr>
        <w:t xml:space="preserve"> </w:t>
      </w:r>
      <w:r w:rsidR="0079546A" w:rsidRPr="00954BD5">
        <w:rPr>
          <w:rFonts w:ascii="Source Sans Pro" w:hAnsi="Source Sans Pro"/>
          <w:color w:val="auto"/>
          <w:sz w:val="21"/>
          <w:szCs w:val="21"/>
          <w:shd w:val="clear" w:color="auto" w:fill="FFFFFF"/>
        </w:rPr>
        <w:t xml:space="preserve">Parents can’t work to support their families without child care. Importantly, child care providers need to be paid a living wage and receive commensurate benefits to their </w:t>
      </w:r>
      <w:r w:rsidR="00954BD5" w:rsidRPr="00954BD5">
        <w:rPr>
          <w:rFonts w:ascii="Source Sans Pro" w:hAnsi="Source Sans Pro"/>
          <w:color w:val="auto"/>
          <w:sz w:val="21"/>
          <w:szCs w:val="21"/>
          <w:shd w:val="clear" w:color="auto" w:fill="FFFFFF"/>
        </w:rPr>
        <w:t>public-school</w:t>
      </w:r>
      <w:r w:rsidR="0079546A" w:rsidRPr="00954BD5">
        <w:rPr>
          <w:rFonts w:ascii="Source Sans Pro" w:hAnsi="Source Sans Pro"/>
          <w:color w:val="auto"/>
          <w:sz w:val="21"/>
          <w:szCs w:val="21"/>
          <w:shd w:val="clear" w:color="auto" w:fill="FFFFFF"/>
        </w:rPr>
        <w:t xml:space="preserve"> </w:t>
      </w:r>
      <w:r w:rsidR="00633BFA" w:rsidRPr="00633BFA">
        <w:rPr>
          <w:rFonts w:ascii="Source Sans Pro" w:hAnsi="Source Sans Pro"/>
          <w:color w:val="auto"/>
          <w:sz w:val="21"/>
          <w:szCs w:val="21"/>
          <w:shd w:val="clear" w:color="auto" w:fill="FFFFFF"/>
        </w:rPr>
        <w:t>peers to remain health</w:t>
      </w:r>
      <w:r w:rsidR="0079546A" w:rsidRPr="00954BD5">
        <w:rPr>
          <w:rFonts w:ascii="Source Sans Pro" w:hAnsi="Source Sans Pro"/>
          <w:color w:val="auto"/>
          <w:sz w:val="21"/>
          <w:szCs w:val="21"/>
          <w:shd w:val="clear" w:color="auto" w:fill="FFFFFF"/>
        </w:rPr>
        <w:t>,</w:t>
      </w:r>
      <w:r w:rsidR="00D15D52">
        <w:rPr>
          <w:rFonts w:ascii="Source Sans Pro" w:hAnsi="Source Sans Pro"/>
          <w:color w:val="auto"/>
          <w:sz w:val="21"/>
          <w:szCs w:val="21"/>
          <w:shd w:val="clear" w:color="auto" w:fill="FFFFFF"/>
        </w:rPr>
        <w:t xml:space="preserve"> and </w:t>
      </w:r>
      <w:r w:rsidR="0079546A" w:rsidRPr="00954BD5">
        <w:rPr>
          <w:rFonts w:ascii="Source Sans Pro" w:hAnsi="Source Sans Pro"/>
          <w:color w:val="auto"/>
          <w:sz w:val="21"/>
          <w:szCs w:val="21"/>
          <w:shd w:val="clear" w:color="auto" w:fill="FFFFFF"/>
        </w:rPr>
        <w:t xml:space="preserve"> able to provide high-quality care and financially viable</w:t>
      </w:r>
      <w:r w:rsidR="0079546A" w:rsidRPr="00954BD5">
        <w:rPr>
          <w:rFonts w:ascii="Source Sans Pro" w:hAnsi="Source Sans Pro"/>
          <w:color w:val="787D85"/>
          <w:sz w:val="21"/>
          <w:szCs w:val="21"/>
          <w:shd w:val="clear" w:color="auto" w:fill="FFFFFF"/>
        </w:rPr>
        <w:t>.</w:t>
      </w:r>
      <w:r w:rsidR="00710885" w:rsidRPr="00954BD5">
        <w:rPr>
          <w:rFonts w:ascii="Source Sans Pro" w:hAnsi="Source Sans Pro"/>
          <w:color w:val="787D85"/>
          <w:sz w:val="21"/>
          <w:szCs w:val="21"/>
          <w:shd w:val="clear" w:color="auto" w:fill="FFFFFF"/>
        </w:rPr>
        <w:t xml:space="preserve"> </w:t>
      </w:r>
      <w:r w:rsidR="00710885" w:rsidRPr="00954BD5">
        <w:rPr>
          <w:rFonts w:ascii="Source Sans Pro" w:hAnsi="Source Sans Pro"/>
          <w:color w:val="auto"/>
          <w:sz w:val="21"/>
          <w:szCs w:val="21"/>
          <w:shd w:val="clear" w:color="auto" w:fill="FFFFFF"/>
        </w:rPr>
        <w:t xml:space="preserve">Read more at </w:t>
      </w:r>
      <w:hyperlink r:id="rId18" w:history="1">
        <w:r w:rsidR="00445F5C" w:rsidRPr="00954BD5">
          <w:rPr>
            <w:rStyle w:val="Hyperlink"/>
            <w:rFonts w:ascii="Source Sans Pro" w:hAnsi="Source Sans Pro"/>
            <w:sz w:val="21"/>
            <w:szCs w:val="21"/>
            <w:shd w:val="clear" w:color="auto" w:fill="FFFFFF"/>
          </w:rPr>
          <w:t>https://nafcc.org/150-organizations-call-on-congress-to-support-family-child-care/</w:t>
        </w:r>
      </w:hyperlink>
    </w:p>
    <w:p w14:paraId="5D0FB62C" w14:textId="364942F5" w:rsidR="002022E1" w:rsidRPr="002022E1" w:rsidRDefault="002022E1" w:rsidP="002022E1">
      <w:pPr>
        <w:shd w:val="clear" w:color="auto" w:fill="FFFFFF"/>
        <w:spacing w:before="0" w:after="0" w:line="240" w:lineRule="auto"/>
        <w:rPr>
          <w:rFonts w:ascii="Open Sans" w:eastAsia="Times New Roman" w:hAnsi="Open Sans" w:cs="Open Sans"/>
          <w:color w:val="auto"/>
          <w:sz w:val="21"/>
          <w:szCs w:val="21"/>
        </w:rPr>
      </w:pPr>
    </w:p>
    <w:p w14:paraId="51A22BB9" w14:textId="66F7382B" w:rsidR="0010636E" w:rsidRPr="004B2932" w:rsidRDefault="00D524F7" w:rsidP="004B2932">
      <w:pPr>
        <w:jc w:val="center"/>
        <w:rPr>
          <w:rFonts w:ascii="Arial" w:hAnsi="Arial" w:cs="Arial"/>
          <w:b/>
          <w:bCs/>
          <w:i/>
          <w:iCs/>
          <w:color w:val="70AD47" w:themeColor="accent6"/>
          <w:sz w:val="48"/>
          <w:szCs w:val="48"/>
        </w:rPr>
      </w:pPr>
      <w:r w:rsidRPr="004B2932">
        <w:rPr>
          <w:rFonts w:ascii="Arial" w:hAnsi="Arial" w:cs="Arial"/>
          <w:b/>
          <w:bCs/>
          <w:i/>
          <w:iCs/>
          <w:color w:val="70AD47" w:themeColor="accent6"/>
          <w:sz w:val="48"/>
          <w:szCs w:val="48"/>
        </w:rPr>
        <w:t>LOCAL N</w:t>
      </w:r>
      <w:r w:rsidR="004B2932" w:rsidRPr="004B2932">
        <w:rPr>
          <w:rFonts w:ascii="Arial" w:hAnsi="Arial" w:cs="Arial"/>
          <w:b/>
          <w:bCs/>
          <w:i/>
          <w:iCs/>
          <w:color w:val="70AD47" w:themeColor="accent6"/>
          <w:sz w:val="48"/>
          <w:szCs w:val="48"/>
        </w:rPr>
        <w:t>EWS</w:t>
      </w:r>
    </w:p>
    <w:p w14:paraId="3C2877F9" w14:textId="6E740569" w:rsidR="00E07C42" w:rsidRDefault="00E07C42" w:rsidP="00E07C42">
      <w:pPr>
        <w:pStyle w:val="Heading1"/>
        <w:shd w:val="clear" w:color="auto" w:fill="FFFFFF"/>
        <w:rPr>
          <w:rFonts w:ascii="Georgia" w:hAnsi="Georgia"/>
          <w:caps/>
          <w:color w:val="111111"/>
        </w:rPr>
      </w:pPr>
      <w:r w:rsidRPr="00E07C42">
        <w:rPr>
          <w:rFonts w:ascii="Georgia" w:hAnsi="Georgia"/>
          <w:caps/>
          <w:color w:val="111111"/>
        </w:rPr>
        <w:t>THE OBAMA PRESIDENTIAL CENTER</w:t>
      </w:r>
    </w:p>
    <w:p w14:paraId="74008793" w14:textId="6E433496" w:rsidR="00AD3CCB" w:rsidRPr="00AD3CCB" w:rsidRDefault="00EC581E" w:rsidP="00EC581E">
      <w:pPr>
        <w:jc w:val="center"/>
      </w:pPr>
      <w:r>
        <w:rPr>
          <w:noProof/>
        </w:rPr>
        <w:drawing>
          <wp:inline distT="0" distB="0" distL="0" distR="0" wp14:anchorId="2FC2E4D6" wp14:editId="72E26B4B">
            <wp:extent cx="3552825" cy="2442567"/>
            <wp:effectExtent l="0" t="0" r="0" b="0"/>
            <wp:docPr id="211" name="Picture 211" descr="Federal lawsuit accuses Obama center organizers of pulling an  &amp;#39;institutional bait and switch&amp;#39; - Chicago Trib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ederal lawsuit accuses Obama center organizers of pulling an  &amp;#39;institutional bait and switch&amp;#39; - Chicago Tribu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5748" cy="2465201"/>
                    </a:xfrm>
                    <a:prstGeom prst="rect">
                      <a:avLst/>
                    </a:prstGeom>
                    <a:noFill/>
                    <a:ln>
                      <a:noFill/>
                    </a:ln>
                  </pic:spPr>
                </pic:pic>
              </a:graphicData>
            </a:graphic>
          </wp:inline>
        </w:drawing>
      </w:r>
    </w:p>
    <w:p w14:paraId="4677429A" w14:textId="4C5A5C15" w:rsidR="003635A9" w:rsidRDefault="007A37AB" w:rsidP="003635A9">
      <w:pPr>
        <w:pStyle w:val="NormalWeb"/>
        <w:shd w:val="clear" w:color="auto" w:fill="FFFFFF"/>
        <w:spacing w:before="0" w:after="240"/>
        <w:rPr>
          <w:rFonts w:ascii="Georgia" w:hAnsi="Georgia"/>
          <w:color w:val="3C3C3C"/>
          <w:sz w:val="26"/>
          <w:szCs w:val="26"/>
        </w:rPr>
      </w:pPr>
      <w:r>
        <w:rPr>
          <w:rFonts w:ascii="Georgia" w:hAnsi="Georgia"/>
          <w:color w:val="3C3C3C"/>
          <w:sz w:val="26"/>
          <w:szCs w:val="26"/>
        </w:rPr>
        <w:t>O</w:t>
      </w:r>
      <w:r w:rsidR="003635A9">
        <w:rPr>
          <w:rFonts w:ascii="Georgia" w:hAnsi="Georgia"/>
          <w:color w:val="3C3C3C"/>
          <w:sz w:val="26"/>
          <w:szCs w:val="26"/>
        </w:rPr>
        <w:t>n Chicago’s South Side, the Obama Presidential Center will feature a world-class museum that chronicles President and Mrs. Obama’s leadership while calling hundreds of thousands of visitors to service. Designed by architects </w:t>
      </w:r>
      <w:hyperlink r:id="rId20" w:tgtFrame="_blank" w:history="1">
        <w:r w:rsidR="003635A9" w:rsidRPr="00D470CF">
          <w:rPr>
            <w:rStyle w:val="Hyperlink"/>
            <w:rFonts w:ascii="Georgia" w:hAnsi="Georgia"/>
            <w:color w:val="3C3C3C"/>
            <w:sz w:val="26"/>
            <w:szCs w:val="26"/>
            <w:u w:val="none"/>
          </w:rPr>
          <w:t>Todd Williams and Billie Tsien</w:t>
        </w:r>
      </w:hyperlink>
      <w:r w:rsidR="003635A9" w:rsidRPr="00D470CF">
        <w:rPr>
          <w:rFonts w:ascii="Georgia" w:hAnsi="Georgia"/>
          <w:color w:val="3C3C3C"/>
          <w:sz w:val="26"/>
          <w:szCs w:val="26"/>
        </w:rPr>
        <w:t>, it will be a place to reflect and grow, connect and create; to tap into your own se</w:t>
      </w:r>
      <w:r w:rsidR="003635A9">
        <w:rPr>
          <w:rFonts w:ascii="Georgia" w:hAnsi="Georgia"/>
          <w:color w:val="3C3C3C"/>
          <w:sz w:val="26"/>
          <w:szCs w:val="26"/>
        </w:rPr>
        <w:t>nse of purpose and discover the change you want to make in the world. It will be a place to honor history while inspiring young people to write chapters of their own.</w:t>
      </w:r>
    </w:p>
    <w:p w14:paraId="6842DF9D" w14:textId="77777777" w:rsidR="003635A9" w:rsidRDefault="003635A9" w:rsidP="003635A9">
      <w:pPr>
        <w:pStyle w:val="NormalWeb"/>
        <w:shd w:val="clear" w:color="auto" w:fill="FFFFFF"/>
        <w:spacing w:before="0" w:after="240"/>
        <w:rPr>
          <w:rFonts w:ascii="Georgia" w:hAnsi="Georgia"/>
          <w:color w:val="3C3C3C"/>
          <w:sz w:val="26"/>
          <w:szCs w:val="26"/>
        </w:rPr>
      </w:pPr>
      <w:r>
        <w:rPr>
          <w:rFonts w:ascii="Georgia" w:hAnsi="Georgia"/>
          <w:color w:val="3C3C3C"/>
          <w:sz w:val="26"/>
          <w:szCs w:val="26"/>
        </w:rPr>
        <w:t>It will also provide our neighbors with a gathering space for celebrations, enriching its site in Jackson Park with new gardens for them to enjoy, an imaginative new playground for their children to explore, and scenic paths for early morning jogs or afternoon strolls.</w:t>
      </w:r>
    </w:p>
    <w:p w14:paraId="688989C9" w14:textId="77777777" w:rsidR="003635A9" w:rsidRDefault="003635A9" w:rsidP="003635A9">
      <w:pPr>
        <w:pStyle w:val="NormalWeb"/>
        <w:shd w:val="clear" w:color="auto" w:fill="FFFFFF"/>
        <w:spacing w:before="0" w:after="240"/>
        <w:rPr>
          <w:rFonts w:ascii="Georgia" w:hAnsi="Georgia"/>
          <w:color w:val="3C3C3C"/>
          <w:sz w:val="26"/>
          <w:szCs w:val="26"/>
        </w:rPr>
      </w:pPr>
      <w:r>
        <w:rPr>
          <w:rFonts w:ascii="Georgia" w:hAnsi="Georgia"/>
          <w:color w:val="3C3C3C"/>
          <w:sz w:val="26"/>
          <w:szCs w:val="26"/>
        </w:rPr>
        <w:t>And it will do all that while creating jobs, driving economic opportunity, and unlocking the potential that has always existed on the South Side. By tapping into the boundless talent of neighborhoods throughout Chicago, it will become a campus for the community, built in partnership with the community.</w:t>
      </w:r>
    </w:p>
    <w:p w14:paraId="7F77D89B" w14:textId="77777777" w:rsidR="003635A9" w:rsidRDefault="003635A9" w:rsidP="003635A9">
      <w:pPr>
        <w:pStyle w:val="NormalWeb"/>
        <w:shd w:val="clear" w:color="auto" w:fill="FFFFFF"/>
        <w:spacing w:before="0" w:after="240"/>
        <w:rPr>
          <w:rFonts w:ascii="Georgia" w:hAnsi="Georgia"/>
          <w:color w:val="3C3C3C"/>
          <w:sz w:val="26"/>
          <w:szCs w:val="26"/>
        </w:rPr>
      </w:pPr>
      <w:r>
        <w:rPr>
          <w:rFonts w:ascii="Georgia" w:hAnsi="Georgia"/>
          <w:color w:val="3C3C3C"/>
          <w:sz w:val="26"/>
          <w:szCs w:val="26"/>
        </w:rPr>
        <w:t>The Obama Presidential Center will connect the economy of the South Side of Chicago with the rest of the city, creating new jobs and opportunities. It will breathe new life into a park that has long been protected and loved, but underused. And it will uphold our commitment to this vibrant community.</w:t>
      </w:r>
    </w:p>
    <w:p w14:paraId="7431BB24" w14:textId="5ADE7367" w:rsidR="00893B52" w:rsidRDefault="00893B52" w:rsidP="00893B52">
      <w:pPr>
        <w:pStyle w:val="NormalWeb"/>
        <w:shd w:val="clear" w:color="auto" w:fill="FFFFFF"/>
        <w:spacing w:before="0" w:after="240"/>
        <w:rPr>
          <w:rFonts w:ascii="Georgia" w:hAnsi="Georgia"/>
          <w:color w:val="3C3C3C"/>
          <w:sz w:val="26"/>
          <w:szCs w:val="26"/>
        </w:rPr>
      </w:pPr>
    </w:p>
    <w:p w14:paraId="11919E66" w14:textId="65229A45" w:rsidR="007E0D5A" w:rsidRDefault="00E55A2C" w:rsidP="00E55A2C">
      <w:pPr>
        <w:pStyle w:val="NormalWeb"/>
        <w:shd w:val="clear" w:color="auto" w:fill="FFFFFF"/>
        <w:spacing w:before="0" w:after="240"/>
        <w:jc w:val="center"/>
        <w:rPr>
          <w:rFonts w:ascii="Georgia" w:hAnsi="Georgia"/>
          <w:color w:val="3C3C3C"/>
          <w:sz w:val="26"/>
          <w:szCs w:val="26"/>
        </w:rPr>
      </w:pPr>
      <w:r>
        <w:rPr>
          <w:noProof/>
        </w:rPr>
        <w:lastRenderedPageBreak/>
        <w:drawing>
          <wp:inline distT="0" distB="0" distL="0" distR="0" wp14:anchorId="155249DE" wp14:editId="56C96643">
            <wp:extent cx="4019549" cy="1914525"/>
            <wp:effectExtent l="0" t="0" r="635" b="0"/>
            <wp:docPr id="212" name="Picture 212" descr="In Defense of Presidential Libraries: Why the Failure to Build an Obama  Library Is Bad for Democracy – UC Pres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n Defense of Presidential Libraries: Why the Failure to Build an Obama  Library Is Bad for Democracy – UC Press Blo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4588" cy="1931214"/>
                    </a:xfrm>
                    <a:prstGeom prst="rect">
                      <a:avLst/>
                    </a:prstGeom>
                    <a:noFill/>
                    <a:ln>
                      <a:noFill/>
                    </a:ln>
                  </pic:spPr>
                </pic:pic>
              </a:graphicData>
            </a:graphic>
          </wp:inline>
        </w:drawing>
      </w:r>
    </w:p>
    <w:p w14:paraId="32E54871" w14:textId="1A767BC9" w:rsidR="00893B52" w:rsidRDefault="00893B52" w:rsidP="00893B52">
      <w:pPr>
        <w:pStyle w:val="NormalWeb"/>
        <w:shd w:val="clear" w:color="auto" w:fill="FFFFFF"/>
        <w:spacing w:before="0" w:after="240"/>
        <w:rPr>
          <w:rFonts w:ascii="Georgia" w:hAnsi="Georgia"/>
          <w:color w:val="3C3C3C"/>
          <w:sz w:val="26"/>
          <w:szCs w:val="26"/>
        </w:rPr>
      </w:pPr>
      <w:r>
        <w:rPr>
          <w:rFonts w:ascii="Georgia" w:hAnsi="Georgia"/>
          <w:color w:val="3C3C3C"/>
          <w:sz w:val="26"/>
          <w:szCs w:val="26"/>
        </w:rPr>
        <w:t>It will also provide our neighbors with a gathering space for celebrations, enriching its site in Jackson Park with new gardens for them to enjoy, an imaginative new playground for their children to explore, and scenic paths for early morning jogs or afternoon strolls.</w:t>
      </w:r>
    </w:p>
    <w:p w14:paraId="2118F457" w14:textId="77777777" w:rsidR="00893B52" w:rsidRDefault="00893B52" w:rsidP="00893B52">
      <w:pPr>
        <w:pStyle w:val="NormalWeb"/>
        <w:shd w:val="clear" w:color="auto" w:fill="FFFFFF"/>
        <w:spacing w:before="0" w:after="240"/>
        <w:rPr>
          <w:rFonts w:ascii="Georgia" w:hAnsi="Georgia"/>
          <w:color w:val="3C3C3C"/>
          <w:sz w:val="26"/>
          <w:szCs w:val="26"/>
        </w:rPr>
      </w:pPr>
      <w:r>
        <w:rPr>
          <w:rFonts w:ascii="Georgia" w:hAnsi="Georgia"/>
          <w:color w:val="3C3C3C"/>
          <w:sz w:val="26"/>
          <w:szCs w:val="26"/>
        </w:rPr>
        <w:t>And it will do all that while creating jobs, driving economic opportunity, and unlocking the potential that has always existed on the South Side. By tapping into the boundless talent of neighborhoods throughout Chicago, it will become a campus for the community, built in partnership with the community.</w:t>
      </w:r>
    </w:p>
    <w:p w14:paraId="5562668D" w14:textId="77777777" w:rsidR="00893B52" w:rsidRDefault="00893B52" w:rsidP="00893B52">
      <w:pPr>
        <w:pStyle w:val="NormalWeb"/>
        <w:shd w:val="clear" w:color="auto" w:fill="FFFFFF"/>
        <w:spacing w:before="0" w:after="240"/>
        <w:rPr>
          <w:rFonts w:ascii="Georgia" w:hAnsi="Georgia"/>
          <w:color w:val="3C3C3C"/>
          <w:sz w:val="26"/>
          <w:szCs w:val="26"/>
        </w:rPr>
      </w:pPr>
      <w:r>
        <w:rPr>
          <w:rFonts w:ascii="Georgia" w:hAnsi="Georgia"/>
          <w:color w:val="3C3C3C"/>
          <w:sz w:val="26"/>
          <w:szCs w:val="26"/>
        </w:rPr>
        <w:t>The Obama Presidential Center will connect the economy of the South Side of Chicago with the rest of the city, creating new jobs and opportunities. It will breathe new life into a park that has long been protected and loved, but underused. And it will uphold our commitment to this vibrant community.</w:t>
      </w:r>
    </w:p>
    <w:p w14:paraId="3B050ADC" w14:textId="77777777" w:rsidR="00893B52" w:rsidRDefault="00893B52" w:rsidP="00893B52">
      <w:pPr>
        <w:pStyle w:val="NormalWeb"/>
        <w:shd w:val="clear" w:color="auto" w:fill="FFFFFF"/>
        <w:spacing w:before="0" w:after="0"/>
        <w:rPr>
          <w:rFonts w:ascii="Georgia" w:hAnsi="Georgia"/>
          <w:color w:val="3C3C3C"/>
          <w:sz w:val="26"/>
          <w:szCs w:val="26"/>
        </w:rPr>
      </w:pPr>
      <w:r>
        <w:rPr>
          <w:rFonts w:ascii="Georgia" w:hAnsi="Georgia"/>
          <w:color w:val="3C3C3C"/>
          <w:sz w:val="26"/>
          <w:szCs w:val="26"/>
        </w:rPr>
        <w:t>In 2008, our neighbors on the South Side of Chicago provided the base of support for a campaign that inspired the world and launched President and Mrs. Obama to the White House. The Obama Presidential Center is an opportunity to make history once again. Together, we can bring hope home.</w:t>
      </w:r>
    </w:p>
    <w:p w14:paraId="037751A1" w14:textId="36860EC5" w:rsidR="00BD0FCF" w:rsidRDefault="001B558D" w:rsidP="00FE3CDB">
      <w:pPr>
        <w:pStyle w:val="blocks-gallery-item"/>
        <w:shd w:val="clear" w:color="auto" w:fill="FFFFFF"/>
        <w:spacing w:before="0" w:beforeAutospacing="0" w:after="240" w:afterAutospacing="0" w:line="336" w:lineRule="atLeast"/>
        <w:rPr>
          <w:rFonts w:ascii="Georgia" w:hAnsi="Georgia"/>
          <w:color w:val="3C3C3C"/>
          <w:sz w:val="26"/>
          <w:szCs w:val="26"/>
          <w:shd w:val="clear" w:color="auto" w:fill="FFFFFF"/>
        </w:rPr>
      </w:pPr>
      <w:r>
        <w:rPr>
          <w:rFonts w:ascii="Georgia" w:hAnsi="Georgia"/>
          <w:color w:val="3C3C3C"/>
          <w:sz w:val="26"/>
          <w:szCs w:val="26"/>
          <w:shd w:val="clear" w:color="auto" w:fill="FFFFFF"/>
        </w:rPr>
        <w:t>A new branch of the Chicago Public Library will feature interactive digital media spaces and amenities for children, informational and vocational resources for adults, and a reading room for all to enjoy. This unique partnership is the first of its kind and will provide almost every South Side resident with access to a public library within walking distance. The branch will also have a garden on its roof. Similar to the garden that Mrs. Obama planted at the White House, it will be a place where young people and community members can get their hands dirty and learn about growing fruits and vegetables—and there will even be a few bee hives for honey. You can learn more about the Chicago Public Library branch and interactive studio</w:t>
      </w:r>
      <w:r w:rsidR="00BE5811">
        <w:rPr>
          <w:rFonts w:ascii="Georgia" w:hAnsi="Georgia"/>
          <w:color w:val="3C3C3C"/>
          <w:sz w:val="26"/>
          <w:szCs w:val="26"/>
          <w:shd w:val="clear" w:color="auto" w:fill="FFFFFF"/>
        </w:rPr>
        <w:t>.</w:t>
      </w:r>
    </w:p>
    <w:p w14:paraId="4FF15B41" w14:textId="739B28C5" w:rsidR="007A0EF8" w:rsidRPr="00DF3E06" w:rsidRDefault="007A0EF8" w:rsidP="00FE3CDB">
      <w:pPr>
        <w:pStyle w:val="blocks-gallery-item"/>
        <w:shd w:val="clear" w:color="auto" w:fill="FFFFFF"/>
        <w:spacing w:before="0" w:beforeAutospacing="0" w:after="240" w:afterAutospacing="0" w:line="336" w:lineRule="atLeast"/>
        <w:rPr>
          <w:rFonts w:ascii="Georgia" w:hAnsi="Georgia"/>
          <w:color w:val="1A1A1A"/>
          <w:sz w:val="27"/>
          <w:szCs w:val="27"/>
        </w:rPr>
      </w:pPr>
      <w:r>
        <w:rPr>
          <w:rFonts w:ascii="Georgia" w:hAnsi="Georgia"/>
          <w:color w:val="3C3C3C"/>
          <w:sz w:val="26"/>
          <w:szCs w:val="26"/>
          <w:shd w:val="clear" w:color="auto" w:fill="FFFFFF"/>
        </w:rPr>
        <w:t>The Children’s Play Area will feature a giant playground with innovative recreation equipment for children of all ages. The design of the play area celebrates the natural environment of Jackson Park, with lagoon and woodland-themed features to stir imaginations and encourage exploration. It will offer four seasons of play with plenty of seating and shade for parents and adults</w:t>
      </w:r>
    </w:p>
    <w:p w14:paraId="1044C9CB" w14:textId="77777777" w:rsidR="00680026" w:rsidRPr="00680026" w:rsidRDefault="00680026" w:rsidP="00680026">
      <w:pPr>
        <w:rPr>
          <w:sz w:val="12"/>
        </w:rPr>
      </w:pPr>
    </w:p>
    <w:p w14:paraId="68BA2E1B" w14:textId="6EDB61DD" w:rsidR="00680026" w:rsidRPr="00680026" w:rsidRDefault="00122E78" w:rsidP="00680026">
      <w:pPr>
        <w:rPr>
          <w:sz w:val="12"/>
        </w:rPr>
      </w:pPr>
      <w:r>
        <w:rPr>
          <w:noProof/>
          <w:sz w:val="12"/>
        </w:rPr>
        <w:lastRenderedPageBreak/>
        <mc:AlternateContent>
          <mc:Choice Requires="wpg">
            <w:drawing>
              <wp:anchor distT="0" distB="0" distL="114300" distR="114300" simplePos="0" relativeHeight="251669504" behindDoc="0" locked="0" layoutInCell="1" allowOverlap="1" wp14:anchorId="4085AF2B" wp14:editId="1D8AEA8B">
                <wp:simplePos x="0" y="0"/>
                <wp:positionH relativeFrom="column">
                  <wp:posOffset>219075</wp:posOffset>
                </wp:positionH>
                <wp:positionV relativeFrom="paragraph">
                  <wp:posOffset>12065</wp:posOffset>
                </wp:positionV>
                <wp:extent cx="3810000" cy="3335020"/>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3810000" cy="3335020"/>
                          <a:chOff x="0" y="0"/>
                          <a:chExt cx="3810000" cy="3335020"/>
                        </a:xfrm>
                      </wpg:grpSpPr>
                      <pic:pic xmlns:pic="http://schemas.openxmlformats.org/drawingml/2006/picture">
                        <pic:nvPicPr>
                          <pic:cNvPr id="37" name="Picture 37"/>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810000" cy="2857500"/>
                          </a:xfrm>
                          <a:prstGeom prst="rect">
                            <a:avLst/>
                          </a:prstGeom>
                        </pic:spPr>
                      </pic:pic>
                      <wps:wsp>
                        <wps:cNvPr id="38" name="Text Box 38"/>
                        <wps:cNvSpPr txBox="1"/>
                        <wps:spPr>
                          <a:xfrm>
                            <a:off x="0" y="2857500"/>
                            <a:ext cx="3810000" cy="477520"/>
                          </a:xfrm>
                          <a:prstGeom prst="rect">
                            <a:avLst/>
                          </a:prstGeom>
                          <a:solidFill>
                            <a:prstClr val="white"/>
                          </a:solidFill>
                          <a:ln>
                            <a:noFill/>
                          </a:ln>
                        </wps:spPr>
                        <wps:txbx>
                          <w:txbxContent>
                            <w:p w14:paraId="0991A014" w14:textId="0114F98F" w:rsidR="00B7092E" w:rsidRPr="00B7092E" w:rsidRDefault="00DD50A0" w:rsidP="00B7092E">
                              <w:pPr>
                                <w:rPr>
                                  <w:sz w:val="18"/>
                                  <w:szCs w:val="18"/>
                                </w:rPr>
                              </w:pPr>
                              <w:hyperlink r:id="rId24" w:history="1">
                                <w:r w:rsidR="00B7092E" w:rsidRPr="00B7092E">
                                  <w:rPr>
                                    <w:rStyle w:val="Hyperlink"/>
                                    <w:sz w:val="18"/>
                                    <w:szCs w:val="18"/>
                                  </w:rPr>
                                  <w:t>This Photo</w:t>
                                </w:r>
                              </w:hyperlink>
                              <w:r w:rsidR="00B7092E" w:rsidRPr="00B7092E">
                                <w:rPr>
                                  <w:sz w:val="18"/>
                                  <w:szCs w:val="18"/>
                                </w:rPr>
                                <w:t xml:space="preserve"> by Unknown Author is licensed under </w:t>
                              </w:r>
                              <w:hyperlink r:id="rId25" w:history="1">
                                <w:r w:rsidR="00B7092E" w:rsidRPr="00B7092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085AF2B" id="Group 39" o:spid="_x0000_s1026" style="position:absolute;margin-left:17.25pt;margin-top:.95pt;width:300pt;height:262.6pt;z-index:251669504" coordsize="38100,3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38100;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">
                  <v:imagedata r:id="rId26" o:title=""/>
                </v:shape>
                <v:shapetype id="_x0000_t202" coordsize="21600,21600" o:spt="202" path="m,l,21600r21600,l21600,xe">
                  <v:stroke joinstyle="miter"/>
                  <v:path gradientshapeok="t" o:connecttype="rect"/>
                </v:shapetype>
                <v:shape id="Text Box 38" o:spid="_x0000_s1028" type="#_x0000_t202" style="position:absolute;top:28575;width:38100;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0991A014" w14:textId="0114F98F" w:rsidR="00B7092E" w:rsidRPr="00B7092E" w:rsidRDefault="007B1D8F" w:rsidP="00B7092E">
                        <w:pPr>
                          <w:rPr>
                            <w:sz w:val="18"/>
                            <w:szCs w:val="18"/>
                          </w:rPr>
                        </w:pPr>
                        <w:hyperlink r:id="rId27" w:history="1">
                          <w:r w:rsidR="00B7092E" w:rsidRPr="00B7092E">
                            <w:rPr>
                              <w:rStyle w:val="Hyperlink"/>
                              <w:sz w:val="18"/>
                              <w:szCs w:val="18"/>
                            </w:rPr>
                            <w:t>This Photo</w:t>
                          </w:r>
                        </w:hyperlink>
                        <w:r w:rsidR="00B7092E" w:rsidRPr="00B7092E">
                          <w:rPr>
                            <w:sz w:val="18"/>
                            <w:szCs w:val="18"/>
                          </w:rPr>
                          <w:t xml:space="preserve"> by Unknown Author is licensed under </w:t>
                        </w:r>
                        <w:hyperlink r:id="rId28" w:history="1">
                          <w:r w:rsidR="00B7092E" w:rsidRPr="00B7092E">
                            <w:rPr>
                              <w:rStyle w:val="Hyperlink"/>
                              <w:sz w:val="18"/>
                              <w:szCs w:val="18"/>
                            </w:rPr>
                            <w:t>CC BY-NC</w:t>
                          </w:r>
                        </w:hyperlink>
                      </w:p>
                    </w:txbxContent>
                  </v:textbox>
                </v:shape>
                <w10:wrap type="square"/>
              </v:group>
            </w:pict>
          </mc:Fallback>
        </mc:AlternateContent>
      </w:r>
    </w:p>
    <w:p w14:paraId="39D69BFB" w14:textId="77777777" w:rsidR="00680026" w:rsidRPr="00680026" w:rsidRDefault="00680026" w:rsidP="00680026">
      <w:pPr>
        <w:rPr>
          <w:sz w:val="12"/>
        </w:rPr>
      </w:pPr>
    </w:p>
    <w:p w14:paraId="2CA3BF56" w14:textId="4A245B6A" w:rsidR="00B7092E" w:rsidRPr="00552E36" w:rsidRDefault="00292377" w:rsidP="00552E36">
      <w:pPr>
        <w:jc w:val="center"/>
        <w:rPr>
          <w:b/>
          <w:bCs/>
          <w:sz w:val="12"/>
        </w:rPr>
      </w:pPr>
      <w:bookmarkStart w:id="0" w:name="_Hlk67479567"/>
      <w:r w:rsidRPr="00552E36">
        <w:rPr>
          <w:rFonts w:ascii="Verdana" w:hAnsi="Verdana" w:cs="Arial"/>
          <w:b/>
          <w:bCs/>
          <w:color w:val="201F1E"/>
          <w:sz w:val="20"/>
          <w:szCs w:val="20"/>
        </w:rPr>
        <w:t>National</w:t>
      </w:r>
      <w:r w:rsidR="001877AB" w:rsidRPr="00552E36">
        <w:rPr>
          <w:rFonts w:ascii="Verdana" w:hAnsi="Verdana" w:cs="Arial"/>
          <w:b/>
          <w:bCs/>
          <w:color w:val="201F1E"/>
          <w:sz w:val="20"/>
          <w:szCs w:val="20"/>
        </w:rPr>
        <w:t xml:space="preserve"> Conferences</w:t>
      </w:r>
    </w:p>
    <w:p w14:paraId="1DF3944E" w14:textId="5FE9BC04" w:rsidR="00B269B7" w:rsidRPr="00933925" w:rsidRDefault="00B269B7" w:rsidP="00EA4A4D">
      <w:pPr>
        <w:pStyle w:val="mt-3"/>
        <w:shd w:val="clear" w:color="auto" w:fill="FFFFFF"/>
        <w:ind w:left="1080"/>
        <w:rPr>
          <w:rStyle w:val="d-block"/>
          <w:rFonts w:ascii="Verdana" w:hAnsi="Verdana" w:cs="Segoe UI"/>
          <w:color w:val="212529"/>
          <w:sz w:val="20"/>
          <w:szCs w:val="20"/>
        </w:rPr>
      </w:pPr>
      <w:r w:rsidRPr="00933925">
        <w:rPr>
          <w:rStyle w:val="h5"/>
          <w:rFonts w:ascii="Verdana" w:hAnsi="Verdana" w:cs="Segoe UI"/>
          <w:color w:val="40247A" w:themeColor="accent3" w:themeShade="BF"/>
          <w:sz w:val="20"/>
          <w:szCs w:val="20"/>
        </w:rPr>
        <w:t xml:space="preserve">Early Childhood Inclusion Institute </w:t>
      </w:r>
      <w:r w:rsidR="00EA4A4D" w:rsidRPr="00933925">
        <w:rPr>
          <w:rStyle w:val="h5"/>
          <w:rFonts w:ascii="Verdana" w:hAnsi="Verdana" w:cs="Segoe UI"/>
          <w:color w:val="40247A" w:themeColor="accent3" w:themeShade="BF"/>
          <w:sz w:val="20"/>
          <w:szCs w:val="20"/>
        </w:rPr>
        <w:t>2021 Conference</w:t>
      </w:r>
      <w:r w:rsidRPr="00933925">
        <w:rPr>
          <w:rStyle w:val="h5"/>
          <w:rFonts w:ascii="Verdana" w:hAnsi="Verdana" w:cs="Segoe UI"/>
          <w:color w:val="40247A" w:themeColor="accent3" w:themeShade="BF"/>
          <w:sz w:val="20"/>
          <w:szCs w:val="20"/>
        </w:rPr>
        <w:t xml:space="preserve"> </w:t>
      </w:r>
      <w:r w:rsidR="001877AB" w:rsidRPr="00933925">
        <w:rPr>
          <w:rStyle w:val="Strong"/>
          <w:rFonts w:ascii="Verdana" w:hAnsi="Verdana" w:cs="Segoe UI"/>
          <w:color w:val="212529"/>
          <w:sz w:val="20"/>
          <w:szCs w:val="20"/>
        </w:rPr>
        <w:t>ATTEND ONLINE:</w:t>
      </w:r>
      <w:r w:rsidR="001877AB" w:rsidRPr="00933925">
        <w:rPr>
          <w:rStyle w:val="d-block"/>
          <w:rFonts w:ascii="Verdana" w:hAnsi="Verdana" w:cs="Segoe UI"/>
          <w:color w:val="212529"/>
          <w:sz w:val="20"/>
          <w:szCs w:val="20"/>
        </w:rPr>
        <w:t> October 25-28, 202</w:t>
      </w:r>
      <w:r w:rsidRPr="00933925">
        <w:rPr>
          <w:rStyle w:val="d-block"/>
          <w:rFonts w:ascii="Verdana" w:hAnsi="Verdana" w:cs="Segoe UI"/>
          <w:color w:val="212529"/>
          <w:sz w:val="20"/>
          <w:szCs w:val="20"/>
        </w:rPr>
        <w:t>1</w:t>
      </w:r>
    </w:p>
    <w:p w14:paraId="6D7B9596" w14:textId="2338ADA4" w:rsidR="001877AB" w:rsidRDefault="00DD50A0" w:rsidP="00B269B7">
      <w:pPr>
        <w:pStyle w:val="mt-3"/>
        <w:shd w:val="clear" w:color="auto" w:fill="FFFFFF"/>
        <w:ind w:left="1608"/>
        <w:rPr>
          <w:rStyle w:val="d-block"/>
          <w:rFonts w:ascii="Verdana" w:hAnsi="Verdana" w:cs="Segoe UI"/>
          <w:color w:val="212529"/>
          <w:sz w:val="20"/>
          <w:szCs w:val="20"/>
        </w:rPr>
      </w:pPr>
      <w:hyperlink r:id="rId29" w:history="1">
        <w:r w:rsidR="001877AB" w:rsidRPr="00933925">
          <w:rPr>
            <w:rStyle w:val="Hyperlink"/>
            <w:rFonts w:ascii="Verdana" w:hAnsi="Verdana" w:cs="Segoe UI"/>
            <w:color w:val="078C95" w:themeColor="accent4" w:themeShade="BF"/>
            <w:sz w:val="20"/>
            <w:szCs w:val="20"/>
            <w:u w:val="none"/>
          </w:rPr>
          <w:t>ZERO to THREE Annual Conference 2021</w:t>
        </w:r>
      </w:hyperlink>
      <w:r w:rsidR="00B269B7" w:rsidRPr="00933925">
        <w:rPr>
          <w:rStyle w:val="h5"/>
          <w:rFonts w:ascii="Verdana" w:hAnsi="Verdana" w:cs="Segoe UI"/>
          <w:color w:val="212529"/>
          <w:sz w:val="20"/>
          <w:szCs w:val="20"/>
        </w:rPr>
        <w:t xml:space="preserve"> </w:t>
      </w:r>
      <w:r w:rsidR="001877AB" w:rsidRPr="00933925">
        <w:rPr>
          <w:rStyle w:val="Strong"/>
          <w:rFonts w:ascii="Verdana" w:hAnsi="Verdana" w:cs="Segoe UI"/>
          <w:color w:val="212529"/>
          <w:sz w:val="20"/>
          <w:szCs w:val="20"/>
        </w:rPr>
        <w:t>ATTEND ONLINE:</w:t>
      </w:r>
      <w:r w:rsidR="001877AB" w:rsidRPr="00933925">
        <w:rPr>
          <w:rStyle w:val="d-block"/>
          <w:rFonts w:ascii="Verdana" w:hAnsi="Verdana" w:cs="Segoe UI"/>
          <w:color w:val="212529"/>
          <w:sz w:val="20"/>
          <w:szCs w:val="20"/>
        </w:rPr>
        <w:t> October 25-29, 202</w:t>
      </w:r>
      <w:r w:rsidR="00933925" w:rsidRPr="00933925">
        <w:rPr>
          <w:rStyle w:val="d-block"/>
          <w:rFonts w:ascii="Verdana" w:hAnsi="Verdana" w:cs="Segoe UI"/>
          <w:color w:val="212529"/>
          <w:sz w:val="20"/>
          <w:szCs w:val="20"/>
        </w:rPr>
        <w:t>1</w:t>
      </w:r>
    </w:p>
    <w:p w14:paraId="7BB15C03" w14:textId="77777777" w:rsidR="006A7416" w:rsidRPr="00F4128F" w:rsidRDefault="00465723" w:rsidP="006A7416">
      <w:pPr>
        <w:pStyle w:val="mt-3"/>
        <w:shd w:val="clear" w:color="auto" w:fill="FFFFFF"/>
        <w:spacing w:before="0" w:beforeAutospacing="0" w:after="0" w:afterAutospacing="0"/>
        <w:ind w:left="1613"/>
        <w:rPr>
          <w:rStyle w:val="d-block"/>
          <w:rFonts w:ascii="Verdana" w:hAnsi="Verdana" w:cs="Segoe UI"/>
          <w:color w:val="00B050"/>
          <w:sz w:val="20"/>
          <w:szCs w:val="20"/>
        </w:rPr>
      </w:pPr>
      <w:r w:rsidRPr="00F4128F">
        <w:rPr>
          <w:rStyle w:val="d-block"/>
          <w:rFonts w:ascii="Verdana" w:hAnsi="Verdana" w:cs="Segoe UI"/>
          <w:color w:val="00B050"/>
          <w:sz w:val="20"/>
          <w:szCs w:val="20"/>
        </w:rPr>
        <w:t xml:space="preserve">NAEYC </w:t>
      </w:r>
      <w:r w:rsidR="0049107D" w:rsidRPr="00F4128F">
        <w:rPr>
          <w:rStyle w:val="d-block"/>
          <w:rFonts w:ascii="Verdana" w:hAnsi="Verdana" w:cs="Segoe UI"/>
          <w:color w:val="00B050"/>
          <w:sz w:val="20"/>
          <w:szCs w:val="20"/>
        </w:rPr>
        <w:t xml:space="preserve">Annual Virtual </w:t>
      </w:r>
      <w:r w:rsidRPr="00F4128F">
        <w:rPr>
          <w:rStyle w:val="d-block"/>
          <w:rFonts w:ascii="Verdana" w:hAnsi="Verdana" w:cs="Segoe UI"/>
          <w:color w:val="00B050"/>
          <w:sz w:val="20"/>
          <w:szCs w:val="20"/>
        </w:rPr>
        <w:t xml:space="preserve">Conference </w:t>
      </w:r>
    </w:p>
    <w:p w14:paraId="506A27EC" w14:textId="43179B65" w:rsidR="00465723" w:rsidRPr="00933925" w:rsidRDefault="00465723" w:rsidP="006A7416">
      <w:pPr>
        <w:pStyle w:val="mt-3"/>
        <w:shd w:val="clear" w:color="auto" w:fill="FFFFFF"/>
        <w:spacing w:before="0" w:beforeAutospacing="0" w:after="0" w:afterAutospacing="0"/>
        <w:ind w:left="1613"/>
        <w:rPr>
          <w:rFonts w:ascii="Verdana" w:hAnsi="Verdana" w:cs="Segoe UI"/>
          <w:color w:val="212529"/>
          <w:sz w:val="20"/>
          <w:szCs w:val="20"/>
        </w:rPr>
      </w:pPr>
      <w:r w:rsidRPr="00F4128F">
        <w:rPr>
          <w:rStyle w:val="d-block"/>
          <w:rFonts w:ascii="Verdana" w:hAnsi="Verdana" w:cs="Segoe UI"/>
          <w:color w:val="00B050"/>
          <w:sz w:val="20"/>
          <w:szCs w:val="20"/>
        </w:rPr>
        <w:t xml:space="preserve">November </w:t>
      </w:r>
      <w:r w:rsidR="0049107D" w:rsidRPr="00F4128F">
        <w:rPr>
          <w:rStyle w:val="d-block"/>
          <w:rFonts w:ascii="Verdana" w:hAnsi="Verdana" w:cs="Segoe UI"/>
          <w:color w:val="00B050"/>
          <w:sz w:val="20"/>
          <w:szCs w:val="20"/>
        </w:rPr>
        <w:t>6-9, 2021</w:t>
      </w:r>
    </w:p>
    <w:bookmarkEnd w:id="0"/>
    <w:p w14:paraId="25A1E05A" w14:textId="77777777" w:rsidR="00A35373" w:rsidRDefault="00A35373" w:rsidP="00FA5C33">
      <w:pPr>
        <w:jc w:val="center"/>
        <w:rPr>
          <w:rFonts w:ascii="Arial" w:hAnsi="Arial" w:cs="Arial"/>
          <w:color w:val="FF0000"/>
          <w:sz w:val="48"/>
          <w:szCs w:val="48"/>
        </w:rPr>
      </w:pPr>
    </w:p>
    <w:p w14:paraId="2A0AE361" w14:textId="77777777" w:rsidR="00C86CA8" w:rsidRDefault="00C86CA8" w:rsidP="00BC4C6B">
      <w:pPr>
        <w:rPr>
          <w:rFonts w:ascii="Arial" w:hAnsi="Arial" w:cs="Arial"/>
          <w:color w:val="FF0000"/>
          <w:sz w:val="48"/>
          <w:szCs w:val="48"/>
        </w:rPr>
      </w:pPr>
    </w:p>
    <w:p w14:paraId="043DEF39" w14:textId="0DE1C9E4" w:rsidR="00680026" w:rsidRDefault="00EA4A15" w:rsidP="00FA5C33">
      <w:pPr>
        <w:jc w:val="center"/>
        <w:rPr>
          <w:rFonts w:ascii="Arial" w:hAnsi="Arial" w:cs="Arial"/>
          <w:color w:val="FF0000"/>
          <w:sz w:val="48"/>
          <w:szCs w:val="48"/>
        </w:rPr>
      </w:pPr>
      <w:r>
        <w:rPr>
          <w:rFonts w:ascii="Arial" w:hAnsi="Arial" w:cs="Arial"/>
          <w:color w:val="FF0000"/>
          <w:sz w:val="48"/>
          <w:szCs w:val="48"/>
        </w:rPr>
        <w:t>SPNA Leadership Conference</w:t>
      </w:r>
    </w:p>
    <w:p w14:paraId="4B5BA47A" w14:textId="088CC0C0" w:rsidR="00EA4A15" w:rsidRPr="00FA5C33" w:rsidRDefault="00EA4A15" w:rsidP="00FA5C33">
      <w:pPr>
        <w:jc w:val="center"/>
        <w:rPr>
          <w:rFonts w:ascii="Arial" w:hAnsi="Arial" w:cs="Arial"/>
          <w:color w:val="FF0000"/>
          <w:sz w:val="48"/>
          <w:szCs w:val="48"/>
        </w:rPr>
      </w:pPr>
      <w:r>
        <w:rPr>
          <w:rFonts w:ascii="Arial" w:hAnsi="Arial" w:cs="Arial"/>
          <w:color w:val="FF0000"/>
          <w:sz w:val="48"/>
          <w:szCs w:val="48"/>
        </w:rPr>
        <w:t xml:space="preserve">November </w:t>
      </w:r>
      <w:r w:rsidR="00C7724C">
        <w:rPr>
          <w:rFonts w:ascii="Arial" w:hAnsi="Arial" w:cs="Arial"/>
          <w:color w:val="FF0000"/>
          <w:sz w:val="48"/>
          <w:szCs w:val="48"/>
        </w:rPr>
        <w:t>13</w:t>
      </w:r>
      <w:r w:rsidR="00E50A1A">
        <w:rPr>
          <w:rFonts w:ascii="Arial" w:hAnsi="Arial" w:cs="Arial"/>
          <w:color w:val="FF0000"/>
          <w:sz w:val="48"/>
          <w:szCs w:val="48"/>
        </w:rPr>
        <w:t xml:space="preserve"> and 20,</w:t>
      </w:r>
      <w:r w:rsidR="00C7724C">
        <w:rPr>
          <w:rFonts w:ascii="Arial" w:hAnsi="Arial" w:cs="Arial"/>
          <w:color w:val="FF0000"/>
          <w:sz w:val="48"/>
          <w:szCs w:val="48"/>
        </w:rPr>
        <w:t xml:space="preserve"> 2021</w:t>
      </w:r>
      <w:r w:rsidR="00E50A1A">
        <w:rPr>
          <w:rFonts w:ascii="Arial" w:hAnsi="Arial" w:cs="Arial"/>
          <w:color w:val="FF0000"/>
          <w:sz w:val="48"/>
          <w:szCs w:val="48"/>
        </w:rPr>
        <w:t xml:space="preserve"> </w:t>
      </w:r>
    </w:p>
    <w:p w14:paraId="48B0C30E" w14:textId="77777777" w:rsidR="00FA5C33" w:rsidRPr="004045F2" w:rsidRDefault="00FA5C33" w:rsidP="004045F2">
      <w:pPr>
        <w:shd w:val="clear" w:color="auto" w:fill="FFFFFF"/>
        <w:spacing w:before="0" w:after="1" w:line="240" w:lineRule="auto"/>
        <w:jc w:val="center"/>
        <w:textAlignment w:val="baseline"/>
        <w:rPr>
          <w:rFonts w:ascii="Open Sans" w:eastAsia="Times New Roman" w:hAnsi="Open Sans" w:cs="Open Sans"/>
          <w:b/>
          <w:bCs/>
          <w:color w:val="555555"/>
          <w:sz w:val="28"/>
          <w:szCs w:val="28"/>
        </w:rPr>
      </w:pPr>
    </w:p>
    <w:p w14:paraId="10A812E5" w14:textId="66B2B319" w:rsidR="007F3AEB" w:rsidRPr="004045F2" w:rsidRDefault="00E31600" w:rsidP="004045F2">
      <w:pPr>
        <w:shd w:val="clear" w:color="auto" w:fill="FFFFFF"/>
        <w:spacing w:before="0" w:after="1" w:line="240" w:lineRule="auto"/>
        <w:jc w:val="center"/>
        <w:textAlignment w:val="baseline"/>
        <w:rPr>
          <w:rFonts w:ascii="Open Sans" w:eastAsia="Times New Roman" w:hAnsi="Open Sans" w:cs="Open Sans"/>
          <w:b/>
          <w:bCs/>
          <w:color w:val="555555"/>
          <w:sz w:val="28"/>
          <w:szCs w:val="28"/>
        </w:rPr>
      </w:pPr>
      <w:r>
        <w:rPr>
          <w:rFonts w:ascii="Open Sans" w:eastAsia="Times New Roman" w:hAnsi="Open Sans" w:cs="Open Sans"/>
          <w:b/>
          <w:bCs/>
          <w:color w:val="555555"/>
          <w:sz w:val="28"/>
          <w:szCs w:val="28"/>
        </w:rPr>
        <w:t>Conference Topics</w:t>
      </w:r>
    </w:p>
    <w:p w14:paraId="3F0EDF76" w14:textId="7E435BE1" w:rsidR="00186097" w:rsidRPr="004045F2" w:rsidRDefault="00186097" w:rsidP="004045F2">
      <w:pPr>
        <w:shd w:val="clear" w:color="auto" w:fill="FFFFFF"/>
        <w:spacing w:before="0" w:after="1" w:line="240" w:lineRule="auto"/>
        <w:jc w:val="center"/>
        <w:textAlignment w:val="baseline"/>
        <w:rPr>
          <w:rFonts w:ascii="Open Sans" w:eastAsia="Times New Roman" w:hAnsi="Open Sans" w:cs="Open Sans"/>
          <w:b/>
          <w:bCs/>
          <w:color w:val="555555"/>
          <w:sz w:val="28"/>
          <w:szCs w:val="28"/>
        </w:rPr>
      </w:pPr>
      <w:r w:rsidRPr="004045F2">
        <w:rPr>
          <w:rFonts w:ascii="Open Sans" w:eastAsia="Times New Roman" w:hAnsi="Open Sans" w:cs="Open Sans"/>
          <w:b/>
          <w:bCs/>
          <w:color w:val="555555"/>
          <w:sz w:val="28"/>
          <w:szCs w:val="28"/>
        </w:rPr>
        <w:t xml:space="preserve">Working with </w:t>
      </w:r>
      <w:r w:rsidR="00E309BF" w:rsidRPr="004045F2">
        <w:rPr>
          <w:rFonts w:ascii="Open Sans" w:eastAsia="Times New Roman" w:hAnsi="Open Sans" w:cs="Open Sans"/>
          <w:b/>
          <w:bCs/>
          <w:color w:val="555555"/>
          <w:sz w:val="28"/>
          <w:szCs w:val="28"/>
        </w:rPr>
        <w:t>Children with Special Needs – Books</w:t>
      </w:r>
      <w:r w:rsidR="00E31600">
        <w:rPr>
          <w:rFonts w:ascii="Open Sans" w:eastAsia="Times New Roman" w:hAnsi="Open Sans" w:cs="Open Sans"/>
          <w:b/>
          <w:bCs/>
          <w:color w:val="555555"/>
          <w:sz w:val="28"/>
          <w:szCs w:val="28"/>
        </w:rPr>
        <w:t>, Support</w:t>
      </w:r>
      <w:r w:rsidR="00E309BF" w:rsidRPr="004045F2">
        <w:rPr>
          <w:rFonts w:ascii="Open Sans" w:eastAsia="Times New Roman" w:hAnsi="Open Sans" w:cs="Open Sans"/>
          <w:b/>
          <w:bCs/>
          <w:color w:val="555555"/>
          <w:sz w:val="28"/>
          <w:szCs w:val="28"/>
        </w:rPr>
        <w:t xml:space="preserve"> and Resources</w:t>
      </w:r>
    </w:p>
    <w:p w14:paraId="4B9E9FF2" w14:textId="48EA1A0E" w:rsidR="00E309BF" w:rsidRPr="004045F2" w:rsidRDefault="004A45DF" w:rsidP="004045F2">
      <w:pPr>
        <w:shd w:val="clear" w:color="auto" w:fill="FFFFFF"/>
        <w:spacing w:before="0" w:after="1" w:line="240" w:lineRule="auto"/>
        <w:jc w:val="center"/>
        <w:textAlignment w:val="baseline"/>
        <w:rPr>
          <w:rFonts w:ascii="Open Sans" w:eastAsia="Times New Roman" w:hAnsi="Open Sans" w:cs="Open Sans"/>
          <w:b/>
          <w:bCs/>
          <w:color w:val="555555"/>
          <w:sz w:val="28"/>
          <w:szCs w:val="28"/>
        </w:rPr>
      </w:pPr>
      <w:r w:rsidRPr="004045F2">
        <w:rPr>
          <w:rFonts w:ascii="Open Sans" w:eastAsia="Times New Roman" w:hAnsi="Open Sans" w:cs="Open Sans"/>
          <w:b/>
          <w:bCs/>
          <w:color w:val="555555"/>
          <w:sz w:val="28"/>
          <w:szCs w:val="28"/>
        </w:rPr>
        <w:t xml:space="preserve">Leadership </w:t>
      </w:r>
      <w:r w:rsidR="00F40250" w:rsidRPr="004045F2">
        <w:rPr>
          <w:rFonts w:ascii="Open Sans" w:eastAsia="Times New Roman" w:hAnsi="Open Sans" w:cs="Open Sans"/>
          <w:b/>
          <w:bCs/>
          <w:color w:val="555555"/>
          <w:sz w:val="28"/>
          <w:szCs w:val="28"/>
        </w:rPr>
        <w:t>For Family Child Care Home Professionals</w:t>
      </w:r>
    </w:p>
    <w:p w14:paraId="3E04484F" w14:textId="4E7FD767" w:rsidR="007F3AEB" w:rsidRPr="004045F2" w:rsidRDefault="007F3AEB" w:rsidP="004045F2">
      <w:pPr>
        <w:shd w:val="clear" w:color="auto" w:fill="FFFFFF"/>
        <w:spacing w:before="0" w:after="1" w:line="240" w:lineRule="auto"/>
        <w:jc w:val="center"/>
        <w:textAlignment w:val="baseline"/>
        <w:rPr>
          <w:rFonts w:ascii="Open Sans" w:eastAsia="Times New Roman" w:hAnsi="Open Sans" w:cs="Open Sans"/>
          <w:b/>
          <w:bCs/>
          <w:color w:val="555555"/>
          <w:sz w:val="28"/>
          <w:szCs w:val="28"/>
        </w:rPr>
        <w:sectPr w:rsidR="007F3AEB" w:rsidRPr="004045F2" w:rsidSect="00FA5C33">
          <w:footerReference w:type="even" r:id="rId30"/>
          <w:footerReference w:type="default" r:id="rId31"/>
          <w:headerReference w:type="first" r:id="rId32"/>
          <w:footerReference w:type="first" r:id="rId33"/>
          <w:type w:val="continuous"/>
          <w:pgSz w:w="12240" w:h="15840" w:code="1"/>
          <w:pgMar w:top="432" w:right="360" w:bottom="360" w:left="360" w:header="720" w:footer="432" w:gutter="0"/>
          <w:cols w:space="720"/>
          <w:titlePg/>
          <w:docGrid w:linePitch="360"/>
        </w:sectPr>
      </w:pPr>
      <w:r w:rsidRPr="004045F2">
        <w:rPr>
          <w:rFonts w:ascii="Open Sans" w:eastAsia="Times New Roman" w:hAnsi="Open Sans" w:cs="Open Sans"/>
          <w:b/>
          <w:bCs/>
          <w:color w:val="555555"/>
          <w:sz w:val="28"/>
          <w:szCs w:val="28"/>
        </w:rPr>
        <w:t xml:space="preserve">SPNA  </w:t>
      </w:r>
      <w:r w:rsidR="00186097" w:rsidRPr="004045F2">
        <w:rPr>
          <w:rFonts w:ascii="Open Sans" w:eastAsia="Times New Roman" w:hAnsi="Open Sans" w:cs="Open Sans"/>
          <w:b/>
          <w:bCs/>
          <w:color w:val="555555"/>
          <w:sz w:val="28"/>
          <w:szCs w:val="28"/>
        </w:rPr>
        <w:t>Annual Meeting</w:t>
      </w:r>
    </w:p>
    <w:p w14:paraId="7CAD521A" w14:textId="3D1D4F99" w:rsidR="00933925" w:rsidRPr="00933925" w:rsidRDefault="00933925" w:rsidP="00933925">
      <w:pPr>
        <w:shd w:val="clear" w:color="auto" w:fill="FFFFFF"/>
        <w:spacing w:before="0" w:after="1" w:line="240" w:lineRule="auto"/>
        <w:textAlignment w:val="baseline"/>
        <w:rPr>
          <w:rFonts w:ascii="Arial" w:eastAsia="Times New Roman" w:hAnsi="Arial" w:cs="Arial"/>
          <w:color w:val="555555"/>
          <w:sz w:val="18"/>
          <w:szCs w:val="18"/>
        </w:rPr>
        <w:sectPr w:rsidR="00933925" w:rsidRPr="00933925" w:rsidSect="006A0872">
          <w:type w:val="continuous"/>
          <w:pgSz w:w="12240" w:h="15840" w:code="1"/>
          <w:pgMar w:top="432" w:right="360" w:bottom="360" w:left="360" w:header="720" w:footer="432" w:gutter="0"/>
          <w:cols w:num="2" w:space="720"/>
          <w:titlePg/>
          <w:docGrid w:linePitch="360"/>
        </w:sectPr>
      </w:pPr>
    </w:p>
    <w:p w14:paraId="15411F3D" w14:textId="50166F02" w:rsidR="00292377" w:rsidRPr="00933925" w:rsidRDefault="00292377" w:rsidP="006A0872">
      <w:pPr>
        <w:jc w:val="center"/>
        <w:rPr>
          <w:rFonts w:ascii="Verdana" w:hAnsi="Verdana" w:cs="Arial"/>
        </w:rPr>
      </w:pPr>
    </w:p>
    <w:p w14:paraId="24743603" w14:textId="0F0164DD" w:rsidR="00FA5C33" w:rsidRDefault="00FA5C33" w:rsidP="0092187D">
      <w:pPr>
        <w:rPr>
          <w:rFonts w:ascii="Verdana" w:hAnsi="Verdana" w:cs="Arial"/>
          <w:color w:val="FF6600"/>
        </w:rPr>
      </w:pPr>
    </w:p>
    <w:p w14:paraId="43872443" w14:textId="3286FE19" w:rsidR="00117C95" w:rsidRDefault="00117C95" w:rsidP="0092187D">
      <w:pPr>
        <w:rPr>
          <w:rFonts w:ascii="Verdana" w:hAnsi="Verdana" w:cs="Arial"/>
          <w:color w:val="FF6600"/>
        </w:rPr>
      </w:pPr>
    </w:p>
    <w:p w14:paraId="7FCEE42A" w14:textId="4BDB761C" w:rsidR="00117C95" w:rsidRDefault="00117C95" w:rsidP="0092187D">
      <w:pPr>
        <w:rPr>
          <w:rFonts w:ascii="Verdana" w:hAnsi="Verdana" w:cs="Arial"/>
          <w:color w:val="FF6600"/>
        </w:rPr>
      </w:pPr>
    </w:p>
    <w:p w14:paraId="3D4EF21B" w14:textId="18AAB8CC" w:rsidR="00A518D5" w:rsidRDefault="00A518D5" w:rsidP="0092187D">
      <w:pPr>
        <w:rPr>
          <w:rFonts w:ascii="Verdana" w:hAnsi="Verdana" w:cs="Arial"/>
          <w:color w:val="FF6600"/>
        </w:rPr>
      </w:pPr>
    </w:p>
    <w:p w14:paraId="68802C6B" w14:textId="5D1F7AF6" w:rsidR="00A518D5" w:rsidRDefault="00A518D5" w:rsidP="0092187D">
      <w:pPr>
        <w:rPr>
          <w:rFonts w:ascii="Verdana" w:hAnsi="Verdana" w:cs="Arial"/>
          <w:color w:val="FF6600"/>
        </w:rPr>
      </w:pPr>
    </w:p>
    <w:p w14:paraId="1BBD1A38" w14:textId="77777777" w:rsidR="00633BFA" w:rsidRDefault="00633BFA" w:rsidP="0092187D">
      <w:pPr>
        <w:rPr>
          <w:rFonts w:ascii="Verdana" w:hAnsi="Verdana" w:cs="Arial"/>
          <w:color w:val="FF6600"/>
        </w:rPr>
      </w:pPr>
    </w:p>
    <w:p w14:paraId="43A36C00" w14:textId="004E3027" w:rsidR="00A518D5" w:rsidRDefault="00A518D5" w:rsidP="0092187D">
      <w:pPr>
        <w:rPr>
          <w:rFonts w:ascii="Verdana" w:hAnsi="Verdana" w:cs="Arial"/>
          <w:color w:val="FF6600"/>
        </w:rPr>
      </w:pPr>
    </w:p>
    <w:p w14:paraId="7F2AC483" w14:textId="26C1E468" w:rsidR="00117C95" w:rsidRDefault="00117C95" w:rsidP="0092187D">
      <w:pPr>
        <w:rPr>
          <w:rFonts w:ascii="Verdana" w:hAnsi="Verdana" w:cs="Arial"/>
          <w:color w:val="FF6600"/>
        </w:rPr>
      </w:pPr>
    </w:p>
    <w:p w14:paraId="21205D7C" w14:textId="07A24A2E" w:rsidR="00117C95" w:rsidRPr="00BC4C6B" w:rsidRDefault="00117C95" w:rsidP="009C4A5B">
      <w:pPr>
        <w:spacing w:before="0" w:after="0" w:line="240" w:lineRule="auto"/>
        <w:jc w:val="center"/>
        <w:rPr>
          <w:rFonts w:ascii="Arial" w:hAnsi="Arial" w:cs="Arial"/>
          <w:b/>
          <w:bCs/>
          <w:i/>
          <w:iCs/>
          <w:color w:val="DF5777" w:themeColor="accent5" w:themeTint="99"/>
          <w:sz w:val="28"/>
          <w:szCs w:val="28"/>
        </w:rPr>
      </w:pPr>
      <w:r w:rsidRPr="00BC4C6B">
        <w:rPr>
          <w:rFonts w:ascii="Arial" w:hAnsi="Arial" w:cs="Arial"/>
          <w:b/>
          <w:bCs/>
          <w:i/>
          <w:iCs/>
          <w:color w:val="DF5777" w:themeColor="accent5" w:themeTint="99"/>
          <w:sz w:val="28"/>
          <w:szCs w:val="28"/>
        </w:rPr>
        <w:lastRenderedPageBreak/>
        <w:t>TIPS FOR PROFESSIONALS</w:t>
      </w:r>
    </w:p>
    <w:p w14:paraId="78048280" w14:textId="3F069C62" w:rsidR="009C4A5B" w:rsidRDefault="009C4A5B" w:rsidP="009C4A5B">
      <w:pPr>
        <w:spacing w:before="0" w:after="0" w:line="240" w:lineRule="auto"/>
        <w:jc w:val="center"/>
        <w:rPr>
          <w:rFonts w:ascii="Arial" w:hAnsi="Arial" w:cs="Arial"/>
          <w:b/>
          <w:bCs/>
          <w:i/>
          <w:iCs/>
          <w:color w:val="DF5777" w:themeColor="accent5" w:themeTint="99"/>
        </w:rPr>
      </w:pPr>
      <w:r w:rsidRPr="00BC4C6B">
        <w:rPr>
          <w:rFonts w:ascii="Arial" w:hAnsi="Arial" w:cs="Arial"/>
          <w:b/>
          <w:bCs/>
          <w:i/>
          <w:iCs/>
          <w:color w:val="DF5777" w:themeColor="accent5" w:themeTint="99"/>
        </w:rPr>
        <w:t>From NAEYC Family Child Care Home Interest Forum</w:t>
      </w:r>
    </w:p>
    <w:p w14:paraId="7BAA32BD" w14:textId="77777777" w:rsidR="00BC4C6B" w:rsidRPr="00BC4C6B" w:rsidRDefault="00BC4C6B" w:rsidP="009C4A5B">
      <w:pPr>
        <w:spacing w:before="0" w:after="0" w:line="240" w:lineRule="auto"/>
        <w:jc w:val="center"/>
        <w:rPr>
          <w:rFonts w:ascii="Arial" w:hAnsi="Arial" w:cs="Arial"/>
          <w:b/>
          <w:bCs/>
          <w:i/>
          <w:iCs/>
          <w:color w:val="DF5777" w:themeColor="accent5" w:themeTint="99"/>
        </w:rPr>
      </w:pPr>
    </w:p>
    <w:p w14:paraId="4C18C25D" w14:textId="6D749673" w:rsidR="00B36656" w:rsidRDefault="00190F4B" w:rsidP="00B36656">
      <w:pPr>
        <w:shd w:val="clear" w:color="auto" w:fill="FFFFFF"/>
        <w:spacing w:before="0" w:after="0" w:line="240" w:lineRule="auto"/>
        <w:rPr>
          <w:rFonts w:ascii="Lato" w:eastAsia="Times New Roman" w:hAnsi="Lato" w:cs="Times New Roman"/>
          <w:color w:val="414042"/>
        </w:rPr>
      </w:pPr>
      <w:r w:rsidRPr="00190F4B">
        <w:rPr>
          <w:rFonts w:ascii="Lato" w:eastAsia="Times New Roman" w:hAnsi="Lato" w:cs="Times New Roman"/>
          <w:color w:val="414042"/>
        </w:rPr>
        <w:t>Family Child Care Providers face a unique situation: we work where we live. It makes closing the door on our day challenging, especially if you love your job as much as many of us do.  We give our all to the families we serve to make sure we provide the highest-quality care in a loving environment. But</w:t>
      </w:r>
      <w:r w:rsidR="006B40CB">
        <w:rPr>
          <w:rFonts w:ascii="Lato" w:eastAsia="Times New Roman" w:hAnsi="Lato" w:cs="Times New Roman"/>
          <w:color w:val="414042"/>
        </w:rPr>
        <w:t xml:space="preserve"> </w:t>
      </w:r>
      <w:r w:rsidRPr="00190F4B">
        <w:rPr>
          <w:rFonts w:ascii="Lato" w:eastAsia="Times New Roman" w:hAnsi="Lato" w:cs="Times New Roman"/>
          <w:color w:val="414042"/>
        </w:rPr>
        <w:t xml:space="preserve">we </w:t>
      </w:r>
      <w:r w:rsidR="00BC4C6B" w:rsidRPr="00190F4B">
        <w:rPr>
          <w:rFonts w:ascii="Lato" w:eastAsia="Times New Roman" w:hAnsi="Lato" w:cs="Times New Roman"/>
          <w:color w:val="414042"/>
        </w:rPr>
        <w:t>must</w:t>
      </w:r>
      <w:r w:rsidRPr="00190F4B">
        <w:rPr>
          <w:rFonts w:ascii="Lato" w:eastAsia="Times New Roman" w:hAnsi="Lato" w:cs="Times New Roman"/>
          <w:color w:val="414042"/>
        </w:rPr>
        <w:t xml:space="preserve"> remember we are important, too.</w:t>
      </w:r>
      <w:r w:rsidR="00E06E94" w:rsidRPr="00B51A64">
        <w:rPr>
          <w:rFonts w:ascii="Lato" w:eastAsia="Times New Roman" w:hAnsi="Lato" w:cs="Times New Roman"/>
          <w:color w:val="414042"/>
        </w:rPr>
        <w:t xml:space="preserve">  </w:t>
      </w:r>
      <w:r w:rsidRPr="00190F4B">
        <w:rPr>
          <w:rFonts w:ascii="Lato" w:eastAsia="Times New Roman" w:hAnsi="Lato" w:cs="Times New Roman"/>
          <w:color w:val="414042"/>
        </w:rPr>
        <w:t xml:space="preserve">Practicing self-care can be as simple as changing the hours that you work. </w:t>
      </w:r>
    </w:p>
    <w:p w14:paraId="2A2869D4" w14:textId="77777777" w:rsidR="006B40CB" w:rsidRPr="00BC4C6B" w:rsidRDefault="006B40CB" w:rsidP="00457EE1">
      <w:pPr>
        <w:pStyle w:val="Heading2"/>
        <w:shd w:val="clear" w:color="auto" w:fill="FFFFFF"/>
        <w:spacing w:before="0"/>
        <w:jc w:val="center"/>
        <w:rPr>
          <w:rFonts w:ascii="Georgia" w:hAnsi="Georgia"/>
          <w:b/>
          <w:bCs/>
          <w:i w:val="0"/>
          <w:iCs/>
          <w:color w:val="00264A"/>
          <w:sz w:val="22"/>
          <w:u w:val="single"/>
        </w:rPr>
      </w:pPr>
    </w:p>
    <w:p w14:paraId="2A1ABD59" w14:textId="01F8357B" w:rsidR="00C33C40" w:rsidRPr="00BC4C6B" w:rsidRDefault="00C33C40" w:rsidP="00457EE1">
      <w:pPr>
        <w:pStyle w:val="Heading2"/>
        <w:shd w:val="clear" w:color="auto" w:fill="FFFFFF"/>
        <w:spacing w:before="0"/>
        <w:jc w:val="center"/>
        <w:rPr>
          <w:rFonts w:ascii="Georgia" w:hAnsi="Georgia"/>
          <w:i w:val="0"/>
          <w:iCs/>
          <w:color w:val="DF5777" w:themeColor="accent5" w:themeTint="99"/>
          <w:sz w:val="22"/>
          <w:u w:val="single"/>
        </w:rPr>
      </w:pPr>
      <w:r w:rsidRPr="00BC4C6B">
        <w:rPr>
          <w:rFonts w:ascii="Georgia" w:hAnsi="Georgia"/>
          <w:b/>
          <w:bCs/>
          <w:i w:val="0"/>
          <w:iCs/>
          <w:color w:val="DF5777" w:themeColor="accent5" w:themeTint="99"/>
          <w:sz w:val="22"/>
          <w:u w:val="single"/>
        </w:rPr>
        <w:t>Regular Physical Exercise</w:t>
      </w:r>
    </w:p>
    <w:p w14:paraId="5EDEC038" w14:textId="17723E95" w:rsidR="00C33C40" w:rsidRPr="00457EE1" w:rsidRDefault="00C33C40" w:rsidP="00C33C40">
      <w:pPr>
        <w:pStyle w:val="NormalWeb"/>
        <w:shd w:val="clear" w:color="auto" w:fill="FFFFFF"/>
        <w:spacing w:before="0" w:after="0"/>
        <w:jc w:val="center"/>
        <w:rPr>
          <w:rFonts w:ascii="Georgia" w:hAnsi="Georgia"/>
          <w:color w:val="auto"/>
          <w:sz w:val="22"/>
          <w:szCs w:val="22"/>
        </w:rPr>
      </w:pPr>
      <w:r w:rsidRPr="00457EE1">
        <w:rPr>
          <w:rFonts w:ascii="Georgia" w:hAnsi="Georgia"/>
          <w:color w:val="auto"/>
          <w:sz w:val="22"/>
          <w:szCs w:val="22"/>
        </w:rPr>
        <w:t>“I get up earlier than I need to so I have time to work out before I start my work day.”</w:t>
      </w:r>
      <w:r w:rsidRPr="00457EE1">
        <w:rPr>
          <w:rFonts w:ascii="Georgia" w:hAnsi="Georgia"/>
          <w:color w:val="auto"/>
          <w:sz w:val="22"/>
          <w:szCs w:val="22"/>
        </w:rPr>
        <w:br/>
        <w:t>-Sherrie Rose Mayle, Director</w:t>
      </w:r>
    </w:p>
    <w:p w14:paraId="14D7A8E2" w14:textId="77777777" w:rsidR="009801FD" w:rsidRPr="00457EE1" w:rsidRDefault="009801FD" w:rsidP="00C33C40">
      <w:pPr>
        <w:pStyle w:val="NormalWeb"/>
        <w:shd w:val="clear" w:color="auto" w:fill="FFFFFF"/>
        <w:spacing w:before="0" w:after="0"/>
        <w:jc w:val="center"/>
        <w:rPr>
          <w:rFonts w:ascii="Georgia" w:hAnsi="Georgia"/>
          <w:color w:val="auto"/>
          <w:sz w:val="18"/>
          <w:szCs w:val="18"/>
        </w:rPr>
      </w:pPr>
    </w:p>
    <w:p w14:paraId="228109B9" w14:textId="069FB5CC" w:rsidR="00C33C40" w:rsidRPr="00457EE1" w:rsidRDefault="00C33C40" w:rsidP="00C33C40">
      <w:pPr>
        <w:pStyle w:val="NormalWeb"/>
        <w:shd w:val="clear" w:color="auto" w:fill="FFFFFF"/>
        <w:spacing w:before="0" w:after="0"/>
        <w:jc w:val="center"/>
        <w:rPr>
          <w:rFonts w:ascii="Georgia" w:hAnsi="Georgia"/>
          <w:color w:val="auto"/>
          <w:sz w:val="22"/>
          <w:szCs w:val="22"/>
        </w:rPr>
      </w:pPr>
      <w:r w:rsidRPr="00457EE1">
        <w:rPr>
          <w:rFonts w:ascii="Georgia" w:hAnsi="Georgia"/>
          <w:color w:val="auto"/>
          <w:sz w:val="22"/>
          <w:szCs w:val="22"/>
        </w:rPr>
        <w:t xml:space="preserve">“I started doing yoga with a </w:t>
      </w:r>
      <w:r w:rsidR="00457EE1" w:rsidRPr="00457EE1">
        <w:rPr>
          <w:rFonts w:ascii="Georgia" w:hAnsi="Georgia"/>
          <w:color w:val="auto"/>
          <w:sz w:val="22"/>
          <w:szCs w:val="22"/>
        </w:rPr>
        <w:t>coworker</w:t>
      </w:r>
      <w:r w:rsidRPr="00457EE1">
        <w:rPr>
          <w:rFonts w:ascii="Georgia" w:hAnsi="Georgia"/>
          <w:color w:val="auto"/>
          <w:sz w:val="22"/>
          <w:szCs w:val="22"/>
        </w:rPr>
        <w:t xml:space="preserve"> after work. We worked in an infant toddler classroom, and at that time had a very challenging kiddo. That was over 12 years ago. Now I teach yoga, because it was so effective for me.”</w:t>
      </w:r>
      <w:r w:rsidRPr="00457EE1">
        <w:rPr>
          <w:rFonts w:ascii="Georgia" w:hAnsi="Georgia"/>
          <w:color w:val="auto"/>
          <w:sz w:val="22"/>
          <w:szCs w:val="22"/>
        </w:rPr>
        <w:br/>
        <w:t>-Amanda, Infant Specialist</w:t>
      </w:r>
    </w:p>
    <w:p w14:paraId="22E4030D" w14:textId="77777777" w:rsidR="00BD39A7" w:rsidRPr="00BD39A7" w:rsidRDefault="00BD39A7" w:rsidP="00A7203D">
      <w:pPr>
        <w:pStyle w:val="NormalWeb"/>
        <w:shd w:val="clear" w:color="auto" w:fill="FFFFFF"/>
        <w:spacing w:before="0" w:after="0" w:line="240" w:lineRule="auto"/>
        <w:jc w:val="center"/>
        <w:rPr>
          <w:rFonts w:ascii="Georgia" w:hAnsi="Georgia"/>
          <w:i/>
          <w:iCs/>
          <w:color w:val="auto"/>
          <w:sz w:val="16"/>
          <w:szCs w:val="16"/>
        </w:rPr>
      </w:pPr>
    </w:p>
    <w:p w14:paraId="4B5ECED4" w14:textId="40EE1776" w:rsidR="00C33C40" w:rsidRPr="00BC4C6B" w:rsidRDefault="00C33C40" w:rsidP="00A7203D">
      <w:pPr>
        <w:pStyle w:val="Heading2"/>
        <w:shd w:val="clear" w:color="auto" w:fill="FFFFFF"/>
        <w:spacing w:before="0" w:line="240" w:lineRule="auto"/>
        <w:jc w:val="center"/>
        <w:rPr>
          <w:rFonts w:ascii="Georgia" w:hAnsi="Georgia"/>
          <w:i w:val="0"/>
          <w:iCs/>
          <w:color w:val="DF5777" w:themeColor="accent5" w:themeTint="99"/>
          <w:sz w:val="24"/>
          <w:szCs w:val="24"/>
          <w:u w:val="single"/>
        </w:rPr>
      </w:pPr>
      <w:r w:rsidRPr="00BC4C6B">
        <w:rPr>
          <w:rFonts w:ascii="Georgia" w:hAnsi="Georgia"/>
          <w:b/>
          <w:bCs/>
          <w:i w:val="0"/>
          <w:iCs/>
          <w:color w:val="DF5777" w:themeColor="accent5" w:themeTint="99"/>
          <w:sz w:val="24"/>
          <w:szCs w:val="24"/>
          <w:u w:val="single"/>
        </w:rPr>
        <w:t xml:space="preserve"> Take time off</w:t>
      </w:r>
    </w:p>
    <w:p w14:paraId="0F3185F1" w14:textId="77777777" w:rsidR="00C33C40" w:rsidRPr="00A26035" w:rsidRDefault="00C33C40" w:rsidP="00A7203D">
      <w:pPr>
        <w:pStyle w:val="NormalWeb"/>
        <w:shd w:val="clear" w:color="auto" w:fill="FFFFFF"/>
        <w:spacing w:before="0" w:after="0" w:line="240" w:lineRule="auto"/>
        <w:jc w:val="center"/>
        <w:rPr>
          <w:rFonts w:ascii="Georgia" w:hAnsi="Georgia"/>
          <w:color w:val="auto"/>
          <w:sz w:val="22"/>
          <w:szCs w:val="22"/>
        </w:rPr>
      </w:pPr>
      <w:r w:rsidRPr="00A26035">
        <w:rPr>
          <w:rFonts w:ascii="Georgia" w:hAnsi="Georgia"/>
          <w:color w:val="auto"/>
          <w:sz w:val="22"/>
          <w:szCs w:val="22"/>
        </w:rPr>
        <w:t>“I take off two weeks per year.”</w:t>
      </w:r>
      <w:r w:rsidRPr="00A26035">
        <w:rPr>
          <w:rFonts w:ascii="Georgia" w:hAnsi="Georgia"/>
          <w:color w:val="auto"/>
          <w:sz w:val="22"/>
          <w:szCs w:val="22"/>
        </w:rPr>
        <w:br/>
        <w:t>-Tara, Director</w:t>
      </w:r>
    </w:p>
    <w:p w14:paraId="79EC29BE" w14:textId="257B2712" w:rsidR="00C33C40" w:rsidRDefault="00C33C40" w:rsidP="00A26035">
      <w:pPr>
        <w:pStyle w:val="NormalWeb"/>
        <w:shd w:val="clear" w:color="auto" w:fill="FFFFFF"/>
        <w:spacing w:before="0" w:after="0"/>
        <w:jc w:val="center"/>
        <w:rPr>
          <w:rFonts w:ascii="Georgia" w:hAnsi="Georgia"/>
          <w:color w:val="auto"/>
          <w:sz w:val="22"/>
          <w:szCs w:val="22"/>
        </w:rPr>
      </w:pPr>
      <w:r w:rsidRPr="00A26035">
        <w:rPr>
          <w:rFonts w:ascii="Georgia" w:hAnsi="Georgia"/>
          <w:color w:val="auto"/>
          <w:sz w:val="22"/>
          <w:szCs w:val="22"/>
        </w:rPr>
        <w:t>“I also have a rule on Sundays that I don't open the computer or check email, so I have at least one full day for me and my family.”</w:t>
      </w:r>
      <w:r w:rsidRPr="00A26035">
        <w:rPr>
          <w:rFonts w:ascii="Georgia" w:hAnsi="Georgia"/>
          <w:color w:val="auto"/>
          <w:sz w:val="22"/>
          <w:szCs w:val="22"/>
        </w:rPr>
        <w:br/>
        <w:t>- Sherrie, Director/Teacher</w:t>
      </w:r>
    </w:p>
    <w:p w14:paraId="0096B4C3" w14:textId="77777777" w:rsidR="00A26035" w:rsidRPr="00BC4C6B" w:rsidRDefault="00A26035" w:rsidP="00A26035">
      <w:pPr>
        <w:pStyle w:val="NormalWeb"/>
        <w:shd w:val="clear" w:color="auto" w:fill="FFFFFF"/>
        <w:spacing w:before="0" w:after="0"/>
        <w:jc w:val="center"/>
        <w:rPr>
          <w:rFonts w:ascii="Georgia" w:hAnsi="Georgia"/>
          <w:color w:val="DF5777" w:themeColor="accent5" w:themeTint="99"/>
          <w:sz w:val="16"/>
          <w:szCs w:val="16"/>
        </w:rPr>
      </w:pPr>
    </w:p>
    <w:p w14:paraId="740A4AE4" w14:textId="27FECA54" w:rsidR="00C33C40" w:rsidRPr="00BC4C6B" w:rsidRDefault="00C33C40" w:rsidP="00A26035">
      <w:pPr>
        <w:pStyle w:val="Heading2"/>
        <w:shd w:val="clear" w:color="auto" w:fill="FFFFFF"/>
        <w:spacing w:before="0"/>
        <w:jc w:val="center"/>
        <w:rPr>
          <w:rFonts w:ascii="Georgia" w:hAnsi="Georgia"/>
          <w:i w:val="0"/>
          <w:iCs/>
          <w:color w:val="DF5777" w:themeColor="accent5" w:themeTint="99"/>
          <w:sz w:val="22"/>
          <w:u w:val="single"/>
        </w:rPr>
      </w:pPr>
      <w:r w:rsidRPr="00BC4C6B">
        <w:rPr>
          <w:rFonts w:ascii="Georgia" w:hAnsi="Georgia"/>
          <w:b/>
          <w:bCs/>
          <w:i w:val="0"/>
          <w:iCs/>
          <w:color w:val="DF5777" w:themeColor="accent5" w:themeTint="99"/>
          <w:sz w:val="22"/>
          <w:u w:val="single"/>
        </w:rPr>
        <w:t>Connect with your spiritual side through meditation or prayer</w:t>
      </w:r>
    </w:p>
    <w:p w14:paraId="49E80A2F" w14:textId="0AACA233" w:rsidR="00C33C40" w:rsidRPr="0079561E" w:rsidRDefault="00C33C40" w:rsidP="00C33C40">
      <w:pPr>
        <w:pStyle w:val="NormalWeb"/>
        <w:shd w:val="clear" w:color="auto" w:fill="FFFFFF"/>
        <w:spacing w:before="0" w:after="0"/>
        <w:jc w:val="center"/>
        <w:rPr>
          <w:rFonts w:ascii="Georgia" w:hAnsi="Georgia"/>
          <w:color w:val="auto"/>
          <w:sz w:val="22"/>
          <w:szCs w:val="22"/>
        </w:rPr>
      </w:pPr>
      <w:r w:rsidRPr="0079561E">
        <w:rPr>
          <w:rFonts w:ascii="Georgia" w:hAnsi="Georgia"/>
          <w:color w:val="auto"/>
          <w:sz w:val="22"/>
          <w:szCs w:val="22"/>
        </w:rPr>
        <w:t>“I get up, take care of myself, listen to a sermon, and pray.”</w:t>
      </w:r>
      <w:r w:rsidRPr="0079561E">
        <w:rPr>
          <w:rFonts w:ascii="Georgia" w:hAnsi="Georgia"/>
          <w:color w:val="auto"/>
          <w:sz w:val="22"/>
          <w:szCs w:val="22"/>
        </w:rPr>
        <w:br/>
        <w:t>-Tamara, Owner/Provider</w:t>
      </w:r>
    </w:p>
    <w:p w14:paraId="1BD73A53" w14:textId="77777777" w:rsidR="00A7203D" w:rsidRPr="00BC4C6B" w:rsidRDefault="00A7203D" w:rsidP="00C33C40">
      <w:pPr>
        <w:pStyle w:val="NormalWeb"/>
        <w:shd w:val="clear" w:color="auto" w:fill="FFFFFF"/>
        <w:spacing w:before="0" w:after="0"/>
        <w:jc w:val="center"/>
        <w:rPr>
          <w:rFonts w:ascii="Georgia" w:hAnsi="Georgia"/>
          <w:i/>
          <w:iCs/>
          <w:color w:val="DF5777" w:themeColor="accent5" w:themeTint="99"/>
          <w:sz w:val="16"/>
          <w:szCs w:val="16"/>
        </w:rPr>
      </w:pPr>
    </w:p>
    <w:p w14:paraId="65DB8291" w14:textId="6E9787B9" w:rsidR="00C33C40" w:rsidRPr="00BC4C6B" w:rsidRDefault="00C33C40" w:rsidP="00A7203D">
      <w:pPr>
        <w:pStyle w:val="Heading2"/>
        <w:shd w:val="clear" w:color="auto" w:fill="FFFFFF"/>
        <w:spacing w:before="0"/>
        <w:jc w:val="center"/>
        <w:rPr>
          <w:rFonts w:asciiTheme="minorHAnsi" w:hAnsiTheme="minorHAnsi"/>
          <w:i w:val="0"/>
          <w:iCs/>
          <w:color w:val="DF5777" w:themeColor="accent5" w:themeTint="99"/>
          <w:sz w:val="24"/>
          <w:szCs w:val="24"/>
          <w:u w:val="single"/>
        </w:rPr>
      </w:pPr>
      <w:r w:rsidRPr="00BC4C6B">
        <w:rPr>
          <w:rFonts w:asciiTheme="minorHAnsi" w:hAnsiTheme="minorHAnsi"/>
          <w:b/>
          <w:bCs/>
          <w:i w:val="0"/>
          <w:iCs/>
          <w:color w:val="DF5777" w:themeColor="accent5" w:themeTint="99"/>
          <w:sz w:val="24"/>
          <w:szCs w:val="24"/>
          <w:u w:val="single"/>
        </w:rPr>
        <w:t xml:space="preserve"> Further your education</w:t>
      </w:r>
    </w:p>
    <w:p w14:paraId="312CD82F" w14:textId="4E52FE8B" w:rsidR="00C33C40" w:rsidRPr="0079561E" w:rsidRDefault="00C33C40" w:rsidP="00C33C40">
      <w:pPr>
        <w:pStyle w:val="NormalWeb"/>
        <w:shd w:val="clear" w:color="auto" w:fill="FFFFFF"/>
        <w:spacing w:before="0" w:after="0"/>
        <w:jc w:val="center"/>
        <w:rPr>
          <w:rFonts w:ascii="Georgia" w:hAnsi="Georgia"/>
          <w:color w:val="auto"/>
          <w:sz w:val="22"/>
          <w:szCs w:val="22"/>
        </w:rPr>
      </w:pPr>
      <w:r w:rsidRPr="0079561E">
        <w:rPr>
          <w:rFonts w:ascii="Georgia" w:hAnsi="Georgia"/>
          <w:color w:val="auto"/>
          <w:sz w:val="22"/>
          <w:szCs w:val="22"/>
        </w:rPr>
        <w:t xml:space="preserve">“I always found taking training and reading </w:t>
      </w:r>
      <w:r w:rsidRPr="0079561E">
        <w:rPr>
          <w:color w:val="auto"/>
          <w:sz w:val="22"/>
          <w:szCs w:val="22"/>
        </w:rPr>
        <w:t>​</w:t>
      </w:r>
      <w:r w:rsidRPr="0079561E">
        <w:rPr>
          <w:rFonts w:ascii="Georgia" w:hAnsi="Georgia"/>
          <w:color w:val="auto"/>
          <w:sz w:val="22"/>
          <w:szCs w:val="22"/>
        </w:rPr>
        <w:t>in the field really reenergized me when I got in a rut, and it helped me do my job more easily and with greater confidence.”</w:t>
      </w:r>
      <w:r w:rsidRPr="0079561E">
        <w:rPr>
          <w:rFonts w:ascii="Georgia" w:hAnsi="Georgia"/>
          <w:color w:val="auto"/>
          <w:sz w:val="22"/>
          <w:szCs w:val="22"/>
        </w:rPr>
        <w:br/>
        <w:t>- Hazel, Consultant</w:t>
      </w:r>
    </w:p>
    <w:p w14:paraId="60FC0B7C" w14:textId="77777777" w:rsidR="00A7203D" w:rsidRPr="00A7203D" w:rsidRDefault="00A7203D" w:rsidP="00C33C40">
      <w:pPr>
        <w:pStyle w:val="NormalWeb"/>
        <w:shd w:val="clear" w:color="auto" w:fill="FFFFFF"/>
        <w:spacing w:before="0" w:after="0"/>
        <w:jc w:val="center"/>
        <w:rPr>
          <w:rFonts w:ascii="Georgia" w:hAnsi="Georgia"/>
          <w:i/>
          <w:iCs/>
          <w:color w:val="auto"/>
          <w:sz w:val="16"/>
          <w:szCs w:val="16"/>
        </w:rPr>
      </w:pPr>
    </w:p>
    <w:p w14:paraId="206E3EF2" w14:textId="7140FF0B" w:rsidR="00C33C40" w:rsidRPr="00BC4C6B" w:rsidRDefault="00C33C40" w:rsidP="00A7203D">
      <w:pPr>
        <w:pStyle w:val="Heading2"/>
        <w:shd w:val="clear" w:color="auto" w:fill="FFFFFF"/>
        <w:spacing w:before="0"/>
        <w:jc w:val="center"/>
        <w:rPr>
          <w:rFonts w:asciiTheme="minorHAnsi" w:hAnsiTheme="minorHAnsi"/>
          <w:i w:val="0"/>
          <w:iCs/>
          <w:color w:val="DF5777" w:themeColor="accent5" w:themeTint="99"/>
          <w:sz w:val="24"/>
          <w:szCs w:val="24"/>
          <w:u w:val="single"/>
        </w:rPr>
      </w:pPr>
      <w:r w:rsidRPr="00BC4C6B">
        <w:rPr>
          <w:rFonts w:asciiTheme="minorHAnsi" w:hAnsiTheme="minorHAnsi"/>
          <w:b/>
          <w:bCs/>
          <w:color w:val="DF5777" w:themeColor="accent5" w:themeTint="99"/>
          <w:sz w:val="24"/>
          <w:szCs w:val="24"/>
          <w:u w:val="single"/>
        </w:rPr>
        <w:t xml:space="preserve"> </w:t>
      </w:r>
      <w:r w:rsidRPr="00BC4C6B">
        <w:rPr>
          <w:rFonts w:asciiTheme="minorHAnsi" w:hAnsiTheme="minorHAnsi"/>
          <w:b/>
          <w:bCs/>
          <w:i w:val="0"/>
          <w:iCs/>
          <w:color w:val="DF5777" w:themeColor="accent5" w:themeTint="99"/>
          <w:sz w:val="24"/>
          <w:szCs w:val="24"/>
          <w:u w:val="single"/>
        </w:rPr>
        <w:t>Develop resilience</w:t>
      </w:r>
    </w:p>
    <w:p w14:paraId="40718269" w14:textId="2ED1A967" w:rsidR="00C33C40" w:rsidRPr="0079561E" w:rsidRDefault="00C33C40" w:rsidP="00C33C40">
      <w:pPr>
        <w:pStyle w:val="NormalWeb"/>
        <w:shd w:val="clear" w:color="auto" w:fill="FFFFFF"/>
        <w:spacing w:before="0" w:after="0"/>
        <w:jc w:val="center"/>
        <w:rPr>
          <w:rFonts w:ascii="Georgia" w:hAnsi="Georgia"/>
          <w:color w:val="auto"/>
          <w:sz w:val="22"/>
          <w:szCs w:val="22"/>
        </w:rPr>
      </w:pPr>
      <w:r w:rsidRPr="0079561E">
        <w:rPr>
          <w:rFonts w:ascii="Georgia" w:hAnsi="Georgia"/>
          <w:color w:val="auto"/>
          <w:sz w:val="22"/>
          <w:szCs w:val="22"/>
        </w:rPr>
        <w:t>“[I]  have found that developing the [Center for the Study of Social Policy] five protective factors (parental resilience, social connections, knowledge of parenting and child development, concrete support in times of need, social and emotional competence of children)--resilience especially--is an effective and powerful tool to prevent burnout- Maureen, Owner/Director</w:t>
      </w:r>
    </w:p>
    <w:p w14:paraId="63ADB472" w14:textId="77777777" w:rsidR="00A7203D" w:rsidRPr="00BC4C6B" w:rsidRDefault="00A7203D" w:rsidP="00C33C40">
      <w:pPr>
        <w:pStyle w:val="NormalWeb"/>
        <w:shd w:val="clear" w:color="auto" w:fill="FFFFFF"/>
        <w:spacing w:before="0" w:after="0"/>
        <w:jc w:val="center"/>
        <w:rPr>
          <w:rFonts w:ascii="Georgia" w:hAnsi="Georgia"/>
          <w:i/>
          <w:iCs/>
          <w:color w:val="DF5777" w:themeColor="accent5" w:themeTint="99"/>
          <w:sz w:val="16"/>
          <w:szCs w:val="16"/>
        </w:rPr>
      </w:pPr>
    </w:p>
    <w:p w14:paraId="5DA4CE55" w14:textId="73C94EEF" w:rsidR="00C33C40" w:rsidRPr="00BC4C6B" w:rsidRDefault="00C33C40" w:rsidP="00A7203D">
      <w:pPr>
        <w:pStyle w:val="Heading2"/>
        <w:shd w:val="clear" w:color="auto" w:fill="FFFFFF"/>
        <w:spacing w:before="0"/>
        <w:jc w:val="center"/>
        <w:rPr>
          <w:rFonts w:asciiTheme="minorHAnsi" w:hAnsiTheme="minorHAnsi"/>
          <w:i w:val="0"/>
          <w:iCs/>
          <w:color w:val="DF5777" w:themeColor="accent5" w:themeTint="99"/>
          <w:sz w:val="24"/>
          <w:szCs w:val="24"/>
          <w:u w:val="single"/>
        </w:rPr>
      </w:pPr>
      <w:r w:rsidRPr="00BC4C6B">
        <w:rPr>
          <w:rFonts w:asciiTheme="minorHAnsi" w:hAnsiTheme="minorHAnsi"/>
          <w:b/>
          <w:bCs/>
          <w:color w:val="DF5777" w:themeColor="accent5" w:themeTint="99"/>
          <w:sz w:val="24"/>
          <w:szCs w:val="24"/>
          <w:u w:val="single"/>
        </w:rPr>
        <w:t xml:space="preserve"> </w:t>
      </w:r>
      <w:r w:rsidRPr="00BC4C6B">
        <w:rPr>
          <w:rFonts w:asciiTheme="minorHAnsi" w:hAnsiTheme="minorHAnsi"/>
          <w:b/>
          <w:bCs/>
          <w:i w:val="0"/>
          <w:iCs/>
          <w:color w:val="DF5777" w:themeColor="accent5" w:themeTint="99"/>
          <w:sz w:val="24"/>
          <w:szCs w:val="24"/>
          <w:u w:val="single"/>
        </w:rPr>
        <w:t>Add something new</w:t>
      </w:r>
    </w:p>
    <w:p w14:paraId="71AF22FB" w14:textId="4F9DE50F" w:rsidR="009E789F" w:rsidRPr="0079561E" w:rsidRDefault="009E789F" w:rsidP="003B4A3E">
      <w:pPr>
        <w:pStyle w:val="NormalWeb"/>
        <w:shd w:val="clear" w:color="auto" w:fill="FFFFFF"/>
        <w:spacing w:before="0" w:after="0"/>
        <w:jc w:val="center"/>
        <w:rPr>
          <w:rFonts w:ascii="Georgia" w:hAnsi="Georgia"/>
          <w:color w:val="auto"/>
          <w:sz w:val="22"/>
          <w:szCs w:val="22"/>
        </w:rPr>
        <w:sectPr w:rsidR="009E789F" w:rsidRPr="0079561E" w:rsidSect="00117C95">
          <w:type w:val="continuous"/>
          <w:pgSz w:w="12240" w:h="15840" w:code="1"/>
          <w:pgMar w:top="432" w:right="360" w:bottom="360" w:left="360" w:header="720" w:footer="432" w:gutter="0"/>
          <w:cols w:space="720"/>
          <w:titlePg/>
          <w:docGrid w:linePitch="360"/>
        </w:sectPr>
      </w:pPr>
    </w:p>
    <w:p w14:paraId="027D6F38" w14:textId="6B556F7E" w:rsidR="00117C95" w:rsidRPr="000E31F5" w:rsidRDefault="000E31F5" w:rsidP="000E31F5">
      <w:pPr>
        <w:jc w:val="center"/>
        <w:rPr>
          <w:rFonts w:ascii="Georgia" w:hAnsi="Georgia"/>
          <w:color w:val="auto"/>
          <w:shd w:val="clear" w:color="auto" w:fill="FFFFFF"/>
        </w:rPr>
      </w:pPr>
      <w:r w:rsidRPr="000E31F5">
        <w:rPr>
          <w:rFonts w:ascii="Georgia" w:hAnsi="Georgia"/>
          <w:color w:val="auto"/>
          <w:shd w:val="clear" w:color="auto" w:fill="FFFFFF"/>
        </w:rPr>
        <w:t>“I add new toys/centers, etc. or  change up the room when I start feeling burnt out.  It makes me excited again about my classroom.”</w:t>
      </w:r>
      <w:r w:rsidRPr="000E31F5">
        <w:rPr>
          <w:rFonts w:ascii="Georgia" w:hAnsi="Georgia"/>
          <w:color w:val="auto"/>
        </w:rPr>
        <w:br/>
      </w:r>
      <w:r w:rsidRPr="000E31F5">
        <w:rPr>
          <w:rFonts w:ascii="Georgia" w:hAnsi="Georgia"/>
          <w:color w:val="auto"/>
          <w:shd w:val="clear" w:color="auto" w:fill="FFFFFF"/>
        </w:rPr>
        <w:t>- Tara, Director</w:t>
      </w:r>
    </w:p>
    <w:p w14:paraId="6975F0E8" w14:textId="761BBD59" w:rsidR="001C315B" w:rsidRDefault="001C315B" w:rsidP="0092187D">
      <w:pPr>
        <w:rPr>
          <w:rFonts w:ascii="Source Sans Pro" w:hAnsi="Source Sans Pro"/>
          <w:color w:val="3D3D3D"/>
          <w:sz w:val="24"/>
          <w:szCs w:val="24"/>
          <w:shd w:val="clear" w:color="auto" w:fill="FFFFFF"/>
        </w:rPr>
      </w:pPr>
    </w:p>
    <w:p w14:paraId="213BF5A5" w14:textId="77777777" w:rsidR="00E47FB1" w:rsidRDefault="00E47FB1" w:rsidP="0092187D">
      <w:pPr>
        <w:rPr>
          <w:rFonts w:ascii="Source Sans Pro" w:hAnsi="Source Sans Pro"/>
          <w:color w:val="3D3D3D"/>
          <w:sz w:val="24"/>
          <w:szCs w:val="24"/>
          <w:shd w:val="clear" w:color="auto" w:fill="FFFFFF"/>
        </w:rPr>
      </w:pPr>
    </w:p>
    <w:p w14:paraId="00ABDE1F" w14:textId="77777777" w:rsidR="001C315B" w:rsidRPr="00933925" w:rsidRDefault="001C315B" w:rsidP="0092187D">
      <w:pPr>
        <w:rPr>
          <w:rFonts w:ascii="Verdana" w:hAnsi="Verdana" w:cs="Arial"/>
          <w:color w:val="FF6600"/>
        </w:rPr>
      </w:pPr>
    </w:p>
    <w:p w14:paraId="75FED439" w14:textId="31EA088D" w:rsidR="00E93AEC" w:rsidRPr="00AC5CCD" w:rsidRDefault="0045379E" w:rsidP="001E7B09">
      <w:pPr>
        <w:jc w:val="center"/>
        <w:rPr>
          <w:rFonts w:ascii="Georgia" w:hAnsi="Georgia" w:cs="Arial"/>
          <w:color w:val="538135" w:themeColor="accent6" w:themeShade="BF"/>
          <w:sz w:val="72"/>
          <w:szCs w:val="72"/>
          <w:u w:val="single"/>
        </w:rPr>
      </w:pPr>
      <w:r w:rsidRPr="00AC5CCD">
        <w:rPr>
          <w:rFonts w:ascii="Georgia" w:hAnsi="Georgia" w:cs="Arial"/>
          <w:color w:val="538135" w:themeColor="accent6" w:themeShade="BF"/>
          <w:sz w:val="72"/>
          <w:szCs w:val="72"/>
          <w:u w:val="single"/>
        </w:rPr>
        <w:lastRenderedPageBreak/>
        <w:t>ADVERTISEMENT</w:t>
      </w:r>
      <w:r w:rsidR="00E93AEC" w:rsidRPr="00AC5CCD">
        <w:rPr>
          <w:rFonts w:ascii="Georgia" w:hAnsi="Georgia" w:cs="Arial"/>
          <w:color w:val="538135" w:themeColor="accent6" w:themeShade="BF"/>
          <w:sz w:val="72"/>
          <w:szCs w:val="72"/>
          <w:u w:val="single"/>
        </w:rPr>
        <w:t>S</w:t>
      </w:r>
    </w:p>
    <w:p w14:paraId="65B240E3" w14:textId="39EFFF3E" w:rsidR="00E93AEC" w:rsidRDefault="00E93AEC" w:rsidP="00CD6925">
      <w:pPr>
        <w:shd w:val="clear" w:color="auto" w:fill="FFFFFF"/>
        <w:spacing w:before="0" w:after="0" w:line="240" w:lineRule="auto"/>
        <w:ind w:left="720" w:right="720"/>
        <w:jc w:val="center"/>
        <w:rPr>
          <w:rFonts w:ascii="Source Sans Pro" w:hAnsi="Source Sans Pro" w:cs="Arial"/>
          <w:b/>
          <w:bCs/>
          <w:i/>
          <w:iCs/>
          <w:color w:val="323E48"/>
          <w:sz w:val="28"/>
          <w:szCs w:val="28"/>
          <w:shd w:val="clear" w:color="auto" w:fill="FFFFFF"/>
        </w:rPr>
      </w:pPr>
      <w:r w:rsidRPr="0043538E">
        <w:rPr>
          <w:rFonts w:ascii="Source Sans Pro" w:hAnsi="Source Sans Pro" w:cs="Arial"/>
          <w:b/>
          <w:bCs/>
          <w:i/>
          <w:iCs/>
          <w:color w:val="323E48"/>
          <w:sz w:val="28"/>
          <w:szCs w:val="28"/>
          <w:shd w:val="clear" w:color="auto" w:fill="FFFFFF"/>
        </w:rPr>
        <w:t>Level up your payroll process and reduce administrative burden, all while staying compliant. With custom reporting, employee self-service, and other features, get ready to improve accuracy and gain insight into powerful decision-making tools.</w:t>
      </w:r>
    </w:p>
    <w:p w14:paraId="471FB60E" w14:textId="26980A55" w:rsidR="00CD6925" w:rsidRDefault="00CD6925" w:rsidP="00CD6925">
      <w:pPr>
        <w:shd w:val="clear" w:color="auto" w:fill="FFFFFF"/>
        <w:spacing w:before="0" w:after="0" w:line="240" w:lineRule="auto"/>
        <w:ind w:left="720" w:right="720"/>
        <w:jc w:val="center"/>
        <w:rPr>
          <w:rFonts w:ascii="Source Sans Pro" w:hAnsi="Source Sans Pro" w:cs="Arial"/>
          <w:b/>
          <w:bCs/>
          <w:i/>
          <w:iCs/>
          <w:color w:val="323E48"/>
          <w:sz w:val="28"/>
          <w:szCs w:val="28"/>
          <w:shd w:val="clear" w:color="auto" w:fill="FFFFFF"/>
        </w:rPr>
      </w:pPr>
    </w:p>
    <w:p w14:paraId="31D13127" w14:textId="77777777" w:rsidR="00CD6925" w:rsidRPr="001E7B09" w:rsidRDefault="00CD6925" w:rsidP="00CD6925">
      <w:pPr>
        <w:shd w:val="clear" w:color="auto" w:fill="FFFFFF"/>
        <w:spacing w:before="0" w:after="0" w:line="240" w:lineRule="auto"/>
        <w:ind w:left="720" w:right="720"/>
        <w:jc w:val="center"/>
        <w:rPr>
          <w:rFonts w:ascii="Source Sans Pro" w:eastAsia="Times New Roman" w:hAnsi="Source Sans Pro" w:cs="Helvetica"/>
          <w:b/>
          <w:bCs/>
          <w:i/>
          <w:iCs/>
          <w:color w:val="000000"/>
          <w:sz w:val="28"/>
          <w:szCs w:val="28"/>
        </w:rPr>
      </w:pPr>
    </w:p>
    <w:p w14:paraId="027035C3" w14:textId="77777777" w:rsidR="00E93AEC" w:rsidRPr="009D0320" w:rsidRDefault="00E93AEC" w:rsidP="00E93AEC">
      <w:pPr>
        <w:shd w:val="clear" w:color="auto" w:fill="FFFFFF"/>
        <w:spacing w:before="0" w:after="240"/>
        <w:jc w:val="center"/>
        <w:rPr>
          <w:rFonts w:ascii="Helvetica" w:eastAsia="Times New Roman" w:hAnsi="Helvetica" w:cs="Helvetica"/>
          <w:color w:val="000000"/>
          <w:sz w:val="44"/>
          <w:szCs w:val="44"/>
        </w:rPr>
      </w:pPr>
      <w:r w:rsidRPr="0043538E">
        <w:rPr>
          <w:rFonts w:ascii="New serif" w:eastAsia="Times New Roman" w:hAnsi="New serif" w:cs="Helvetica"/>
          <w:noProof/>
          <w:color w:val="0000FF"/>
          <w:sz w:val="44"/>
          <w:szCs w:val="44"/>
        </w:rPr>
        <w:drawing>
          <wp:inline distT="0" distB="0" distL="0" distR="0" wp14:anchorId="4854E0FC" wp14:editId="7B47F524">
            <wp:extent cx="2698450" cy="733425"/>
            <wp:effectExtent l="0" t="0" r="6985" b="0"/>
            <wp:docPr id="223" name="Picture 223" descr="Paylocity logo">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4017031472m_-4630106448846805279_x0000_i1029" descr="Paylocity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2622" cy="734559"/>
                    </a:xfrm>
                    <a:prstGeom prst="rect">
                      <a:avLst/>
                    </a:prstGeom>
                    <a:noFill/>
                    <a:ln>
                      <a:noFill/>
                    </a:ln>
                  </pic:spPr>
                </pic:pic>
              </a:graphicData>
            </a:graphic>
          </wp:inline>
        </w:drawing>
      </w:r>
    </w:p>
    <w:p w14:paraId="25CB1F88" w14:textId="211DCB09" w:rsidR="00E93AEC" w:rsidRPr="009D0320" w:rsidRDefault="006D1A88" w:rsidP="001E7B09">
      <w:pPr>
        <w:shd w:val="clear" w:color="auto" w:fill="FFFFFF"/>
        <w:spacing w:before="0" w:after="0"/>
        <w:jc w:val="center"/>
        <w:rPr>
          <w:rFonts w:ascii="Helvetica" w:eastAsia="Times New Roman" w:hAnsi="Helvetica" w:cs="Helvetica"/>
          <w:color w:val="000000"/>
          <w:sz w:val="44"/>
          <w:szCs w:val="44"/>
        </w:rPr>
      </w:pPr>
      <w:r>
        <w:rPr>
          <w:noProof/>
        </w:rPr>
        <mc:AlternateContent>
          <mc:Choice Requires="wps">
            <w:drawing>
              <wp:inline distT="0" distB="0" distL="0" distR="0" wp14:anchorId="1286AAE4" wp14:editId="685141E8">
                <wp:extent cx="304800" cy="304800"/>
                <wp:effectExtent l="0" t="0" r="0" b="0"/>
                <wp:docPr id="224" name="Rectangle 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0D34F7" id="Rectangle 2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HmPXl7AEAAMgDAAAOAAAAAAAAAAAAAAAAAC4CAABkcnMvZTJvRG9jLnhtbFBL&#10;AQItABQABgAIAAAAIQBMoOks2AAAAAMBAAAPAAAAAAAAAAAAAAAAAEYEAABkcnMvZG93bnJldi54&#10;bWxQSwUGAAAAAAQABADzAAAASwUAAAAA&#10;" filled="f" stroked="f">
                <o:lock v:ext="edit" aspectratio="t"/>
                <w10:anchorlock/>
              </v:rect>
            </w:pict>
          </mc:Fallback>
        </mc:AlternateContent>
      </w:r>
      <w:r w:rsidR="00811017" w:rsidRPr="00811017">
        <w:t xml:space="preserve"> </w:t>
      </w:r>
      <w:r w:rsidR="00811017">
        <w:rPr>
          <w:noProof/>
        </w:rPr>
        <w:drawing>
          <wp:inline distT="0" distB="0" distL="0" distR="0" wp14:anchorId="787404A3" wp14:editId="612F56D0">
            <wp:extent cx="1548442" cy="2438400"/>
            <wp:effectExtent l="0" t="0" r="0" b="0"/>
            <wp:docPr id="225" name="Picture 225" descr="A person in a tuxed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erson in a tuxedo&#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8959" cy="2454962"/>
                    </a:xfrm>
                    <a:prstGeom prst="rect">
                      <a:avLst/>
                    </a:prstGeom>
                    <a:noFill/>
                    <a:ln>
                      <a:noFill/>
                    </a:ln>
                  </pic:spPr>
                </pic:pic>
              </a:graphicData>
            </a:graphic>
          </wp:inline>
        </w:drawing>
      </w:r>
    </w:p>
    <w:p w14:paraId="7C8565E4" w14:textId="77777777" w:rsidR="00E93AEC" w:rsidRPr="009D0320" w:rsidRDefault="00E93AEC" w:rsidP="00E93AEC">
      <w:pPr>
        <w:shd w:val="clear" w:color="auto" w:fill="FFFFFF"/>
        <w:spacing w:before="0" w:after="0"/>
        <w:jc w:val="center"/>
        <w:rPr>
          <w:rFonts w:ascii="Helvetica" w:eastAsia="Times New Roman" w:hAnsi="Helvetica" w:cs="Helvetica"/>
          <w:color w:val="000000"/>
          <w:sz w:val="44"/>
          <w:szCs w:val="44"/>
        </w:rPr>
      </w:pPr>
      <w:r w:rsidRPr="009D0320">
        <w:rPr>
          <w:rFonts w:ascii="Times New Roman" w:eastAsia="Times New Roman" w:hAnsi="Times New Roman" w:cs="Times New Roman"/>
          <w:b/>
          <w:bCs/>
          <w:color w:val="FF8F1C"/>
          <w:sz w:val="44"/>
          <w:szCs w:val="44"/>
        </w:rPr>
        <w:t>Matthew Mullally</w:t>
      </w:r>
    </w:p>
    <w:p w14:paraId="24A2E998" w14:textId="77777777" w:rsidR="00E93AEC" w:rsidRPr="0043538E" w:rsidRDefault="00E93AEC" w:rsidP="00E93AEC">
      <w:pPr>
        <w:spacing w:before="0" w:after="0"/>
        <w:jc w:val="center"/>
        <w:rPr>
          <w:rFonts w:ascii="Times New Roman" w:eastAsia="Times New Roman" w:hAnsi="Times New Roman" w:cs="Times New Roman"/>
          <w:color w:val="1A161A"/>
          <w:sz w:val="44"/>
          <w:szCs w:val="44"/>
        </w:rPr>
      </w:pPr>
      <w:r w:rsidRPr="009D0320">
        <w:rPr>
          <w:rFonts w:ascii="Times New Roman" w:eastAsia="Times New Roman" w:hAnsi="Times New Roman" w:cs="Times New Roman"/>
          <w:color w:val="1A161A"/>
          <w:sz w:val="44"/>
          <w:szCs w:val="44"/>
        </w:rPr>
        <w:t>Director of Sales</w:t>
      </w:r>
    </w:p>
    <w:p w14:paraId="18E8392C" w14:textId="77777777" w:rsidR="00E93AEC" w:rsidRPr="0043538E" w:rsidRDefault="00E93AEC" w:rsidP="00E93AEC">
      <w:pPr>
        <w:spacing w:before="0" w:after="0"/>
        <w:jc w:val="center"/>
        <w:rPr>
          <w:rFonts w:ascii="Times New Roman" w:eastAsia="Times New Roman" w:hAnsi="Times New Roman" w:cs="Times New Roman"/>
          <w:color w:val="56554E"/>
          <w:sz w:val="44"/>
          <w:szCs w:val="44"/>
        </w:rPr>
      </w:pPr>
      <w:r w:rsidRPr="009D0320">
        <w:rPr>
          <w:rFonts w:ascii="Times New Roman" w:eastAsia="Times New Roman" w:hAnsi="Times New Roman" w:cs="Times New Roman"/>
          <w:color w:val="56554E"/>
          <w:sz w:val="44"/>
          <w:szCs w:val="44"/>
        </w:rPr>
        <w:t>630.292.2071</w:t>
      </w:r>
    </w:p>
    <w:p w14:paraId="1FE6155E" w14:textId="77777777" w:rsidR="00E93AEC" w:rsidRPr="0043538E" w:rsidRDefault="00DD50A0" w:rsidP="00E93AEC">
      <w:pPr>
        <w:spacing w:before="0" w:after="0"/>
        <w:jc w:val="center"/>
        <w:rPr>
          <w:rFonts w:ascii="Times New Roman" w:eastAsia="Times New Roman" w:hAnsi="Times New Roman" w:cs="Times New Roman"/>
          <w:sz w:val="44"/>
          <w:szCs w:val="44"/>
        </w:rPr>
      </w:pPr>
      <w:hyperlink r:id="rId37" w:tgtFrame="_blank" w:history="1">
        <w:r w:rsidR="00E93AEC" w:rsidRPr="009D0320">
          <w:rPr>
            <w:rFonts w:ascii="Times New Roman" w:eastAsia="Times New Roman" w:hAnsi="Times New Roman" w:cs="Times New Roman"/>
            <w:color w:val="0000FF"/>
            <w:sz w:val="44"/>
            <w:szCs w:val="44"/>
            <w:u w:val="single"/>
          </w:rPr>
          <w:t>mmullally@paylocity.com</w:t>
        </w:r>
      </w:hyperlink>
    </w:p>
    <w:p w14:paraId="70692D98" w14:textId="77777777" w:rsidR="00431AAE" w:rsidRDefault="00AC5CCD" w:rsidP="00431AAE">
      <w:pPr>
        <w:shd w:val="clear" w:color="auto" w:fill="FFFFFF"/>
        <w:spacing w:before="0" w:after="0"/>
        <w:jc w:val="center"/>
        <w:rPr>
          <w:rFonts w:ascii="Source Sans Pro" w:hAnsi="Source Sans Pro" w:cs="Arial"/>
          <w:b/>
          <w:bCs/>
          <w:i/>
          <w:iCs/>
          <w:color w:val="323E48"/>
          <w:sz w:val="28"/>
          <w:szCs w:val="28"/>
          <w:shd w:val="clear" w:color="auto" w:fill="FFFFFF"/>
        </w:rPr>
      </w:pPr>
      <w:r>
        <w:rPr>
          <w:rFonts w:ascii="Helvetica" w:eastAsia="Times New Roman" w:hAnsi="Helvetica" w:cs="Helvetica"/>
          <w:noProof/>
          <w:color w:val="000000"/>
          <w:sz w:val="44"/>
          <w:szCs w:val="44"/>
        </w:rPr>
        <w:drawing>
          <wp:inline distT="0" distB="0" distL="0" distR="0" wp14:anchorId="41D045EB" wp14:editId="66C5B1D6">
            <wp:extent cx="895350" cy="895350"/>
            <wp:effectExtent l="0" t="0" r="0" b="0"/>
            <wp:docPr id="7" name="Graphic 7"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Money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95350" cy="895350"/>
                    </a:xfrm>
                    <a:prstGeom prst="rect">
                      <a:avLst/>
                    </a:prstGeom>
                  </pic:spPr>
                </pic:pic>
              </a:graphicData>
            </a:graphic>
          </wp:inline>
        </w:drawing>
      </w:r>
    </w:p>
    <w:p w14:paraId="2774D67A" w14:textId="702256CF" w:rsidR="00E93AEC" w:rsidRPr="00431AAE" w:rsidRDefault="00E93AEC" w:rsidP="00BC4C6B">
      <w:pPr>
        <w:shd w:val="clear" w:color="auto" w:fill="FFFFFF"/>
        <w:spacing w:before="0" w:after="0"/>
        <w:jc w:val="center"/>
        <w:rPr>
          <w:rFonts w:ascii="Helvetica" w:eastAsia="Times New Roman" w:hAnsi="Helvetica" w:cs="Helvetica"/>
          <w:color w:val="000000"/>
          <w:sz w:val="44"/>
          <w:szCs w:val="44"/>
        </w:rPr>
      </w:pPr>
      <w:r w:rsidRPr="0043538E">
        <w:rPr>
          <w:rFonts w:ascii="Source Sans Pro" w:hAnsi="Source Sans Pro" w:cs="Arial"/>
          <w:b/>
          <w:bCs/>
          <w:i/>
          <w:iCs/>
          <w:color w:val="323E48"/>
          <w:sz w:val="28"/>
          <w:szCs w:val="28"/>
          <w:shd w:val="clear" w:color="auto" w:fill="FFFFFF"/>
        </w:rPr>
        <w:t>Employees rely on their paychecks, so you have to get your payroll right. Use our software to simplify payroll, automate processes, and stay tax compliant, all in one spot. Pull expense reimbursements into paychecks and run custom reports to get the data you need.</w:t>
      </w:r>
    </w:p>
    <w:p w14:paraId="7FF7D09A" w14:textId="77777777" w:rsidR="00E93AEC" w:rsidRDefault="00E93AEC" w:rsidP="00FE1817">
      <w:pPr>
        <w:jc w:val="center"/>
        <w:rPr>
          <w:rFonts w:ascii="Georgia" w:hAnsi="Georgia" w:cs="Arial"/>
          <w:color w:val="538135" w:themeColor="accent6" w:themeShade="BF"/>
          <w:sz w:val="72"/>
          <w:szCs w:val="72"/>
        </w:rPr>
      </w:pPr>
    </w:p>
    <w:p w14:paraId="76DE27F7" w14:textId="6EF31EF7" w:rsidR="001B0F42" w:rsidRPr="006B727E" w:rsidRDefault="001B0F42" w:rsidP="00FE1817">
      <w:pPr>
        <w:jc w:val="center"/>
        <w:rPr>
          <w:rFonts w:ascii="Georgia" w:hAnsi="Georgia" w:cs="Arial"/>
          <w:color w:val="538135" w:themeColor="accent6" w:themeShade="BF"/>
          <w:sz w:val="72"/>
          <w:szCs w:val="72"/>
        </w:rPr>
        <w:sectPr w:rsidR="001B0F42" w:rsidRPr="006B727E" w:rsidSect="00933925">
          <w:type w:val="continuous"/>
          <w:pgSz w:w="12240" w:h="15840" w:code="1"/>
          <w:pgMar w:top="432" w:right="360" w:bottom="360" w:left="360" w:header="720" w:footer="432" w:gutter="0"/>
          <w:cols w:space="720"/>
          <w:titlePg/>
          <w:docGrid w:linePitch="360"/>
        </w:sectPr>
      </w:pPr>
    </w:p>
    <w:p w14:paraId="673EC23F" w14:textId="77777777" w:rsidR="007C48EC" w:rsidRPr="006A0872" w:rsidRDefault="007C48EC" w:rsidP="00AF645D">
      <w:pPr>
        <w:rPr>
          <w:rFonts w:ascii="Arial" w:hAnsi="Arial" w:cs="Arial"/>
          <w:sz w:val="48"/>
          <w:szCs w:val="48"/>
        </w:rPr>
        <w:sectPr w:rsidR="007C48EC" w:rsidRPr="006A0872" w:rsidSect="007C48EC">
          <w:type w:val="continuous"/>
          <w:pgSz w:w="12240" w:h="15840" w:code="1"/>
          <w:pgMar w:top="432" w:right="360" w:bottom="360" w:left="360" w:header="720" w:footer="432" w:gutter="0"/>
          <w:cols w:space="720"/>
          <w:titlePg/>
          <w:docGrid w:linePitch="360"/>
        </w:sectPr>
      </w:pPr>
    </w:p>
    <w:p w14:paraId="15D0BC72" w14:textId="7BD31938" w:rsidR="0010483E" w:rsidRPr="0010483E" w:rsidRDefault="00D35AE4" w:rsidP="0010483E">
      <w:pPr>
        <w:jc w:val="center"/>
        <w:rPr>
          <w:rFonts w:ascii="Georgia" w:hAnsi="Georgia" w:cs="Arial"/>
          <w:color w:val="538135" w:themeColor="accent6" w:themeShade="BF"/>
          <w:sz w:val="72"/>
          <w:szCs w:val="72"/>
          <w:u w:val="single"/>
        </w:rPr>
      </w:pPr>
      <w:r w:rsidRPr="004670D7">
        <w:rPr>
          <w:rFonts w:ascii="Source Sans Pro" w:hAnsi="Source Sans Pro"/>
          <w:noProof/>
        </w:rPr>
        <w:lastRenderedPageBreak/>
        <mc:AlternateContent>
          <mc:Choice Requires="wps">
            <w:drawing>
              <wp:anchor distT="0" distB="0" distL="114300" distR="114300" simplePos="0" relativeHeight="251681792" behindDoc="1" locked="0" layoutInCell="1" allowOverlap="1" wp14:anchorId="70DA368B" wp14:editId="0E36B8BE">
                <wp:simplePos x="0" y="0"/>
                <wp:positionH relativeFrom="margin">
                  <wp:align>center</wp:align>
                </wp:positionH>
                <wp:positionV relativeFrom="page">
                  <wp:posOffset>-1466850</wp:posOffset>
                </wp:positionV>
                <wp:extent cx="7858125" cy="5695950"/>
                <wp:effectExtent l="0" t="0" r="9525" b="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5695950"/>
                        </a:xfrm>
                        <a:prstGeom prst="rect">
                          <a:avLst/>
                        </a:prstGeom>
                        <a:solidFill>
                          <a:srgbClr val="B998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31B9A" w14:textId="77777777" w:rsidR="00EF1E47" w:rsidRDefault="00EF1E47" w:rsidP="00EF1E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A368B" id="Rectangle 236" o:spid="_x0000_s1029" style="position:absolute;left:0;text-align:left;margin-left:0;margin-top:-115.5pt;width:618.75pt;height:448.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" fillcolor="#b998e3" stroked="f">
                <v:textbox>
                  <w:txbxContent>
                    <w:p w14:paraId="4CB31B9A" w14:textId="77777777" w:rsidR="00EF1E47" w:rsidRDefault="00EF1E47" w:rsidP="00EF1E47">
                      <w:pPr>
                        <w:jc w:val="center"/>
                      </w:pPr>
                    </w:p>
                  </w:txbxContent>
                </v:textbox>
                <w10:wrap anchorx="margin" anchory="page"/>
              </v:rect>
            </w:pict>
          </mc:Fallback>
        </mc:AlternateContent>
      </w:r>
      <w:r w:rsidR="0010483E" w:rsidRPr="00AC5CCD">
        <w:rPr>
          <w:rFonts w:ascii="Georgia" w:hAnsi="Georgia" w:cs="Arial"/>
          <w:color w:val="538135" w:themeColor="accent6" w:themeShade="BF"/>
          <w:sz w:val="72"/>
          <w:szCs w:val="72"/>
          <w:u w:val="single"/>
        </w:rPr>
        <w:t>ADVERTISEMENTS</w:t>
      </w:r>
    </w:p>
    <w:p w14:paraId="74444003" w14:textId="25DC8BFB" w:rsidR="0010483E" w:rsidRDefault="0010483E" w:rsidP="00DA3E92">
      <w:pPr>
        <w:spacing w:before="0" w:after="0"/>
        <w:rPr>
          <w:sz w:val="24"/>
          <w:szCs w:val="24"/>
        </w:rPr>
      </w:pPr>
    </w:p>
    <w:p w14:paraId="76C960A3" w14:textId="4E7BBB73" w:rsidR="00536F27" w:rsidRPr="004670D7" w:rsidRDefault="00536F27" w:rsidP="00536F27">
      <w:pPr>
        <w:pStyle w:val="BodyText"/>
        <w:rPr>
          <w:rFonts w:ascii="Source Sans Pro" w:hAnsi="Source Sans Pro"/>
          <w:sz w:val="20"/>
        </w:rPr>
      </w:pPr>
    </w:p>
    <w:p w14:paraId="268D4254" w14:textId="2714A2B4" w:rsidR="00536F27" w:rsidRPr="004670D7" w:rsidRDefault="00536F27" w:rsidP="00536F27">
      <w:pPr>
        <w:pStyle w:val="BodyText"/>
        <w:rPr>
          <w:rFonts w:ascii="Source Sans Pro" w:hAnsi="Source Sans Pro"/>
          <w:sz w:val="20"/>
        </w:rPr>
      </w:pPr>
      <w:r w:rsidRPr="004670D7">
        <w:rPr>
          <w:rFonts w:ascii="Source Sans Pro" w:hAnsi="Source Sans Pro"/>
          <w:noProof/>
        </w:rPr>
        <mc:AlternateContent>
          <mc:Choice Requires="wpg">
            <w:drawing>
              <wp:anchor distT="0" distB="0" distL="114300" distR="114300" simplePos="0" relativeHeight="251679744" behindDoc="0" locked="0" layoutInCell="1" allowOverlap="1" wp14:anchorId="7E6B55D9" wp14:editId="3EE66099">
                <wp:simplePos x="0" y="0"/>
                <wp:positionH relativeFrom="page">
                  <wp:posOffset>0</wp:posOffset>
                </wp:positionH>
                <wp:positionV relativeFrom="paragraph">
                  <wp:posOffset>30480</wp:posOffset>
                </wp:positionV>
                <wp:extent cx="7772400" cy="1478280"/>
                <wp:effectExtent l="0" t="889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78280"/>
                          <a:chOff x="0" y="-3434"/>
                          <a:chExt cx="12240" cy="3240"/>
                        </a:xfrm>
                      </wpg:grpSpPr>
                      <wps:wsp>
                        <wps:cNvPr id="234" name="docshape2"/>
                        <wps:cNvSpPr>
                          <a:spLocks/>
                        </wps:cNvSpPr>
                        <wps:spPr bwMode="auto">
                          <a:xfrm>
                            <a:off x="2812" y="-3434"/>
                            <a:ext cx="6616" cy="3220"/>
                          </a:xfrm>
                          <a:custGeom>
                            <a:avLst/>
                            <a:gdLst>
                              <a:gd name="T0" fmla="+- 0 3251 2813"/>
                              <a:gd name="T1" fmla="*/ T0 w 6616"/>
                              <a:gd name="T2" fmla="+- 0 -2826 -3434"/>
                              <a:gd name="T3" fmla="*/ -2826 h 3220"/>
                              <a:gd name="T4" fmla="+- 0 4497 2813"/>
                              <a:gd name="T5" fmla="*/ T4 w 6616"/>
                              <a:gd name="T6" fmla="+- 0 -2791 -3434"/>
                              <a:gd name="T7" fmla="*/ -2791 h 3220"/>
                              <a:gd name="T8" fmla="+- 0 5350 2813"/>
                              <a:gd name="T9" fmla="*/ T8 w 6616"/>
                              <a:gd name="T10" fmla="+- 0 -3030 -3434"/>
                              <a:gd name="T11" fmla="*/ -3030 h 3220"/>
                              <a:gd name="T12" fmla="+- 0 5993 2813"/>
                              <a:gd name="T13" fmla="*/ T12 w 6616"/>
                              <a:gd name="T14" fmla="+- 0 -3114 -3434"/>
                              <a:gd name="T15" fmla="*/ -3114 h 3220"/>
                              <a:gd name="T16" fmla="+- 0 6380 2813"/>
                              <a:gd name="T17" fmla="*/ T16 w 6616"/>
                              <a:gd name="T18" fmla="+- 0 -3418 -3434"/>
                              <a:gd name="T19" fmla="*/ -3418 h 3220"/>
                              <a:gd name="T20" fmla="+- 0 6742 2813"/>
                              <a:gd name="T21" fmla="*/ T20 w 6616"/>
                              <a:gd name="T22" fmla="+- 0 -1554 -3434"/>
                              <a:gd name="T23" fmla="*/ -1554 h 3220"/>
                              <a:gd name="T24" fmla="+- 0 7266 2813"/>
                              <a:gd name="T25" fmla="*/ T24 w 6616"/>
                              <a:gd name="T26" fmla="+- 0 -814 -3434"/>
                              <a:gd name="T27" fmla="*/ -814 h 3220"/>
                              <a:gd name="T28" fmla="+- 0 7168 2813"/>
                              <a:gd name="T29" fmla="*/ T28 w 6616"/>
                              <a:gd name="T30" fmla="+- 0 -874 -3434"/>
                              <a:gd name="T31" fmla="*/ -874 h 3220"/>
                              <a:gd name="T32" fmla="+- 0 7925 2813"/>
                              <a:gd name="T33" fmla="*/ T32 w 6616"/>
                              <a:gd name="T34" fmla="+- 0 -2851 -3434"/>
                              <a:gd name="T35" fmla="*/ -2851 h 3220"/>
                              <a:gd name="T36" fmla="+- 0 9196 2813"/>
                              <a:gd name="T37" fmla="*/ T36 w 6616"/>
                              <a:gd name="T38" fmla="+- 0 -2114 -3434"/>
                              <a:gd name="T39" fmla="*/ -2114 h 3220"/>
                              <a:gd name="T40" fmla="+- 0 8667 2813"/>
                              <a:gd name="T41" fmla="*/ T40 w 6616"/>
                              <a:gd name="T42" fmla="+- 0 -3174 -3434"/>
                              <a:gd name="T43" fmla="*/ -3174 h 3220"/>
                              <a:gd name="T44" fmla="+- 0 8461 2813"/>
                              <a:gd name="T45" fmla="*/ T44 w 6616"/>
                              <a:gd name="T46" fmla="+- 0 -3414 -3434"/>
                              <a:gd name="T47" fmla="*/ -3414 h 3220"/>
                              <a:gd name="T48" fmla="+- 0 7599 2813"/>
                              <a:gd name="T49" fmla="*/ T48 w 6616"/>
                              <a:gd name="T50" fmla="+- 0 -3094 -3434"/>
                              <a:gd name="T51" fmla="*/ -3094 h 3220"/>
                              <a:gd name="T52" fmla="+- 0 7316 2813"/>
                              <a:gd name="T53" fmla="*/ T52 w 6616"/>
                              <a:gd name="T54" fmla="+- 0 -3314 -3434"/>
                              <a:gd name="T55" fmla="*/ -3314 h 3220"/>
                              <a:gd name="T56" fmla="+- 0 6892 2813"/>
                              <a:gd name="T57" fmla="*/ T56 w 6616"/>
                              <a:gd name="T58" fmla="+- 0 -2094 -3434"/>
                              <a:gd name="T59" fmla="*/ -2094 h 3220"/>
                              <a:gd name="T60" fmla="+- 0 6849 2813"/>
                              <a:gd name="T61" fmla="*/ T60 w 6616"/>
                              <a:gd name="T62" fmla="+- 0 -2434 -3434"/>
                              <a:gd name="T63" fmla="*/ -2434 h 3220"/>
                              <a:gd name="T64" fmla="+- 0 6865 2813"/>
                              <a:gd name="T65" fmla="*/ T64 w 6616"/>
                              <a:gd name="T66" fmla="+- 0 -3274 -3434"/>
                              <a:gd name="T67" fmla="*/ -3274 h 3220"/>
                              <a:gd name="T68" fmla="+- 0 6754 2813"/>
                              <a:gd name="T69" fmla="*/ T68 w 6616"/>
                              <a:gd name="T70" fmla="+- 0 -3314 -3434"/>
                              <a:gd name="T71" fmla="*/ -3314 h 3220"/>
                              <a:gd name="T72" fmla="+- 0 6409 2813"/>
                              <a:gd name="T73" fmla="*/ T72 w 6616"/>
                              <a:gd name="T74" fmla="+- 0 -3154 -3434"/>
                              <a:gd name="T75" fmla="*/ -3154 h 3220"/>
                              <a:gd name="T76" fmla="+- 0 6256 2813"/>
                              <a:gd name="T77" fmla="*/ T76 w 6616"/>
                              <a:gd name="T78" fmla="+- 0 -2574 -3434"/>
                              <a:gd name="T79" fmla="*/ -2574 h 3220"/>
                              <a:gd name="T80" fmla="+- 0 5921 2813"/>
                              <a:gd name="T81" fmla="*/ T80 w 6616"/>
                              <a:gd name="T82" fmla="+- 0 -2014 -3434"/>
                              <a:gd name="T83" fmla="*/ -2014 h 3220"/>
                              <a:gd name="T84" fmla="+- 0 5349 2813"/>
                              <a:gd name="T85" fmla="*/ T84 w 6616"/>
                              <a:gd name="T86" fmla="+- 0 -1094 -3434"/>
                              <a:gd name="T87" fmla="*/ -1094 h 3220"/>
                              <a:gd name="T88" fmla="+- 0 4512 2813"/>
                              <a:gd name="T89" fmla="*/ T88 w 6616"/>
                              <a:gd name="T90" fmla="+- 0 -1014 -3434"/>
                              <a:gd name="T91" fmla="*/ -1014 h 3220"/>
                              <a:gd name="T92" fmla="+- 0 4200 2813"/>
                              <a:gd name="T93" fmla="*/ T92 w 6616"/>
                              <a:gd name="T94" fmla="+- 0 -1634 -3434"/>
                              <a:gd name="T95" fmla="*/ -1634 h 3220"/>
                              <a:gd name="T96" fmla="+- 0 5284 2813"/>
                              <a:gd name="T97" fmla="*/ T96 w 6616"/>
                              <a:gd name="T98" fmla="+- 0 -1774 -3434"/>
                              <a:gd name="T99" fmla="*/ -1774 h 3220"/>
                              <a:gd name="T100" fmla="+- 0 5914 2813"/>
                              <a:gd name="T101" fmla="*/ T100 w 6616"/>
                              <a:gd name="T102" fmla="+- 0 -2214 -3434"/>
                              <a:gd name="T103" fmla="*/ -2214 h 3220"/>
                              <a:gd name="T104" fmla="+- 0 6207 2813"/>
                              <a:gd name="T105" fmla="*/ T104 w 6616"/>
                              <a:gd name="T106" fmla="+- 0 -2842 -3434"/>
                              <a:gd name="T107" fmla="*/ -2842 h 3220"/>
                              <a:gd name="T108" fmla="+- 0 5886 2813"/>
                              <a:gd name="T109" fmla="*/ T108 w 6616"/>
                              <a:gd name="T110" fmla="+- 0 -2814 -3434"/>
                              <a:gd name="T111" fmla="*/ -2814 h 3220"/>
                              <a:gd name="T112" fmla="+- 0 6353 2813"/>
                              <a:gd name="T113" fmla="*/ T112 w 6616"/>
                              <a:gd name="T114" fmla="+- 0 -3394 -3434"/>
                              <a:gd name="T115" fmla="*/ -3394 h 3220"/>
                              <a:gd name="T116" fmla="+- 0 5714 2813"/>
                              <a:gd name="T117" fmla="*/ T116 w 6616"/>
                              <a:gd name="T118" fmla="+- 0 -2654 -3434"/>
                              <a:gd name="T119" fmla="*/ -2654 h 3220"/>
                              <a:gd name="T120" fmla="+- 0 5256 2813"/>
                              <a:gd name="T121" fmla="*/ T120 w 6616"/>
                              <a:gd name="T122" fmla="+- 0 -2494 -3434"/>
                              <a:gd name="T123" fmla="*/ -2494 h 3220"/>
                              <a:gd name="T124" fmla="+- 0 5687 2813"/>
                              <a:gd name="T125" fmla="*/ T124 w 6616"/>
                              <a:gd name="T126" fmla="+- 0 -2894 -3434"/>
                              <a:gd name="T127" fmla="*/ -2894 h 3220"/>
                              <a:gd name="T128" fmla="+- 0 5147 2813"/>
                              <a:gd name="T129" fmla="*/ T128 w 6616"/>
                              <a:gd name="T130" fmla="+- 0 -2834 -3434"/>
                              <a:gd name="T131" fmla="*/ -2834 h 3220"/>
                              <a:gd name="T132" fmla="+- 0 4845 2813"/>
                              <a:gd name="T133" fmla="*/ T132 w 6616"/>
                              <a:gd name="T134" fmla="+- 0 -2190 -3434"/>
                              <a:gd name="T135" fmla="*/ -2190 h 3220"/>
                              <a:gd name="T136" fmla="+- 0 4878 2813"/>
                              <a:gd name="T137" fmla="*/ T136 w 6616"/>
                              <a:gd name="T138" fmla="+- 0 -3354 -3434"/>
                              <a:gd name="T139" fmla="*/ -3354 h 3220"/>
                              <a:gd name="T140" fmla="+- 0 4164 2813"/>
                              <a:gd name="T141" fmla="*/ T140 w 6616"/>
                              <a:gd name="T142" fmla="+- 0 -3174 -3434"/>
                              <a:gd name="T143" fmla="*/ -3174 h 3220"/>
                              <a:gd name="T144" fmla="+- 0 3315 2813"/>
                              <a:gd name="T145" fmla="*/ T144 w 6616"/>
                              <a:gd name="T146" fmla="+- 0 -2934 -3434"/>
                              <a:gd name="T147" fmla="*/ -2934 h 3220"/>
                              <a:gd name="T148" fmla="+- 0 4267 2813"/>
                              <a:gd name="T149" fmla="*/ T148 w 6616"/>
                              <a:gd name="T150" fmla="+- 0 -2254 -3434"/>
                              <a:gd name="T151" fmla="*/ -2254 h 3220"/>
                              <a:gd name="T152" fmla="+- 0 4086 2813"/>
                              <a:gd name="T153" fmla="*/ T152 w 6616"/>
                              <a:gd name="T154" fmla="+- 0 -1994 -3434"/>
                              <a:gd name="T155" fmla="*/ -1994 h 3220"/>
                              <a:gd name="T156" fmla="+- 0 3027 2813"/>
                              <a:gd name="T157" fmla="*/ T156 w 6616"/>
                              <a:gd name="T158" fmla="+- 0 -2689 -3434"/>
                              <a:gd name="T159" fmla="*/ -2689 h 3220"/>
                              <a:gd name="T160" fmla="+- 0 4070 2813"/>
                              <a:gd name="T161" fmla="*/ T160 w 6616"/>
                              <a:gd name="T162" fmla="+- 0 -1994 -3434"/>
                              <a:gd name="T163" fmla="*/ -1994 h 3220"/>
                              <a:gd name="T164" fmla="+- 0 4739 2813"/>
                              <a:gd name="T165" fmla="*/ T164 w 6616"/>
                              <a:gd name="T166" fmla="+- 0 -974 -3434"/>
                              <a:gd name="T167" fmla="*/ -974 h 3220"/>
                              <a:gd name="T168" fmla="+- 0 5405 2813"/>
                              <a:gd name="T169" fmla="*/ T168 w 6616"/>
                              <a:gd name="T170" fmla="+- 0 -1334 -3434"/>
                              <a:gd name="T171" fmla="*/ -1334 h 3220"/>
                              <a:gd name="T172" fmla="+- 0 6207 2813"/>
                              <a:gd name="T173" fmla="*/ T172 w 6616"/>
                              <a:gd name="T174" fmla="+- 0 -1960 -3434"/>
                              <a:gd name="T175" fmla="*/ -1960 h 3220"/>
                              <a:gd name="T176" fmla="+- 0 6865 2813"/>
                              <a:gd name="T177" fmla="*/ T176 w 6616"/>
                              <a:gd name="T178" fmla="+- 0 -1914 -3434"/>
                              <a:gd name="T179" fmla="*/ -1914 h 3220"/>
                              <a:gd name="T180" fmla="+- 0 6703 2813"/>
                              <a:gd name="T181" fmla="*/ T180 w 6616"/>
                              <a:gd name="T182" fmla="+- 0 -1454 -3434"/>
                              <a:gd name="T183" fmla="*/ -1454 h 3220"/>
                              <a:gd name="T184" fmla="+- 0 6570 2813"/>
                              <a:gd name="T185" fmla="*/ T184 w 6616"/>
                              <a:gd name="T186" fmla="+- 0 -1174 -3434"/>
                              <a:gd name="T187" fmla="*/ -1174 h 3220"/>
                              <a:gd name="T188" fmla="+- 0 6054 2813"/>
                              <a:gd name="T189" fmla="*/ T188 w 6616"/>
                              <a:gd name="T190" fmla="+- 0 -454 -3434"/>
                              <a:gd name="T191" fmla="*/ -454 h 3220"/>
                              <a:gd name="T192" fmla="+- 0 5671 2813"/>
                              <a:gd name="T193" fmla="*/ T192 w 6616"/>
                              <a:gd name="T194" fmla="+- 0 -574 -3434"/>
                              <a:gd name="T195" fmla="*/ -574 h 3220"/>
                              <a:gd name="T196" fmla="+- 0 5831 2813"/>
                              <a:gd name="T197" fmla="*/ T196 w 6616"/>
                              <a:gd name="T198" fmla="+- 0 -334 -3434"/>
                              <a:gd name="T199" fmla="*/ -334 h 3220"/>
                              <a:gd name="T200" fmla="+- 0 6872 2813"/>
                              <a:gd name="T201" fmla="*/ T200 w 6616"/>
                              <a:gd name="T202" fmla="+- 0 -1054 -3434"/>
                              <a:gd name="T203" fmla="*/ -1054 h 3220"/>
                              <a:gd name="T204" fmla="+- 0 6795 2813"/>
                              <a:gd name="T205" fmla="*/ T204 w 6616"/>
                              <a:gd name="T206" fmla="+- 0 -1354 -3434"/>
                              <a:gd name="T207" fmla="*/ -1354 h 3220"/>
                              <a:gd name="T208" fmla="+- 0 7861 2813"/>
                              <a:gd name="T209" fmla="*/ T208 w 6616"/>
                              <a:gd name="T210" fmla="+- 0 -1594 -3434"/>
                              <a:gd name="T211" fmla="*/ -1594 h 3220"/>
                              <a:gd name="T212" fmla="+- 0 7901 2813"/>
                              <a:gd name="T213" fmla="*/ T212 w 6616"/>
                              <a:gd name="T214" fmla="+- 0 -894 -3434"/>
                              <a:gd name="T215" fmla="*/ -894 h 3220"/>
                              <a:gd name="T216" fmla="+- 0 9232 2813"/>
                              <a:gd name="T217" fmla="*/ T216 w 6616"/>
                              <a:gd name="T218" fmla="+- 0 -1978 -3434"/>
                              <a:gd name="T219" fmla="*/ -1978 h 3220"/>
                              <a:gd name="T220" fmla="+- 0 7933 2813"/>
                              <a:gd name="T221" fmla="*/ T220 w 6616"/>
                              <a:gd name="T222" fmla="+- 0 -1054 -3434"/>
                              <a:gd name="T223" fmla="*/ -1054 h 3220"/>
                              <a:gd name="T224" fmla="+- 0 7389 2813"/>
                              <a:gd name="T225" fmla="*/ T224 w 6616"/>
                              <a:gd name="T226" fmla="+- 0 -2136 -3434"/>
                              <a:gd name="T227" fmla="*/ -2136 h 3220"/>
                              <a:gd name="T228" fmla="+- 0 6980 2813"/>
                              <a:gd name="T229" fmla="*/ T228 w 6616"/>
                              <a:gd name="T230" fmla="+- 0 -2034 -3434"/>
                              <a:gd name="T231" fmla="*/ -2034 h 3220"/>
                              <a:gd name="T232" fmla="+- 0 7750 2813"/>
                              <a:gd name="T233" fmla="*/ T232 w 6616"/>
                              <a:gd name="T234" fmla="+- 0 -2434 -3434"/>
                              <a:gd name="T235" fmla="*/ -2434 h 3220"/>
                              <a:gd name="T236" fmla="+- 0 7740 2813"/>
                              <a:gd name="T237" fmla="*/ T236 w 6616"/>
                              <a:gd name="T238" fmla="+- 0 -2534 -3434"/>
                              <a:gd name="T239" fmla="*/ -2534 h 3220"/>
                              <a:gd name="T240" fmla="+- 0 8318 2813"/>
                              <a:gd name="T241" fmla="*/ T240 w 6616"/>
                              <a:gd name="T242" fmla="+- 0 -2934 -3434"/>
                              <a:gd name="T243" fmla="*/ -2934 h 3220"/>
                              <a:gd name="T244" fmla="+- 0 9190 2813"/>
                              <a:gd name="T245" fmla="*/ T244 w 6616"/>
                              <a:gd name="T246" fmla="+- 0 -2126 -3434"/>
                              <a:gd name="T247" fmla="*/ -2126 h 3220"/>
                              <a:gd name="T248" fmla="+- 0 8786 2813"/>
                              <a:gd name="T249" fmla="*/ T248 w 6616"/>
                              <a:gd name="T250" fmla="+- 0 -2962 -3434"/>
                              <a:gd name="T251" fmla="*/ -2962 h 3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616" h="3220">
                                <a:moveTo>
                                  <a:pt x="251" y="986"/>
                                </a:moveTo>
                                <a:lnTo>
                                  <a:pt x="244" y="999"/>
                                </a:lnTo>
                                <a:lnTo>
                                  <a:pt x="239" y="1008"/>
                                </a:lnTo>
                                <a:lnTo>
                                  <a:pt x="233" y="1018"/>
                                </a:lnTo>
                                <a:lnTo>
                                  <a:pt x="225" y="1037"/>
                                </a:lnTo>
                                <a:lnTo>
                                  <a:pt x="232" y="1022"/>
                                </a:lnTo>
                                <a:lnTo>
                                  <a:pt x="245" y="1000"/>
                                </a:lnTo>
                                <a:lnTo>
                                  <a:pt x="248" y="992"/>
                                </a:lnTo>
                                <a:lnTo>
                                  <a:pt x="251" y="986"/>
                                </a:lnTo>
                                <a:close/>
                                <a:moveTo>
                                  <a:pt x="254" y="981"/>
                                </a:moveTo>
                                <a:lnTo>
                                  <a:pt x="253" y="983"/>
                                </a:lnTo>
                                <a:lnTo>
                                  <a:pt x="251" y="986"/>
                                </a:lnTo>
                                <a:lnTo>
                                  <a:pt x="254" y="981"/>
                                </a:lnTo>
                                <a:close/>
                                <a:moveTo>
                                  <a:pt x="256" y="961"/>
                                </a:moveTo>
                                <a:lnTo>
                                  <a:pt x="237" y="992"/>
                                </a:lnTo>
                                <a:lnTo>
                                  <a:pt x="238" y="996"/>
                                </a:lnTo>
                                <a:lnTo>
                                  <a:pt x="256" y="961"/>
                                </a:lnTo>
                                <a:close/>
                                <a:moveTo>
                                  <a:pt x="280" y="620"/>
                                </a:moveTo>
                                <a:lnTo>
                                  <a:pt x="276" y="620"/>
                                </a:lnTo>
                                <a:lnTo>
                                  <a:pt x="269" y="640"/>
                                </a:lnTo>
                                <a:lnTo>
                                  <a:pt x="271" y="640"/>
                                </a:lnTo>
                                <a:lnTo>
                                  <a:pt x="280" y="620"/>
                                </a:lnTo>
                                <a:close/>
                                <a:moveTo>
                                  <a:pt x="287" y="608"/>
                                </a:moveTo>
                                <a:lnTo>
                                  <a:pt x="280" y="620"/>
                                </a:lnTo>
                                <a:lnTo>
                                  <a:pt x="282" y="620"/>
                                </a:lnTo>
                                <a:lnTo>
                                  <a:pt x="285" y="614"/>
                                </a:lnTo>
                                <a:lnTo>
                                  <a:pt x="287" y="608"/>
                                </a:lnTo>
                                <a:close/>
                                <a:moveTo>
                                  <a:pt x="310" y="836"/>
                                </a:moveTo>
                                <a:lnTo>
                                  <a:pt x="308" y="840"/>
                                </a:lnTo>
                                <a:lnTo>
                                  <a:pt x="286" y="880"/>
                                </a:lnTo>
                                <a:lnTo>
                                  <a:pt x="300" y="860"/>
                                </a:lnTo>
                                <a:lnTo>
                                  <a:pt x="310" y="836"/>
                                </a:lnTo>
                                <a:close/>
                                <a:moveTo>
                                  <a:pt x="318" y="817"/>
                                </a:moveTo>
                                <a:lnTo>
                                  <a:pt x="316" y="820"/>
                                </a:lnTo>
                                <a:lnTo>
                                  <a:pt x="310" y="836"/>
                                </a:lnTo>
                                <a:lnTo>
                                  <a:pt x="318" y="817"/>
                                </a:lnTo>
                                <a:close/>
                                <a:moveTo>
                                  <a:pt x="327" y="789"/>
                                </a:moveTo>
                                <a:lnTo>
                                  <a:pt x="324" y="800"/>
                                </a:lnTo>
                                <a:lnTo>
                                  <a:pt x="327" y="789"/>
                                </a:lnTo>
                                <a:close/>
                                <a:moveTo>
                                  <a:pt x="331" y="794"/>
                                </a:moveTo>
                                <a:lnTo>
                                  <a:pt x="326" y="800"/>
                                </a:lnTo>
                                <a:lnTo>
                                  <a:pt x="321" y="812"/>
                                </a:lnTo>
                                <a:lnTo>
                                  <a:pt x="324" y="800"/>
                                </a:lnTo>
                                <a:lnTo>
                                  <a:pt x="323" y="800"/>
                                </a:lnTo>
                                <a:lnTo>
                                  <a:pt x="320" y="815"/>
                                </a:lnTo>
                                <a:lnTo>
                                  <a:pt x="318" y="817"/>
                                </a:lnTo>
                                <a:lnTo>
                                  <a:pt x="319" y="816"/>
                                </a:lnTo>
                                <a:lnTo>
                                  <a:pt x="318" y="820"/>
                                </a:lnTo>
                                <a:lnTo>
                                  <a:pt x="320" y="815"/>
                                </a:lnTo>
                                <a:lnTo>
                                  <a:pt x="330" y="800"/>
                                </a:lnTo>
                                <a:lnTo>
                                  <a:pt x="331" y="794"/>
                                </a:lnTo>
                                <a:close/>
                                <a:moveTo>
                                  <a:pt x="392" y="680"/>
                                </a:moveTo>
                                <a:lnTo>
                                  <a:pt x="391" y="680"/>
                                </a:lnTo>
                                <a:lnTo>
                                  <a:pt x="387" y="691"/>
                                </a:lnTo>
                                <a:lnTo>
                                  <a:pt x="392" y="680"/>
                                </a:lnTo>
                                <a:close/>
                                <a:moveTo>
                                  <a:pt x="432" y="620"/>
                                </a:moveTo>
                                <a:lnTo>
                                  <a:pt x="429" y="620"/>
                                </a:lnTo>
                                <a:lnTo>
                                  <a:pt x="421" y="640"/>
                                </a:lnTo>
                                <a:lnTo>
                                  <a:pt x="423" y="640"/>
                                </a:lnTo>
                                <a:lnTo>
                                  <a:pt x="432" y="620"/>
                                </a:lnTo>
                                <a:close/>
                                <a:moveTo>
                                  <a:pt x="432" y="620"/>
                                </a:moveTo>
                                <a:lnTo>
                                  <a:pt x="432" y="620"/>
                                </a:lnTo>
                                <a:close/>
                                <a:moveTo>
                                  <a:pt x="435" y="608"/>
                                </a:moveTo>
                                <a:lnTo>
                                  <a:pt x="288" y="608"/>
                                </a:lnTo>
                                <a:lnTo>
                                  <a:pt x="285" y="614"/>
                                </a:lnTo>
                                <a:lnTo>
                                  <a:pt x="283" y="620"/>
                                </a:lnTo>
                                <a:lnTo>
                                  <a:pt x="282" y="620"/>
                                </a:lnTo>
                                <a:lnTo>
                                  <a:pt x="271" y="640"/>
                                </a:lnTo>
                                <a:lnTo>
                                  <a:pt x="260" y="660"/>
                                </a:lnTo>
                                <a:lnTo>
                                  <a:pt x="248" y="680"/>
                                </a:lnTo>
                                <a:lnTo>
                                  <a:pt x="237" y="700"/>
                                </a:lnTo>
                                <a:lnTo>
                                  <a:pt x="227" y="720"/>
                                </a:lnTo>
                                <a:lnTo>
                                  <a:pt x="217" y="740"/>
                                </a:lnTo>
                                <a:lnTo>
                                  <a:pt x="218" y="740"/>
                                </a:lnTo>
                                <a:lnTo>
                                  <a:pt x="361" y="740"/>
                                </a:lnTo>
                                <a:lnTo>
                                  <a:pt x="369" y="720"/>
                                </a:lnTo>
                                <a:lnTo>
                                  <a:pt x="388" y="680"/>
                                </a:lnTo>
                                <a:lnTo>
                                  <a:pt x="407" y="640"/>
                                </a:lnTo>
                                <a:lnTo>
                                  <a:pt x="428" y="620"/>
                                </a:lnTo>
                                <a:lnTo>
                                  <a:pt x="429" y="620"/>
                                </a:lnTo>
                                <a:lnTo>
                                  <a:pt x="434" y="614"/>
                                </a:lnTo>
                                <a:lnTo>
                                  <a:pt x="435" y="608"/>
                                </a:lnTo>
                                <a:close/>
                                <a:moveTo>
                                  <a:pt x="435" y="612"/>
                                </a:moveTo>
                                <a:lnTo>
                                  <a:pt x="434" y="614"/>
                                </a:lnTo>
                                <a:lnTo>
                                  <a:pt x="432" y="620"/>
                                </a:lnTo>
                                <a:lnTo>
                                  <a:pt x="435" y="612"/>
                                </a:lnTo>
                                <a:close/>
                                <a:moveTo>
                                  <a:pt x="438" y="608"/>
                                </a:moveTo>
                                <a:lnTo>
                                  <a:pt x="437" y="608"/>
                                </a:lnTo>
                                <a:lnTo>
                                  <a:pt x="435" y="612"/>
                                </a:lnTo>
                                <a:lnTo>
                                  <a:pt x="438" y="608"/>
                                </a:lnTo>
                                <a:close/>
                                <a:moveTo>
                                  <a:pt x="438" y="20"/>
                                </a:moveTo>
                                <a:lnTo>
                                  <a:pt x="425" y="0"/>
                                </a:lnTo>
                                <a:lnTo>
                                  <a:pt x="405" y="0"/>
                                </a:lnTo>
                                <a:lnTo>
                                  <a:pt x="438" y="20"/>
                                </a:lnTo>
                                <a:close/>
                                <a:moveTo>
                                  <a:pt x="555" y="440"/>
                                </a:moveTo>
                                <a:lnTo>
                                  <a:pt x="552" y="440"/>
                                </a:lnTo>
                                <a:lnTo>
                                  <a:pt x="536" y="460"/>
                                </a:lnTo>
                                <a:lnTo>
                                  <a:pt x="537" y="460"/>
                                </a:lnTo>
                                <a:lnTo>
                                  <a:pt x="540" y="460"/>
                                </a:lnTo>
                                <a:lnTo>
                                  <a:pt x="555" y="440"/>
                                </a:lnTo>
                                <a:close/>
                                <a:moveTo>
                                  <a:pt x="566" y="424"/>
                                </a:moveTo>
                                <a:lnTo>
                                  <a:pt x="555" y="440"/>
                                </a:lnTo>
                                <a:lnTo>
                                  <a:pt x="559" y="440"/>
                                </a:lnTo>
                                <a:lnTo>
                                  <a:pt x="566" y="424"/>
                                </a:lnTo>
                                <a:close/>
                                <a:moveTo>
                                  <a:pt x="569" y="420"/>
                                </a:moveTo>
                                <a:lnTo>
                                  <a:pt x="568" y="420"/>
                                </a:lnTo>
                                <a:lnTo>
                                  <a:pt x="566" y="424"/>
                                </a:lnTo>
                                <a:lnTo>
                                  <a:pt x="569" y="420"/>
                                </a:lnTo>
                                <a:close/>
                                <a:moveTo>
                                  <a:pt x="572" y="410"/>
                                </a:moveTo>
                                <a:lnTo>
                                  <a:pt x="564" y="420"/>
                                </a:lnTo>
                                <a:lnTo>
                                  <a:pt x="566" y="420"/>
                                </a:lnTo>
                                <a:lnTo>
                                  <a:pt x="572" y="410"/>
                                </a:lnTo>
                                <a:close/>
                                <a:moveTo>
                                  <a:pt x="587" y="395"/>
                                </a:moveTo>
                                <a:lnTo>
                                  <a:pt x="569" y="420"/>
                                </a:lnTo>
                                <a:lnTo>
                                  <a:pt x="576" y="420"/>
                                </a:lnTo>
                                <a:lnTo>
                                  <a:pt x="585" y="400"/>
                                </a:lnTo>
                                <a:lnTo>
                                  <a:pt x="587" y="395"/>
                                </a:lnTo>
                                <a:close/>
                                <a:moveTo>
                                  <a:pt x="594" y="380"/>
                                </a:moveTo>
                                <a:lnTo>
                                  <a:pt x="593" y="380"/>
                                </a:lnTo>
                                <a:lnTo>
                                  <a:pt x="585" y="386"/>
                                </a:lnTo>
                                <a:lnTo>
                                  <a:pt x="578" y="400"/>
                                </a:lnTo>
                                <a:lnTo>
                                  <a:pt x="572" y="410"/>
                                </a:lnTo>
                                <a:lnTo>
                                  <a:pt x="580" y="400"/>
                                </a:lnTo>
                                <a:lnTo>
                                  <a:pt x="590" y="390"/>
                                </a:lnTo>
                                <a:lnTo>
                                  <a:pt x="594" y="380"/>
                                </a:lnTo>
                                <a:close/>
                                <a:moveTo>
                                  <a:pt x="595" y="384"/>
                                </a:moveTo>
                                <a:lnTo>
                                  <a:pt x="590" y="390"/>
                                </a:lnTo>
                                <a:lnTo>
                                  <a:pt x="587" y="395"/>
                                </a:lnTo>
                                <a:lnTo>
                                  <a:pt x="595" y="384"/>
                                </a:lnTo>
                                <a:close/>
                                <a:moveTo>
                                  <a:pt x="600" y="378"/>
                                </a:moveTo>
                                <a:lnTo>
                                  <a:pt x="598" y="380"/>
                                </a:lnTo>
                                <a:lnTo>
                                  <a:pt x="595" y="384"/>
                                </a:lnTo>
                                <a:lnTo>
                                  <a:pt x="599" y="380"/>
                                </a:lnTo>
                                <a:lnTo>
                                  <a:pt x="600" y="378"/>
                                </a:lnTo>
                                <a:close/>
                                <a:moveTo>
                                  <a:pt x="1313" y="380"/>
                                </a:moveTo>
                                <a:lnTo>
                                  <a:pt x="1294" y="360"/>
                                </a:lnTo>
                                <a:lnTo>
                                  <a:pt x="1309" y="380"/>
                                </a:lnTo>
                                <a:lnTo>
                                  <a:pt x="1313" y="380"/>
                                </a:lnTo>
                                <a:close/>
                                <a:moveTo>
                                  <a:pt x="1395" y="2340"/>
                                </a:moveTo>
                                <a:lnTo>
                                  <a:pt x="1393" y="2320"/>
                                </a:lnTo>
                                <a:lnTo>
                                  <a:pt x="1392" y="2320"/>
                                </a:lnTo>
                                <a:lnTo>
                                  <a:pt x="1395" y="2340"/>
                                </a:lnTo>
                                <a:close/>
                                <a:moveTo>
                                  <a:pt x="1396" y="2340"/>
                                </a:moveTo>
                                <a:lnTo>
                                  <a:pt x="1395" y="2340"/>
                                </a:lnTo>
                                <a:lnTo>
                                  <a:pt x="1396" y="2360"/>
                                </a:lnTo>
                                <a:lnTo>
                                  <a:pt x="1396" y="2340"/>
                                </a:lnTo>
                                <a:close/>
                                <a:moveTo>
                                  <a:pt x="1402" y="2334"/>
                                </a:moveTo>
                                <a:lnTo>
                                  <a:pt x="1401" y="2343"/>
                                </a:lnTo>
                                <a:lnTo>
                                  <a:pt x="1401" y="2352"/>
                                </a:lnTo>
                                <a:lnTo>
                                  <a:pt x="1399" y="2362"/>
                                </a:lnTo>
                                <a:lnTo>
                                  <a:pt x="1402" y="2365"/>
                                </a:lnTo>
                                <a:lnTo>
                                  <a:pt x="1402" y="2334"/>
                                </a:lnTo>
                                <a:close/>
                                <a:moveTo>
                                  <a:pt x="1421" y="2515"/>
                                </a:moveTo>
                                <a:lnTo>
                                  <a:pt x="1417" y="2517"/>
                                </a:lnTo>
                                <a:lnTo>
                                  <a:pt x="1417" y="2518"/>
                                </a:lnTo>
                                <a:lnTo>
                                  <a:pt x="1418" y="2518"/>
                                </a:lnTo>
                                <a:lnTo>
                                  <a:pt x="1421" y="2515"/>
                                </a:lnTo>
                                <a:close/>
                                <a:moveTo>
                                  <a:pt x="1538" y="2616"/>
                                </a:moveTo>
                                <a:lnTo>
                                  <a:pt x="1525" y="2619"/>
                                </a:lnTo>
                                <a:lnTo>
                                  <a:pt x="1514" y="2621"/>
                                </a:lnTo>
                                <a:lnTo>
                                  <a:pt x="1502" y="2624"/>
                                </a:lnTo>
                                <a:lnTo>
                                  <a:pt x="1481" y="2630"/>
                                </a:lnTo>
                                <a:lnTo>
                                  <a:pt x="1516" y="2622"/>
                                </a:lnTo>
                                <a:lnTo>
                                  <a:pt x="1523" y="2620"/>
                                </a:lnTo>
                                <a:lnTo>
                                  <a:pt x="1532" y="2617"/>
                                </a:lnTo>
                                <a:lnTo>
                                  <a:pt x="1538" y="2616"/>
                                </a:lnTo>
                                <a:close/>
                                <a:moveTo>
                                  <a:pt x="1551" y="2611"/>
                                </a:moveTo>
                                <a:lnTo>
                                  <a:pt x="1545" y="2613"/>
                                </a:lnTo>
                                <a:lnTo>
                                  <a:pt x="1542" y="2614"/>
                                </a:lnTo>
                                <a:lnTo>
                                  <a:pt x="1545" y="2614"/>
                                </a:lnTo>
                                <a:lnTo>
                                  <a:pt x="1551" y="2613"/>
                                </a:lnTo>
                                <a:lnTo>
                                  <a:pt x="1551" y="2611"/>
                                </a:lnTo>
                                <a:close/>
                                <a:moveTo>
                                  <a:pt x="1564" y="2600"/>
                                </a:moveTo>
                                <a:lnTo>
                                  <a:pt x="1526" y="2609"/>
                                </a:lnTo>
                                <a:lnTo>
                                  <a:pt x="1523" y="2613"/>
                                </a:lnTo>
                                <a:lnTo>
                                  <a:pt x="1564" y="2600"/>
                                </a:lnTo>
                                <a:close/>
                                <a:moveTo>
                                  <a:pt x="1684" y="643"/>
                                </a:moveTo>
                                <a:lnTo>
                                  <a:pt x="1683" y="646"/>
                                </a:lnTo>
                                <a:lnTo>
                                  <a:pt x="1684" y="644"/>
                                </a:lnTo>
                                <a:lnTo>
                                  <a:pt x="1684" y="643"/>
                                </a:lnTo>
                                <a:close/>
                                <a:moveTo>
                                  <a:pt x="1685" y="640"/>
                                </a:moveTo>
                                <a:lnTo>
                                  <a:pt x="1684" y="643"/>
                                </a:lnTo>
                                <a:lnTo>
                                  <a:pt x="1685" y="641"/>
                                </a:lnTo>
                                <a:lnTo>
                                  <a:pt x="1685" y="640"/>
                                </a:lnTo>
                                <a:close/>
                                <a:moveTo>
                                  <a:pt x="1723" y="1320"/>
                                </a:moveTo>
                                <a:lnTo>
                                  <a:pt x="1704" y="1340"/>
                                </a:lnTo>
                                <a:lnTo>
                                  <a:pt x="1723" y="1320"/>
                                </a:lnTo>
                                <a:close/>
                                <a:moveTo>
                                  <a:pt x="1745" y="1331"/>
                                </a:moveTo>
                                <a:lnTo>
                                  <a:pt x="1719" y="1340"/>
                                </a:lnTo>
                                <a:lnTo>
                                  <a:pt x="1725" y="1340"/>
                                </a:lnTo>
                                <a:lnTo>
                                  <a:pt x="1745" y="1331"/>
                                </a:lnTo>
                                <a:close/>
                                <a:moveTo>
                                  <a:pt x="2008" y="148"/>
                                </a:moveTo>
                                <a:lnTo>
                                  <a:pt x="2004" y="153"/>
                                </a:lnTo>
                                <a:lnTo>
                                  <a:pt x="2002" y="160"/>
                                </a:lnTo>
                                <a:lnTo>
                                  <a:pt x="2008" y="148"/>
                                </a:lnTo>
                                <a:close/>
                                <a:moveTo>
                                  <a:pt x="2089" y="48"/>
                                </a:moveTo>
                                <a:lnTo>
                                  <a:pt x="2077" y="60"/>
                                </a:lnTo>
                                <a:lnTo>
                                  <a:pt x="2082" y="60"/>
                                </a:lnTo>
                                <a:lnTo>
                                  <a:pt x="2089" y="48"/>
                                </a:lnTo>
                                <a:close/>
                                <a:moveTo>
                                  <a:pt x="2170" y="432"/>
                                </a:moveTo>
                                <a:lnTo>
                                  <a:pt x="2160" y="431"/>
                                </a:lnTo>
                                <a:lnTo>
                                  <a:pt x="2146" y="432"/>
                                </a:lnTo>
                                <a:lnTo>
                                  <a:pt x="2125" y="433"/>
                                </a:lnTo>
                                <a:lnTo>
                                  <a:pt x="2170" y="432"/>
                                </a:lnTo>
                                <a:close/>
                                <a:moveTo>
                                  <a:pt x="2186" y="431"/>
                                </a:moveTo>
                                <a:lnTo>
                                  <a:pt x="2170" y="432"/>
                                </a:lnTo>
                                <a:lnTo>
                                  <a:pt x="2171" y="432"/>
                                </a:lnTo>
                                <a:lnTo>
                                  <a:pt x="2186" y="431"/>
                                </a:lnTo>
                                <a:close/>
                                <a:moveTo>
                                  <a:pt x="2186" y="2333"/>
                                </a:moveTo>
                                <a:lnTo>
                                  <a:pt x="2177" y="2340"/>
                                </a:lnTo>
                                <a:lnTo>
                                  <a:pt x="2180" y="2340"/>
                                </a:lnTo>
                                <a:lnTo>
                                  <a:pt x="2186" y="2333"/>
                                </a:lnTo>
                                <a:close/>
                                <a:moveTo>
                                  <a:pt x="2203" y="2320"/>
                                </a:moveTo>
                                <a:lnTo>
                                  <a:pt x="2198" y="2320"/>
                                </a:lnTo>
                                <a:lnTo>
                                  <a:pt x="2186" y="2333"/>
                                </a:lnTo>
                                <a:lnTo>
                                  <a:pt x="2203" y="2320"/>
                                </a:lnTo>
                                <a:close/>
                                <a:moveTo>
                                  <a:pt x="2211" y="423"/>
                                </a:moveTo>
                                <a:lnTo>
                                  <a:pt x="2173" y="423"/>
                                </a:lnTo>
                                <a:lnTo>
                                  <a:pt x="2170" y="425"/>
                                </a:lnTo>
                                <a:lnTo>
                                  <a:pt x="2181" y="425"/>
                                </a:lnTo>
                                <a:lnTo>
                                  <a:pt x="2191" y="424"/>
                                </a:lnTo>
                                <a:lnTo>
                                  <a:pt x="2201" y="424"/>
                                </a:lnTo>
                                <a:lnTo>
                                  <a:pt x="2211" y="423"/>
                                </a:lnTo>
                                <a:close/>
                                <a:moveTo>
                                  <a:pt x="2247" y="2310"/>
                                </a:moveTo>
                                <a:lnTo>
                                  <a:pt x="2231" y="2320"/>
                                </a:lnTo>
                                <a:lnTo>
                                  <a:pt x="2233" y="2320"/>
                                </a:lnTo>
                                <a:lnTo>
                                  <a:pt x="2247" y="2310"/>
                                </a:lnTo>
                                <a:close/>
                                <a:moveTo>
                                  <a:pt x="2258" y="1160"/>
                                </a:moveTo>
                                <a:lnTo>
                                  <a:pt x="2255" y="1160"/>
                                </a:lnTo>
                                <a:lnTo>
                                  <a:pt x="2244" y="1170"/>
                                </a:lnTo>
                                <a:lnTo>
                                  <a:pt x="2247" y="1169"/>
                                </a:lnTo>
                                <a:lnTo>
                                  <a:pt x="2258" y="1160"/>
                                </a:lnTo>
                                <a:close/>
                                <a:moveTo>
                                  <a:pt x="2296" y="820"/>
                                </a:moveTo>
                                <a:lnTo>
                                  <a:pt x="2296" y="820"/>
                                </a:lnTo>
                                <a:lnTo>
                                  <a:pt x="2295" y="840"/>
                                </a:lnTo>
                                <a:lnTo>
                                  <a:pt x="2296" y="820"/>
                                </a:lnTo>
                                <a:close/>
                                <a:moveTo>
                                  <a:pt x="2366" y="2236"/>
                                </a:moveTo>
                                <a:lnTo>
                                  <a:pt x="2364" y="2237"/>
                                </a:lnTo>
                                <a:lnTo>
                                  <a:pt x="2360" y="2240"/>
                                </a:lnTo>
                                <a:lnTo>
                                  <a:pt x="2366" y="2236"/>
                                </a:lnTo>
                                <a:close/>
                                <a:moveTo>
                                  <a:pt x="2403" y="2202"/>
                                </a:moveTo>
                                <a:lnTo>
                                  <a:pt x="2402" y="2202"/>
                                </a:lnTo>
                                <a:lnTo>
                                  <a:pt x="2396" y="2207"/>
                                </a:lnTo>
                                <a:lnTo>
                                  <a:pt x="2398" y="2207"/>
                                </a:lnTo>
                                <a:lnTo>
                                  <a:pt x="2403" y="2202"/>
                                </a:lnTo>
                                <a:close/>
                                <a:moveTo>
                                  <a:pt x="2453" y="2183"/>
                                </a:moveTo>
                                <a:lnTo>
                                  <a:pt x="2398" y="2207"/>
                                </a:lnTo>
                                <a:lnTo>
                                  <a:pt x="2385" y="2220"/>
                                </a:lnTo>
                                <a:lnTo>
                                  <a:pt x="2366" y="2236"/>
                                </a:lnTo>
                                <a:lnTo>
                                  <a:pt x="2391" y="2220"/>
                                </a:lnTo>
                                <a:lnTo>
                                  <a:pt x="2453" y="2183"/>
                                </a:lnTo>
                                <a:close/>
                                <a:moveTo>
                                  <a:pt x="2460" y="140"/>
                                </a:moveTo>
                                <a:lnTo>
                                  <a:pt x="2448" y="180"/>
                                </a:lnTo>
                                <a:lnTo>
                                  <a:pt x="2438" y="200"/>
                                </a:lnTo>
                                <a:lnTo>
                                  <a:pt x="2438" y="202"/>
                                </a:lnTo>
                                <a:lnTo>
                                  <a:pt x="2449" y="180"/>
                                </a:lnTo>
                                <a:lnTo>
                                  <a:pt x="2460" y="140"/>
                                </a:lnTo>
                                <a:close/>
                                <a:moveTo>
                                  <a:pt x="2467" y="1077"/>
                                </a:moveTo>
                                <a:lnTo>
                                  <a:pt x="2463" y="1080"/>
                                </a:lnTo>
                                <a:lnTo>
                                  <a:pt x="2464" y="1080"/>
                                </a:lnTo>
                                <a:lnTo>
                                  <a:pt x="2467" y="1077"/>
                                </a:lnTo>
                                <a:close/>
                                <a:moveTo>
                                  <a:pt x="2469" y="140"/>
                                </a:moveTo>
                                <a:lnTo>
                                  <a:pt x="2468" y="140"/>
                                </a:lnTo>
                                <a:lnTo>
                                  <a:pt x="2468" y="141"/>
                                </a:lnTo>
                                <a:lnTo>
                                  <a:pt x="2469" y="140"/>
                                </a:lnTo>
                                <a:close/>
                                <a:moveTo>
                                  <a:pt x="2490" y="1060"/>
                                </a:moveTo>
                                <a:lnTo>
                                  <a:pt x="2481" y="1060"/>
                                </a:lnTo>
                                <a:lnTo>
                                  <a:pt x="2467" y="1077"/>
                                </a:lnTo>
                                <a:lnTo>
                                  <a:pt x="2490" y="1060"/>
                                </a:lnTo>
                                <a:close/>
                                <a:moveTo>
                                  <a:pt x="2538" y="400"/>
                                </a:moveTo>
                                <a:lnTo>
                                  <a:pt x="2537" y="400"/>
                                </a:lnTo>
                                <a:lnTo>
                                  <a:pt x="2537" y="404"/>
                                </a:lnTo>
                                <a:lnTo>
                                  <a:pt x="2538" y="400"/>
                                </a:lnTo>
                                <a:close/>
                                <a:moveTo>
                                  <a:pt x="2604" y="2175"/>
                                </a:moveTo>
                                <a:lnTo>
                                  <a:pt x="2603" y="2169"/>
                                </a:lnTo>
                                <a:lnTo>
                                  <a:pt x="2600" y="2160"/>
                                </a:lnTo>
                                <a:lnTo>
                                  <a:pt x="2602" y="2171"/>
                                </a:lnTo>
                                <a:lnTo>
                                  <a:pt x="2604" y="2175"/>
                                </a:lnTo>
                                <a:close/>
                                <a:moveTo>
                                  <a:pt x="2644" y="2212"/>
                                </a:moveTo>
                                <a:lnTo>
                                  <a:pt x="2632" y="2180"/>
                                </a:lnTo>
                                <a:lnTo>
                                  <a:pt x="2627" y="2171"/>
                                </a:lnTo>
                                <a:lnTo>
                                  <a:pt x="2630" y="2180"/>
                                </a:lnTo>
                                <a:lnTo>
                                  <a:pt x="2644" y="2212"/>
                                </a:lnTo>
                                <a:close/>
                                <a:moveTo>
                                  <a:pt x="2662" y="2250"/>
                                </a:moveTo>
                                <a:lnTo>
                                  <a:pt x="2659" y="2240"/>
                                </a:lnTo>
                                <a:lnTo>
                                  <a:pt x="2657" y="2240"/>
                                </a:lnTo>
                                <a:lnTo>
                                  <a:pt x="2662" y="2250"/>
                                </a:lnTo>
                                <a:close/>
                                <a:moveTo>
                                  <a:pt x="2663" y="2040"/>
                                </a:moveTo>
                                <a:lnTo>
                                  <a:pt x="2643" y="2060"/>
                                </a:lnTo>
                                <a:lnTo>
                                  <a:pt x="2648" y="2060"/>
                                </a:lnTo>
                                <a:lnTo>
                                  <a:pt x="2663" y="2040"/>
                                </a:lnTo>
                                <a:close/>
                                <a:moveTo>
                                  <a:pt x="2791" y="2526"/>
                                </a:moveTo>
                                <a:lnTo>
                                  <a:pt x="2789" y="2520"/>
                                </a:lnTo>
                                <a:lnTo>
                                  <a:pt x="2781" y="2500"/>
                                </a:lnTo>
                                <a:lnTo>
                                  <a:pt x="2776" y="2500"/>
                                </a:lnTo>
                                <a:lnTo>
                                  <a:pt x="2776" y="2501"/>
                                </a:lnTo>
                                <a:lnTo>
                                  <a:pt x="2791" y="2526"/>
                                </a:lnTo>
                                <a:close/>
                                <a:moveTo>
                                  <a:pt x="2803" y="284"/>
                                </a:moveTo>
                                <a:lnTo>
                                  <a:pt x="2780" y="300"/>
                                </a:lnTo>
                                <a:lnTo>
                                  <a:pt x="2800" y="300"/>
                                </a:lnTo>
                                <a:lnTo>
                                  <a:pt x="2803" y="284"/>
                                </a:lnTo>
                                <a:close/>
                                <a:moveTo>
                                  <a:pt x="2846" y="2899"/>
                                </a:moveTo>
                                <a:lnTo>
                                  <a:pt x="2825" y="2860"/>
                                </a:lnTo>
                                <a:lnTo>
                                  <a:pt x="2834" y="2880"/>
                                </a:lnTo>
                                <a:lnTo>
                                  <a:pt x="2846" y="2899"/>
                                </a:lnTo>
                                <a:close/>
                                <a:moveTo>
                                  <a:pt x="2855" y="2620"/>
                                </a:moveTo>
                                <a:lnTo>
                                  <a:pt x="2851" y="2620"/>
                                </a:lnTo>
                                <a:lnTo>
                                  <a:pt x="2854" y="2627"/>
                                </a:lnTo>
                                <a:lnTo>
                                  <a:pt x="2855" y="2620"/>
                                </a:lnTo>
                                <a:close/>
                                <a:moveTo>
                                  <a:pt x="2864" y="2652"/>
                                </a:moveTo>
                                <a:lnTo>
                                  <a:pt x="2860" y="2640"/>
                                </a:lnTo>
                                <a:lnTo>
                                  <a:pt x="2859" y="2640"/>
                                </a:lnTo>
                                <a:lnTo>
                                  <a:pt x="2864" y="2652"/>
                                </a:lnTo>
                                <a:close/>
                                <a:moveTo>
                                  <a:pt x="2864" y="120"/>
                                </a:moveTo>
                                <a:lnTo>
                                  <a:pt x="2860" y="120"/>
                                </a:lnTo>
                                <a:lnTo>
                                  <a:pt x="2859" y="124"/>
                                </a:lnTo>
                                <a:lnTo>
                                  <a:pt x="2864" y="120"/>
                                </a:lnTo>
                                <a:close/>
                                <a:moveTo>
                                  <a:pt x="2867" y="2660"/>
                                </a:moveTo>
                                <a:lnTo>
                                  <a:pt x="2864" y="2652"/>
                                </a:lnTo>
                                <a:lnTo>
                                  <a:pt x="2865" y="2657"/>
                                </a:lnTo>
                                <a:lnTo>
                                  <a:pt x="2867" y="2660"/>
                                </a:lnTo>
                                <a:close/>
                                <a:moveTo>
                                  <a:pt x="2867" y="110"/>
                                </a:moveTo>
                                <a:lnTo>
                                  <a:pt x="2866" y="120"/>
                                </a:lnTo>
                                <a:lnTo>
                                  <a:pt x="2867" y="120"/>
                                </a:lnTo>
                                <a:lnTo>
                                  <a:pt x="2867" y="110"/>
                                </a:lnTo>
                                <a:close/>
                                <a:moveTo>
                                  <a:pt x="2892" y="10"/>
                                </a:moveTo>
                                <a:lnTo>
                                  <a:pt x="2890" y="5"/>
                                </a:lnTo>
                                <a:lnTo>
                                  <a:pt x="2886" y="15"/>
                                </a:lnTo>
                                <a:lnTo>
                                  <a:pt x="2879" y="37"/>
                                </a:lnTo>
                                <a:lnTo>
                                  <a:pt x="2888" y="20"/>
                                </a:lnTo>
                                <a:lnTo>
                                  <a:pt x="2892" y="10"/>
                                </a:lnTo>
                                <a:close/>
                                <a:moveTo>
                                  <a:pt x="2893" y="5"/>
                                </a:moveTo>
                                <a:lnTo>
                                  <a:pt x="2890" y="20"/>
                                </a:lnTo>
                                <a:lnTo>
                                  <a:pt x="2892" y="15"/>
                                </a:lnTo>
                                <a:lnTo>
                                  <a:pt x="2893" y="5"/>
                                </a:lnTo>
                                <a:close/>
                                <a:moveTo>
                                  <a:pt x="2893" y="0"/>
                                </a:moveTo>
                                <a:lnTo>
                                  <a:pt x="2893" y="0"/>
                                </a:lnTo>
                                <a:lnTo>
                                  <a:pt x="2893" y="5"/>
                                </a:lnTo>
                                <a:lnTo>
                                  <a:pt x="2893" y="0"/>
                                </a:lnTo>
                                <a:close/>
                                <a:moveTo>
                                  <a:pt x="2949" y="880"/>
                                </a:moveTo>
                                <a:lnTo>
                                  <a:pt x="2947" y="877"/>
                                </a:lnTo>
                                <a:lnTo>
                                  <a:pt x="2947" y="880"/>
                                </a:lnTo>
                                <a:lnTo>
                                  <a:pt x="2949" y="880"/>
                                </a:lnTo>
                                <a:close/>
                                <a:moveTo>
                                  <a:pt x="3008" y="3100"/>
                                </a:moveTo>
                                <a:lnTo>
                                  <a:pt x="3007" y="3099"/>
                                </a:lnTo>
                                <a:lnTo>
                                  <a:pt x="3007" y="3100"/>
                                </a:lnTo>
                                <a:lnTo>
                                  <a:pt x="3008" y="3100"/>
                                </a:lnTo>
                                <a:close/>
                                <a:moveTo>
                                  <a:pt x="3080" y="140"/>
                                </a:moveTo>
                                <a:lnTo>
                                  <a:pt x="3072" y="140"/>
                                </a:lnTo>
                                <a:lnTo>
                                  <a:pt x="3060" y="149"/>
                                </a:lnTo>
                                <a:lnTo>
                                  <a:pt x="3058" y="155"/>
                                </a:lnTo>
                                <a:lnTo>
                                  <a:pt x="3080" y="140"/>
                                </a:lnTo>
                                <a:close/>
                                <a:moveTo>
                                  <a:pt x="3108" y="120"/>
                                </a:moveTo>
                                <a:lnTo>
                                  <a:pt x="3107" y="120"/>
                                </a:lnTo>
                                <a:lnTo>
                                  <a:pt x="3107" y="121"/>
                                </a:lnTo>
                                <a:lnTo>
                                  <a:pt x="3108" y="120"/>
                                </a:lnTo>
                                <a:close/>
                                <a:moveTo>
                                  <a:pt x="3138" y="560"/>
                                </a:moveTo>
                                <a:lnTo>
                                  <a:pt x="3137" y="560"/>
                                </a:lnTo>
                                <a:lnTo>
                                  <a:pt x="3136" y="564"/>
                                </a:lnTo>
                                <a:lnTo>
                                  <a:pt x="3138" y="560"/>
                                </a:lnTo>
                                <a:close/>
                                <a:moveTo>
                                  <a:pt x="3181" y="318"/>
                                </a:moveTo>
                                <a:lnTo>
                                  <a:pt x="3180" y="320"/>
                                </a:lnTo>
                                <a:lnTo>
                                  <a:pt x="3181" y="318"/>
                                </a:lnTo>
                                <a:close/>
                                <a:moveTo>
                                  <a:pt x="3190" y="300"/>
                                </a:moveTo>
                                <a:lnTo>
                                  <a:pt x="3189" y="300"/>
                                </a:lnTo>
                                <a:lnTo>
                                  <a:pt x="3181" y="318"/>
                                </a:lnTo>
                                <a:lnTo>
                                  <a:pt x="3190" y="300"/>
                                </a:lnTo>
                                <a:close/>
                                <a:moveTo>
                                  <a:pt x="3197" y="283"/>
                                </a:moveTo>
                                <a:lnTo>
                                  <a:pt x="3197" y="280"/>
                                </a:lnTo>
                                <a:lnTo>
                                  <a:pt x="3188" y="300"/>
                                </a:lnTo>
                                <a:lnTo>
                                  <a:pt x="3189" y="300"/>
                                </a:lnTo>
                                <a:lnTo>
                                  <a:pt x="3197" y="283"/>
                                </a:lnTo>
                                <a:close/>
                                <a:moveTo>
                                  <a:pt x="3295" y="40"/>
                                </a:moveTo>
                                <a:lnTo>
                                  <a:pt x="3294" y="40"/>
                                </a:lnTo>
                                <a:lnTo>
                                  <a:pt x="3295" y="60"/>
                                </a:lnTo>
                                <a:lnTo>
                                  <a:pt x="3295" y="40"/>
                                </a:lnTo>
                                <a:close/>
                                <a:moveTo>
                                  <a:pt x="3313" y="3106"/>
                                </a:moveTo>
                                <a:lnTo>
                                  <a:pt x="3303" y="3116"/>
                                </a:lnTo>
                                <a:lnTo>
                                  <a:pt x="3295" y="3123"/>
                                </a:lnTo>
                                <a:lnTo>
                                  <a:pt x="3286" y="3132"/>
                                </a:lnTo>
                                <a:lnTo>
                                  <a:pt x="3272" y="3147"/>
                                </a:lnTo>
                                <a:lnTo>
                                  <a:pt x="3313" y="3106"/>
                                </a:lnTo>
                                <a:close/>
                                <a:moveTo>
                                  <a:pt x="3323" y="3097"/>
                                </a:moveTo>
                                <a:lnTo>
                                  <a:pt x="3318" y="3100"/>
                                </a:lnTo>
                                <a:lnTo>
                                  <a:pt x="3315" y="3103"/>
                                </a:lnTo>
                                <a:lnTo>
                                  <a:pt x="3313" y="3108"/>
                                </a:lnTo>
                                <a:lnTo>
                                  <a:pt x="3323" y="3097"/>
                                </a:lnTo>
                                <a:close/>
                                <a:moveTo>
                                  <a:pt x="3327" y="3080"/>
                                </a:moveTo>
                                <a:lnTo>
                                  <a:pt x="3299" y="3106"/>
                                </a:lnTo>
                                <a:lnTo>
                                  <a:pt x="3299" y="3111"/>
                                </a:lnTo>
                                <a:lnTo>
                                  <a:pt x="3327" y="3080"/>
                                </a:lnTo>
                                <a:close/>
                                <a:moveTo>
                                  <a:pt x="3370" y="1474"/>
                                </a:moveTo>
                                <a:lnTo>
                                  <a:pt x="3368" y="1460"/>
                                </a:lnTo>
                                <a:lnTo>
                                  <a:pt x="3362" y="1460"/>
                                </a:lnTo>
                                <a:lnTo>
                                  <a:pt x="3370" y="1474"/>
                                </a:lnTo>
                                <a:close/>
                                <a:moveTo>
                                  <a:pt x="3374" y="1480"/>
                                </a:moveTo>
                                <a:lnTo>
                                  <a:pt x="3370" y="1474"/>
                                </a:lnTo>
                                <a:lnTo>
                                  <a:pt x="3371" y="1480"/>
                                </a:lnTo>
                                <a:lnTo>
                                  <a:pt x="3374" y="1480"/>
                                </a:lnTo>
                                <a:close/>
                                <a:moveTo>
                                  <a:pt x="3374" y="265"/>
                                </a:moveTo>
                                <a:lnTo>
                                  <a:pt x="3372" y="268"/>
                                </a:lnTo>
                                <a:lnTo>
                                  <a:pt x="3370" y="274"/>
                                </a:lnTo>
                                <a:lnTo>
                                  <a:pt x="3374" y="265"/>
                                </a:lnTo>
                                <a:close/>
                                <a:moveTo>
                                  <a:pt x="3377" y="261"/>
                                </a:moveTo>
                                <a:lnTo>
                                  <a:pt x="3374" y="265"/>
                                </a:lnTo>
                                <a:lnTo>
                                  <a:pt x="3375" y="263"/>
                                </a:lnTo>
                                <a:lnTo>
                                  <a:pt x="3377" y="261"/>
                                </a:lnTo>
                                <a:close/>
                                <a:moveTo>
                                  <a:pt x="3379" y="1485"/>
                                </a:moveTo>
                                <a:lnTo>
                                  <a:pt x="3378" y="1480"/>
                                </a:lnTo>
                                <a:lnTo>
                                  <a:pt x="3376" y="1480"/>
                                </a:lnTo>
                                <a:lnTo>
                                  <a:pt x="3379" y="1485"/>
                                </a:lnTo>
                                <a:close/>
                                <a:moveTo>
                                  <a:pt x="3382" y="1500"/>
                                </a:moveTo>
                                <a:lnTo>
                                  <a:pt x="3381" y="1494"/>
                                </a:lnTo>
                                <a:lnTo>
                                  <a:pt x="3375" y="1480"/>
                                </a:lnTo>
                                <a:lnTo>
                                  <a:pt x="3382" y="1500"/>
                                </a:lnTo>
                                <a:close/>
                                <a:moveTo>
                                  <a:pt x="3403" y="1199"/>
                                </a:moveTo>
                                <a:lnTo>
                                  <a:pt x="3400" y="1205"/>
                                </a:lnTo>
                                <a:lnTo>
                                  <a:pt x="3403" y="1200"/>
                                </a:lnTo>
                                <a:lnTo>
                                  <a:pt x="3403" y="1199"/>
                                </a:lnTo>
                                <a:close/>
                                <a:moveTo>
                                  <a:pt x="3425" y="2959"/>
                                </a:moveTo>
                                <a:lnTo>
                                  <a:pt x="3423" y="2960"/>
                                </a:lnTo>
                                <a:lnTo>
                                  <a:pt x="3399" y="2980"/>
                                </a:lnTo>
                                <a:lnTo>
                                  <a:pt x="3378" y="3000"/>
                                </a:lnTo>
                                <a:lnTo>
                                  <a:pt x="3411" y="2980"/>
                                </a:lnTo>
                                <a:lnTo>
                                  <a:pt x="3425" y="2959"/>
                                </a:lnTo>
                                <a:close/>
                                <a:moveTo>
                                  <a:pt x="3432" y="1820"/>
                                </a:moveTo>
                                <a:lnTo>
                                  <a:pt x="3427" y="1812"/>
                                </a:lnTo>
                                <a:lnTo>
                                  <a:pt x="3429" y="1820"/>
                                </a:lnTo>
                                <a:lnTo>
                                  <a:pt x="3432" y="1820"/>
                                </a:lnTo>
                                <a:close/>
                                <a:moveTo>
                                  <a:pt x="3447" y="2930"/>
                                </a:moveTo>
                                <a:lnTo>
                                  <a:pt x="3444" y="2933"/>
                                </a:lnTo>
                                <a:lnTo>
                                  <a:pt x="3447" y="2927"/>
                                </a:lnTo>
                                <a:lnTo>
                                  <a:pt x="3445" y="2930"/>
                                </a:lnTo>
                                <a:lnTo>
                                  <a:pt x="3443" y="2934"/>
                                </a:lnTo>
                                <a:lnTo>
                                  <a:pt x="3441" y="2936"/>
                                </a:lnTo>
                                <a:lnTo>
                                  <a:pt x="3441" y="2940"/>
                                </a:lnTo>
                                <a:lnTo>
                                  <a:pt x="3441" y="2936"/>
                                </a:lnTo>
                                <a:lnTo>
                                  <a:pt x="3440" y="2937"/>
                                </a:lnTo>
                                <a:lnTo>
                                  <a:pt x="3438" y="2940"/>
                                </a:lnTo>
                                <a:lnTo>
                                  <a:pt x="3435" y="2943"/>
                                </a:lnTo>
                                <a:lnTo>
                                  <a:pt x="3425" y="2959"/>
                                </a:lnTo>
                                <a:lnTo>
                                  <a:pt x="3443" y="2940"/>
                                </a:lnTo>
                                <a:lnTo>
                                  <a:pt x="3447" y="2930"/>
                                </a:lnTo>
                                <a:close/>
                                <a:moveTo>
                                  <a:pt x="3546" y="500"/>
                                </a:moveTo>
                                <a:lnTo>
                                  <a:pt x="3544" y="500"/>
                                </a:lnTo>
                                <a:lnTo>
                                  <a:pt x="3540" y="520"/>
                                </a:lnTo>
                                <a:lnTo>
                                  <a:pt x="3546" y="500"/>
                                </a:lnTo>
                                <a:close/>
                                <a:moveTo>
                                  <a:pt x="3557" y="420"/>
                                </a:moveTo>
                                <a:lnTo>
                                  <a:pt x="3555" y="420"/>
                                </a:lnTo>
                                <a:lnTo>
                                  <a:pt x="3552" y="440"/>
                                </a:lnTo>
                                <a:lnTo>
                                  <a:pt x="3557" y="420"/>
                                </a:lnTo>
                                <a:close/>
                                <a:moveTo>
                                  <a:pt x="3567" y="16"/>
                                </a:moveTo>
                                <a:lnTo>
                                  <a:pt x="3566" y="0"/>
                                </a:lnTo>
                                <a:lnTo>
                                  <a:pt x="3564" y="0"/>
                                </a:lnTo>
                                <a:lnTo>
                                  <a:pt x="3567" y="16"/>
                                </a:lnTo>
                                <a:close/>
                                <a:moveTo>
                                  <a:pt x="3570" y="40"/>
                                </a:moveTo>
                                <a:lnTo>
                                  <a:pt x="3568" y="20"/>
                                </a:lnTo>
                                <a:lnTo>
                                  <a:pt x="3567" y="16"/>
                                </a:lnTo>
                                <a:lnTo>
                                  <a:pt x="3569" y="36"/>
                                </a:lnTo>
                                <a:lnTo>
                                  <a:pt x="3570" y="40"/>
                                </a:lnTo>
                                <a:close/>
                                <a:moveTo>
                                  <a:pt x="3593" y="2740"/>
                                </a:moveTo>
                                <a:lnTo>
                                  <a:pt x="3593" y="2740"/>
                                </a:lnTo>
                                <a:lnTo>
                                  <a:pt x="3590" y="2743"/>
                                </a:lnTo>
                                <a:lnTo>
                                  <a:pt x="3593" y="2740"/>
                                </a:lnTo>
                                <a:close/>
                                <a:moveTo>
                                  <a:pt x="3610" y="1770"/>
                                </a:moveTo>
                                <a:lnTo>
                                  <a:pt x="3610" y="1760"/>
                                </a:lnTo>
                                <a:lnTo>
                                  <a:pt x="3602" y="1760"/>
                                </a:lnTo>
                                <a:lnTo>
                                  <a:pt x="3603" y="1763"/>
                                </a:lnTo>
                                <a:lnTo>
                                  <a:pt x="3610" y="1770"/>
                                </a:lnTo>
                                <a:close/>
                                <a:moveTo>
                                  <a:pt x="3623" y="2480"/>
                                </a:moveTo>
                                <a:lnTo>
                                  <a:pt x="3622" y="2480"/>
                                </a:lnTo>
                                <a:lnTo>
                                  <a:pt x="3608" y="2500"/>
                                </a:lnTo>
                                <a:lnTo>
                                  <a:pt x="3623" y="2480"/>
                                </a:lnTo>
                                <a:close/>
                                <a:moveTo>
                                  <a:pt x="3633" y="2467"/>
                                </a:moveTo>
                                <a:lnTo>
                                  <a:pt x="3623" y="2480"/>
                                </a:lnTo>
                                <a:lnTo>
                                  <a:pt x="3630" y="2480"/>
                                </a:lnTo>
                                <a:lnTo>
                                  <a:pt x="3633" y="2467"/>
                                </a:lnTo>
                                <a:close/>
                                <a:moveTo>
                                  <a:pt x="3638" y="2460"/>
                                </a:moveTo>
                                <a:lnTo>
                                  <a:pt x="3635" y="2460"/>
                                </a:lnTo>
                                <a:lnTo>
                                  <a:pt x="3633" y="2467"/>
                                </a:lnTo>
                                <a:lnTo>
                                  <a:pt x="3638" y="2461"/>
                                </a:lnTo>
                                <a:lnTo>
                                  <a:pt x="3638" y="2460"/>
                                </a:lnTo>
                                <a:close/>
                                <a:moveTo>
                                  <a:pt x="3675" y="2640"/>
                                </a:moveTo>
                                <a:lnTo>
                                  <a:pt x="3668" y="2650"/>
                                </a:lnTo>
                                <a:lnTo>
                                  <a:pt x="3665" y="2660"/>
                                </a:lnTo>
                                <a:lnTo>
                                  <a:pt x="3666" y="2660"/>
                                </a:lnTo>
                                <a:lnTo>
                                  <a:pt x="3675" y="2640"/>
                                </a:lnTo>
                                <a:close/>
                                <a:moveTo>
                                  <a:pt x="3685" y="2617"/>
                                </a:moveTo>
                                <a:lnTo>
                                  <a:pt x="3683" y="2620"/>
                                </a:lnTo>
                                <a:lnTo>
                                  <a:pt x="3684" y="2620"/>
                                </a:lnTo>
                                <a:lnTo>
                                  <a:pt x="3685" y="2617"/>
                                </a:lnTo>
                                <a:close/>
                                <a:moveTo>
                                  <a:pt x="3692" y="2390"/>
                                </a:moveTo>
                                <a:lnTo>
                                  <a:pt x="3686" y="2400"/>
                                </a:lnTo>
                                <a:lnTo>
                                  <a:pt x="3689" y="2398"/>
                                </a:lnTo>
                                <a:lnTo>
                                  <a:pt x="3692" y="2390"/>
                                </a:lnTo>
                                <a:close/>
                                <a:moveTo>
                                  <a:pt x="3700" y="2583"/>
                                </a:moveTo>
                                <a:lnTo>
                                  <a:pt x="3699" y="2585"/>
                                </a:lnTo>
                                <a:lnTo>
                                  <a:pt x="3691" y="2600"/>
                                </a:lnTo>
                                <a:lnTo>
                                  <a:pt x="3694" y="2596"/>
                                </a:lnTo>
                                <a:lnTo>
                                  <a:pt x="3700" y="2583"/>
                                </a:lnTo>
                                <a:close/>
                                <a:moveTo>
                                  <a:pt x="3707" y="2360"/>
                                </a:moveTo>
                                <a:lnTo>
                                  <a:pt x="3707" y="2360"/>
                                </a:lnTo>
                                <a:lnTo>
                                  <a:pt x="3705" y="2363"/>
                                </a:lnTo>
                                <a:lnTo>
                                  <a:pt x="3707" y="2360"/>
                                </a:lnTo>
                                <a:close/>
                                <a:moveTo>
                                  <a:pt x="3715" y="2570"/>
                                </a:moveTo>
                                <a:lnTo>
                                  <a:pt x="3706" y="2580"/>
                                </a:lnTo>
                                <a:lnTo>
                                  <a:pt x="3694" y="2596"/>
                                </a:lnTo>
                                <a:lnTo>
                                  <a:pt x="3685" y="2617"/>
                                </a:lnTo>
                                <a:lnTo>
                                  <a:pt x="3715" y="2570"/>
                                </a:lnTo>
                                <a:close/>
                                <a:moveTo>
                                  <a:pt x="3749" y="1960"/>
                                </a:moveTo>
                                <a:lnTo>
                                  <a:pt x="3744" y="1943"/>
                                </a:lnTo>
                                <a:lnTo>
                                  <a:pt x="3742" y="1940"/>
                                </a:lnTo>
                                <a:lnTo>
                                  <a:pt x="3749" y="1960"/>
                                </a:lnTo>
                                <a:close/>
                                <a:moveTo>
                                  <a:pt x="3777" y="2471"/>
                                </a:moveTo>
                                <a:lnTo>
                                  <a:pt x="3768" y="2485"/>
                                </a:lnTo>
                                <a:lnTo>
                                  <a:pt x="3760" y="2500"/>
                                </a:lnTo>
                                <a:lnTo>
                                  <a:pt x="3754" y="2509"/>
                                </a:lnTo>
                                <a:lnTo>
                                  <a:pt x="3756" y="2504"/>
                                </a:lnTo>
                                <a:lnTo>
                                  <a:pt x="3746" y="2521"/>
                                </a:lnTo>
                                <a:lnTo>
                                  <a:pt x="3745" y="2523"/>
                                </a:lnTo>
                                <a:lnTo>
                                  <a:pt x="3745" y="2522"/>
                                </a:lnTo>
                                <a:lnTo>
                                  <a:pt x="3723" y="2557"/>
                                </a:lnTo>
                                <a:lnTo>
                                  <a:pt x="3722" y="2560"/>
                                </a:lnTo>
                                <a:lnTo>
                                  <a:pt x="3723" y="2558"/>
                                </a:lnTo>
                                <a:lnTo>
                                  <a:pt x="3715" y="2570"/>
                                </a:lnTo>
                                <a:lnTo>
                                  <a:pt x="3723" y="2560"/>
                                </a:lnTo>
                                <a:lnTo>
                                  <a:pt x="3740" y="2540"/>
                                </a:lnTo>
                                <a:lnTo>
                                  <a:pt x="3751" y="2515"/>
                                </a:lnTo>
                                <a:lnTo>
                                  <a:pt x="3765" y="2500"/>
                                </a:lnTo>
                                <a:lnTo>
                                  <a:pt x="3777" y="2471"/>
                                </a:lnTo>
                                <a:close/>
                                <a:moveTo>
                                  <a:pt x="3835" y="2000"/>
                                </a:moveTo>
                                <a:lnTo>
                                  <a:pt x="3820" y="1983"/>
                                </a:lnTo>
                                <a:lnTo>
                                  <a:pt x="3819" y="1982"/>
                                </a:lnTo>
                                <a:lnTo>
                                  <a:pt x="3829" y="2000"/>
                                </a:lnTo>
                                <a:lnTo>
                                  <a:pt x="3835" y="2000"/>
                                </a:lnTo>
                                <a:close/>
                                <a:moveTo>
                                  <a:pt x="3863" y="1076"/>
                                </a:moveTo>
                                <a:lnTo>
                                  <a:pt x="3859" y="1073"/>
                                </a:lnTo>
                                <a:lnTo>
                                  <a:pt x="3860" y="1075"/>
                                </a:lnTo>
                                <a:lnTo>
                                  <a:pt x="3863" y="1076"/>
                                </a:lnTo>
                                <a:close/>
                                <a:moveTo>
                                  <a:pt x="3865" y="246"/>
                                </a:moveTo>
                                <a:lnTo>
                                  <a:pt x="3863" y="240"/>
                                </a:lnTo>
                                <a:lnTo>
                                  <a:pt x="3856" y="240"/>
                                </a:lnTo>
                                <a:lnTo>
                                  <a:pt x="3865" y="246"/>
                                </a:lnTo>
                                <a:close/>
                                <a:moveTo>
                                  <a:pt x="3929" y="1880"/>
                                </a:moveTo>
                                <a:lnTo>
                                  <a:pt x="3927" y="1880"/>
                                </a:lnTo>
                                <a:lnTo>
                                  <a:pt x="3919" y="1900"/>
                                </a:lnTo>
                                <a:lnTo>
                                  <a:pt x="3927" y="1886"/>
                                </a:lnTo>
                                <a:lnTo>
                                  <a:pt x="3929" y="1880"/>
                                </a:lnTo>
                                <a:close/>
                                <a:moveTo>
                                  <a:pt x="3941" y="140"/>
                                </a:moveTo>
                                <a:lnTo>
                                  <a:pt x="3938" y="120"/>
                                </a:lnTo>
                                <a:lnTo>
                                  <a:pt x="3935" y="120"/>
                                </a:lnTo>
                                <a:lnTo>
                                  <a:pt x="3939" y="140"/>
                                </a:lnTo>
                                <a:lnTo>
                                  <a:pt x="3941" y="140"/>
                                </a:lnTo>
                                <a:close/>
                                <a:moveTo>
                                  <a:pt x="3999" y="2040"/>
                                </a:moveTo>
                                <a:lnTo>
                                  <a:pt x="3990" y="2060"/>
                                </a:lnTo>
                                <a:lnTo>
                                  <a:pt x="3990" y="2061"/>
                                </a:lnTo>
                                <a:lnTo>
                                  <a:pt x="3991" y="2060"/>
                                </a:lnTo>
                                <a:lnTo>
                                  <a:pt x="3999" y="2040"/>
                                </a:lnTo>
                                <a:close/>
                                <a:moveTo>
                                  <a:pt x="4012" y="1620"/>
                                </a:moveTo>
                                <a:lnTo>
                                  <a:pt x="4011" y="1620"/>
                                </a:lnTo>
                                <a:lnTo>
                                  <a:pt x="4008" y="1640"/>
                                </a:lnTo>
                                <a:lnTo>
                                  <a:pt x="4012" y="1620"/>
                                </a:lnTo>
                                <a:close/>
                                <a:moveTo>
                                  <a:pt x="4031" y="520"/>
                                </a:moveTo>
                                <a:lnTo>
                                  <a:pt x="4028" y="500"/>
                                </a:lnTo>
                                <a:lnTo>
                                  <a:pt x="4027" y="500"/>
                                </a:lnTo>
                                <a:lnTo>
                                  <a:pt x="4031" y="520"/>
                                </a:lnTo>
                                <a:close/>
                                <a:moveTo>
                                  <a:pt x="4046" y="100"/>
                                </a:moveTo>
                                <a:lnTo>
                                  <a:pt x="4046" y="99"/>
                                </a:lnTo>
                                <a:lnTo>
                                  <a:pt x="4042" y="91"/>
                                </a:lnTo>
                                <a:lnTo>
                                  <a:pt x="4046" y="100"/>
                                </a:lnTo>
                                <a:close/>
                                <a:moveTo>
                                  <a:pt x="4046" y="102"/>
                                </a:moveTo>
                                <a:lnTo>
                                  <a:pt x="4046" y="100"/>
                                </a:lnTo>
                                <a:lnTo>
                                  <a:pt x="4046" y="102"/>
                                </a:lnTo>
                                <a:close/>
                                <a:moveTo>
                                  <a:pt x="4092" y="2224"/>
                                </a:moveTo>
                                <a:lnTo>
                                  <a:pt x="4091" y="2220"/>
                                </a:lnTo>
                                <a:lnTo>
                                  <a:pt x="4076" y="2200"/>
                                </a:lnTo>
                                <a:lnTo>
                                  <a:pt x="4065" y="2200"/>
                                </a:lnTo>
                                <a:lnTo>
                                  <a:pt x="4084" y="2220"/>
                                </a:lnTo>
                                <a:lnTo>
                                  <a:pt x="4092" y="2224"/>
                                </a:lnTo>
                                <a:close/>
                                <a:moveTo>
                                  <a:pt x="4103" y="2420"/>
                                </a:moveTo>
                                <a:lnTo>
                                  <a:pt x="4094" y="2400"/>
                                </a:lnTo>
                                <a:lnTo>
                                  <a:pt x="4093" y="2400"/>
                                </a:lnTo>
                                <a:lnTo>
                                  <a:pt x="4103" y="2420"/>
                                </a:lnTo>
                                <a:close/>
                                <a:moveTo>
                                  <a:pt x="4130" y="2240"/>
                                </a:moveTo>
                                <a:lnTo>
                                  <a:pt x="4107" y="2220"/>
                                </a:lnTo>
                                <a:lnTo>
                                  <a:pt x="4119" y="2236"/>
                                </a:lnTo>
                                <a:lnTo>
                                  <a:pt x="4130" y="2240"/>
                                </a:lnTo>
                                <a:close/>
                                <a:moveTo>
                                  <a:pt x="4164" y="360"/>
                                </a:moveTo>
                                <a:lnTo>
                                  <a:pt x="4141" y="340"/>
                                </a:lnTo>
                                <a:lnTo>
                                  <a:pt x="4141" y="343"/>
                                </a:lnTo>
                                <a:lnTo>
                                  <a:pt x="4152" y="360"/>
                                </a:lnTo>
                                <a:lnTo>
                                  <a:pt x="4164" y="360"/>
                                </a:lnTo>
                                <a:close/>
                                <a:moveTo>
                                  <a:pt x="4186" y="23"/>
                                </a:moveTo>
                                <a:lnTo>
                                  <a:pt x="4177" y="23"/>
                                </a:lnTo>
                                <a:lnTo>
                                  <a:pt x="4177" y="24"/>
                                </a:lnTo>
                                <a:lnTo>
                                  <a:pt x="4186" y="23"/>
                                </a:lnTo>
                                <a:close/>
                                <a:moveTo>
                                  <a:pt x="4189" y="680"/>
                                </a:moveTo>
                                <a:lnTo>
                                  <a:pt x="4186" y="640"/>
                                </a:lnTo>
                                <a:lnTo>
                                  <a:pt x="4186" y="652"/>
                                </a:lnTo>
                                <a:lnTo>
                                  <a:pt x="4188" y="680"/>
                                </a:lnTo>
                                <a:lnTo>
                                  <a:pt x="4189" y="680"/>
                                </a:lnTo>
                                <a:close/>
                                <a:moveTo>
                                  <a:pt x="4227" y="18"/>
                                </a:moveTo>
                                <a:lnTo>
                                  <a:pt x="4225" y="18"/>
                                </a:lnTo>
                                <a:lnTo>
                                  <a:pt x="4213" y="19"/>
                                </a:lnTo>
                                <a:lnTo>
                                  <a:pt x="4200" y="20"/>
                                </a:lnTo>
                                <a:lnTo>
                                  <a:pt x="4186" y="23"/>
                                </a:lnTo>
                                <a:lnTo>
                                  <a:pt x="4196" y="23"/>
                                </a:lnTo>
                                <a:lnTo>
                                  <a:pt x="4214" y="20"/>
                                </a:lnTo>
                                <a:lnTo>
                                  <a:pt x="4225" y="18"/>
                                </a:lnTo>
                                <a:lnTo>
                                  <a:pt x="4227" y="18"/>
                                </a:lnTo>
                                <a:close/>
                                <a:moveTo>
                                  <a:pt x="4243" y="17"/>
                                </a:moveTo>
                                <a:lnTo>
                                  <a:pt x="4236" y="17"/>
                                </a:lnTo>
                                <a:lnTo>
                                  <a:pt x="4227" y="18"/>
                                </a:lnTo>
                                <a:lnTo>
                                  <a:pt x="4243" y="17"/>
                                </a:lnTo>
                                <a:close/>
                                <a:moveTo>
                                  <a:pt x="4250" y="17"/>
                                </a:moveTo>
                                <a:lnTo>
                                  <a:pt x="4249" y="15"/>
                                </a:lnTo>
                                <a:lnTo>
                                  <a:pt x="4247" y="17"/>
                                </a:lnTo>
                                <a:lnTo>
                                  <a:pt x="4250" y="17"/>
                                </a:lnTo>
                                <a:close/>
                                <a:moveTo>
                                  <a:pt x="4263" y="7"/>
                                </a:moveTo>
                                <a:lnTo>
                                  <a:pt x="4225" y="10"/>
                                </a:lnTo>
                                <a:lnTo>
                                  <a:pt x="4222" y="12"/>
                                </a:lnTo>
                                <a:lnTo>
                                  <a:pt x="4263" y="7"/>
                                </a:lnTo>
                                <a:close/>
                                <a:moveTo>
                                  <a:pt x="4294" y="1145"/>
                                </a:moveTo>
                                <a:lnTo>
                                  <a:pt x="4292" y="1140"/>
                                </a:lnTo>
                                <a:lnTo>
                                  <a:pt x="4285" y="1140"/>
                                </a:lnTo>
                                <a:lnTo>
                                  <a:pt x="4294" y="1145"/>
                                </a:lnTo>
                                <a:close/>
                                <a:moveTo>
                                  <a:pt x="4399" y="1393"/>
                                </a:moveTo>
                                <a:lnTo>
                                  <a:pt x="4395" y="1387"/>
                                </a:lnTo>
                                <a:lnTo>
                                  <a:pt x="4370" y="1380"/>
                                </a:lnTo>
                                <a:lnTo>
                                  <a:pt x="4399" y="1393"/>
                                </a:lnTo>
                                <a:close/>
                                <a:moveTo>
                                  <a:pt x="4415" y="1400"/>
                                </a:moveTo>
                                <a:lnTo>
                                  <a:pt x="4399" y="1393"/>
                                </a:lnTo>
                                <a:lnTo>
                                  <a:pt x="4403" y="1400"/>
                                </a:lnTo>
                                <a:lnTo>
                                  <a:pt x="4415" y="1400"/>
                                </a:lnTo>
                                <a:close/>
                                <a:moveTo>
                                  <a:pt x="4454" y="2620"/>
                                </a:moveTo>
                                <a:lnTo>
                                  <a:pt x="4453" y="2620"/>
                                </a:lnTo>
                                <a:lnTo>
                                  <a:pt x="4454" y="2620"/>
                                </a:lnTo>
                                <a:close/>
                                <a:moveTo>
                                  <a:pt x="4509" y="137"/>
                                </a:moveTo>
                                <a:lnTo>
                                  <a:pt x="4508" y="135"/>
                                </a:lnTo>
                                <a:lnTo>
                                  <a:pt x="4504" y="129"/>
                                </a:lnTo>
                                <a:lnTo>
                                  <a:pt x="4509" y="137"/>
                                </a:lnTo>
                                <a:close/>
                                <a:moveTo>
                                  <a:pt x="4575" y="2675"/>
                                </a:moveTo>
                                <a:lnTo>
                                  <a:pt x="4561" y="2660"/>
                                </a:lnTo>
                                <a:lnTo>
                                  <a:pt x="4549" y="2660"/>
                                </a:lnTo>
                                <a:lnTo>
                                  <a:pt x="4575" y="2675"/>
                                </a:lnTo>
                                <a:close/>
                                <a:moveTo>
                                  <a:pt x="4580" y="2680"/>
                                </a:moveTo>
                                <a:lnTo>
                                  <a:pt x="4577" y="2676"/>
                                </a:lnTo>
                                <a:lnTo>
                                  <a:pt x="4575" y="2675"/>
                                </a:lnTo>
                                <a:lnTo>
                                  <a:pt x="4580" y="2680"/>
                                </a:lnTo>
                                <a:close/>
                                <a:moveTo>
                                  <a:pt x="4583" y="1460"/>
                                </a:moveTo>
                                <a:lnTo>
                                  <a:pt x="4580" y="1458"/>
                                </a:lnTo>
                                <a:lnTo>
                                  <a:pt x="4579" y="1457"/>
                                </a:lnTo>
                                <a:lnTo>
                                  <a:pt x="4583" y="1460"/>
                                </a:lnTo>
                                <a:close/>
                                <a:moveTo>
                                  <a:pt x="4612" y="320"/>
                                </a:moveTo>
                                <a:lnTo>
                                  <a:pt x="4602" y="300"/>
                                </a:lnTo>
                                <a:lnTo>
                                  <a:pt x="4601" y="300"/>
                                </a:lnTo>
                                <a:lnTo>
                                  <a:pt x="4612" y="320"/>
                                </a:lnTo>
                                <a:close/>
                                <a:moveTo>
                                  <a:pt x="4856" y="2780"/>
                                </a:moveTo>
                                <a:lnTo>
                                  <a:pt x="4844" y="2771"/>
                                </a:lnTo>
                                <a:lnTo>
                                  <a:pt x="4836" y="2767"/>
                                </a:lnTo>
                                <a:lnTo>
                                  <a:pt x="4845" y="2780"/>
                                </a:lnTo>
                                <a:lnTo>
                                  <a:pt x="4856" y="2780"/>
                                </a:lnTo>
                                <a:close/>
                                <a:moveTo>
                                  <a:pt x="4867" y="1395"/>
                                </a:moveTo>
                                <a:lnTo>
                                  <a:pt x="4860" y="1380"/>
                                </a:lnTo>
                                <a:lnTo>
                                  <a:pt x="4849" y="1380"/>
                                </a:lnTo>
                                <a:lnTo>
                                  <a:pt x="4849" y="1381"/>
                                </a:lnTo>
                                <a:lnTo>
                                  <a:pt x="4867" y="1395"/>
                                </a:lnTo>
                                <a:close/>
                                <a:moveTo>
                                  <a:pt x="4880" y="2660"/>
                                </a:moveTo>
                                <a:lnTo>
                                  <a:pt x="4853" y="2640"/>
                                </a:lnTo>
                                <a:lnTo>
                                  <a:pt x="4828" y="2640"/>
                                </a:lnTo>
                                <a:lnTo>
                                  <a:pt x="4805" y="2620"/>
                                </a:lnTo>
                                <a:lnTo>
                                  <a:pt x="4802" y="2620"/>
                                </a:lnTo>
                                <a:lnTo>
                                  <a:pt x="4810" y="2637"/>
                                </a:lnTo>
                                <a:lnTo>
                                  <a:pt x="4789" y="2620"/>
                                </a:lnTo>
                                <a:lnTo>
                                  <a:pt x="4775" y="2620"/>
                                </a:lnTo>
                                <a:lnTo>
                                  <a:pt x="4748" y="2600"/>
                                </a:lnTo>
                                <a:lnTo>
                                  <a:pt x="4723" y="2580"/>
                                </a:lnTo>
                                <a:lnTo>
                                  <a:pt x="4712" y="2580"/>
                                </a:lnTo>
                                <a:lnTo>
                                  <a:pt x="4699" y="2560"/>
                                </a:lnTo>
                                <a:lnTo>
                                  <a:pt x="4658" y="2560"/>
                                </a:lnTo>
                                <a:lnTo>
                                  <a:pt x="4649" y="2540"/>
                                </a:lnTo>
                                <a:lnTo>
                                  <a:pt x="4618" y="2540"/>
                                </a:lnTo>
                                <a:lnTo>
                                  <a:pt x="4590" y="2520"/>
                                </a:lnTo>
                                <a:lnTo>
                                  <a:pt x="4560" y="2500"/>
                                </a:lnTo>
                                <a:lnTo>
                                  <a:pt x="4518" y="2480"/>
                                </a:lnTo>
                                <a:lnTo>
                                  <a:pt x="4505" y="2480"/>
                                </a:lnTo>
                                <a:lnTo>
                                  <a:pt x="4487" y="2460"/>
                                </a:lnTo>
                                <a:lnTo>
                                  <a:pt x="4478" y="2460"/>
                                </a:lnTo>
                                <a:lnTo>
                                  <a:pt x="4474" y="2456"/>
                                </a:lnTo>
                                <a:lnTo>
                                  <a:pt x="4474" y="2500"/>
                                </a:lnTo>
                                <a:lnTo>
                                  <a:pt x="4472" y="2500"/>
                                </a:lnTo>
                                <a:lnTo>
                                  <a:pt x="4459" y="2480"/>
                                </a:lnTo>
                                <a:lnTo>
                                  <a:pt x="4463" y="2480"/>
                                </a:lnTo>
                                <a:lnTo>
                                  <a:pt x="4474" y="2500"/>
                                </a:lnTo>
                                <a:lnTo>
                                  <a:pt x="4474" y="2456"/>
                                </a:lnTo>
                                <a:lnTo>
                                  <a:pt x="4457" y="2440"/>
                                </a:lnTo>
                                <a:lnTo>
                                  <a:pt x="4452" y="2436"/>
                                </a:lnTo>
                                <a:lnTo>
                                  <a:pt x="4452" y="2480"/>
                                </a:lnTo>
                                <a:lnTo>
                                  <a:pt x="4436" y="2480"/>
                                </a:lnTo>
                                <a:lnTo>
                                  <a:pt x="4436" y="2460"/>
                                </a:lnTo>
                                <a:lnTo>
                                  <a:pt x="4443" y="2460"/>
                                </a:lnTo>
                                <a:lnTo>
                                  <a:pt x="4452" y="2480"/>
                                </a:lnTo>
                                <a:lnTo>
                                  <a:pt x="4452" y="2436"/>
                                </a:lnTo>
                                <a:lnTo>
                                  <a:pt x="4435" y="2420"/>
                                </a:lnTo>
                                <a:lnTo>
                                  <a:pt x="4419" y="2420"/>
                                </a:lnTo>
                                <a:lnTo>
                                  <a:pt x="4440" y="2440"/>
                                </a:lnTo>
                                <a:lnTo>
                                  <a:pt x="4427" y="2440"/>
                                </a:lnTo>
                                <a:lnTo>
                                  <a:pt x="4405" y="2420"/>
                                </a:lnTo>
                                <a:lnTo>
                                  <a:pt x="4414" y="2420"/>
                                </a:lnTo>
                                <a:lnTo>
                                  <a:pt x="4397" y="2400"/>
                                </a:lnTo>
                                <a:lnTo>
                                  <a:pt x="4395" y="2400"/>
                                </a:lnTo>
                                <a:lnTo>
                                  <a:pt x="4401" y="2420"/>
                                </a:lnTo>
                                <a:lnTo>
                                  <a:pt x="4388" y="2420"/>
                                </a:lnTo>
                                <a:lnTo>
                                  <a:pt x="4382" y="2400"/>
                                </a:lnTo>
                                <a:lnTo>
                                  <a:pt x="4094" y="2400"/>
                                </a:lnTo>
                                <a:lnTo>
                                  <a:pt x="4117" y="2420"/>
                                </a:lnTo>
                                <a:lnTo>
                                  <a:pt x="4138" y="2440"/>
                                </a:lnTo>
                                <a:lnTo>
                                  <a:pt x="4157" y="2440"/>
                                </a:lnTo>
                                <a:lnTo>
                                  <a:pt x="4176" y="2460"/>
                                </a:lnTo>
                                <a:lnTo>
                                  <a:pt x="4193" y="2480"/>
                                </a:lnTo>
                                <a:lnTo>
                                  <a:pt x="4226" y="2480"/>
                                </a:lnTo>
                                <a:lnTo>
                                  <a:pt x="4243" y="2500"/>
                                </a:lnTo>
                                <a:lnTo>
                                  <a:pt x="4259" y="2500"/>
                                </a:lnTo>
                                <a:lnTo>
                                  <a:pt x="4276" y="2520"/>
                                </a:lnTo>
                                <a:lnTo>
                                  <a:pt x="4294" y="2520"/>
                                </a:lnTo>
                                <a:lnTo>
                                  <a:pt x="4313" y="2540"/>
                                </a:lnTo>
                                <a:lnTo>
                                  <a:pt x="4333" y="2560"/>
                                </a:lnTo>
                                <a:lnTo>
                                  <a:pt x="4355" y="2560"/>
                                </a:lnTo>
                                <a:lnTo>
                                  <a:pt x="4379" y="2580"/>
                                </a:lnTo>
                                <a:lnTo>
                                  <a:pt x="4405" y="2600"/>
                                </a:lnTo>
                                <a:lnTo>
                                  <a:pt x="4409" y="2600"/>
                                </a:lnTo>
                                <a:lnTo>
                                  <a:pt x="4392" y="2580"/>
                                </a:lnTo>
                                <a:lnTo>
                                  <a:pt x="4405" y="2580"/>
                                </a:lnTo>
                                <a:lnTo>
                                  <a:pt x="4430" y="2600"/>
                                </a:lnTo>
                                <a:lnTo>
                                  <a:pt x="4453" y="2620"/>
                                </a:lnTo>
                                <a:lnTo>
                                  <a:pt x="4434" y="2600"/>
                                </a:lnTo>
                                <a:lnTo>
                                  <a:pt x="4445" y="2600"/>
                                </a:lnTo>
                                <a:lnTo>
                                  <a:pt x="4456" y="2620"/>
                                </a:lnTo>
                                <a:lnTo>
                                  <a:pt x="4454" y="2600"/>
                                </a:lnTo>
                                <a:lnTo>
                                  <a:pt x="4456" y="2600"/>
                                </a:lnTo>
                                <a:lnTo>
                                  <a:pt x="4482" y="2620"/>
                                </a:lnTo>
                                <a:lnTo>
                                  <a:pt x="4503" y="2640"/>
                                </a:lnTo>
                                <a:lnTo>
                                  <a:pt x="4527" y="2640"/>
                                </a:lnTo>
                                <a:lnTo>
                                  <a:pt x="4538" y="2660"/>
                                </a:lnTo>
                                <a:lnTo>
                                  <a:pt x="4549" y="2660"/>
                                </a:lnTo>
                                <a:lnTo>
                                  <a:pt x="4566" y="2660"/>
                                </a:lnTo>
                                <a:lnTo>
                                  <a:pt x="4607" y="2660"/>
                                </a:lnTo>
                                <a:lnTo>
                                  <a:pt x="4585" y="2640"/>
                                </a:lnTo>
                                <a:lnTo>
                                  <a:pt x="4589" y="2640"/>
                                </a:lnTo>
                                <a:lnTo>
                                  <a:pt x="4608" y="2660"/>
                                </a:lnTo>
                                <a:lnTo>
                                  <a:pt x="4880" y="2660"/>
                                </a:lnTo>
                                <a:close/>
                                <a:moveTo>
                                  <a:pt x="4931" y="640"/>
                                </a:moveTo>
                                <a:lnTo>
                                  <a:pt x="4929" y="635"/>
                                </a:lnTo>
                                <a:lnTo>
                                  <a:pt x="4929" y="640"/>
                                </a:lnTo>
                                <a:lnTo>
                                  <a:pt x="4931" y="640"/>
                                </a:lnTo>
                                <a:close/>
                                <a:moveTo>
                                  <a:pt x="4932" y="643"/>
                                </a:moveTo>
                                <a:lnTo>
                                  <a:pt x="4931" y="640"/>
                                </a:lnTo>
                                <a:lnTo>
                                  <a:pt x="4932" y="643"/>
                                </a:lnTo>
                                <a:close/>
                                <a:moveTo>
                                  <a:pt x="4940" y="660"/>
                                </a:moveTo>
                                <a:lnTo>
                                  <a:pt x="4932" y="643"/>
                                </a:lnTo>
                                <a:lnTo>
                                  <a:pt x="4934" y="652"/>
                                </a:lnTo>
                                <a:lnTo>
                                  <a:pt x="4938" y="660"/>
                                </a:lnTo>
                                <a:lnTo>
                                  <a:pt x="4940" y="660"/>
                                </a:lnTo>
                                <a:close/>
                                <a:moveTo>
                                  <a:pt x="4948" y="680"/>
                                </a:moveTo>
                                <a:lnTo>
                                  <a:pt x="4944" y="660"/>
                                </a:lnTo>
                                <a:lnTo>
                                  <a:pt x="4942" y="660"/>
                                </a:lnTo>
                                <a:lnTo>
                                  <a:pt x="4948" y="680"/>
                                </a:lnTo>
                                <a:close/>
                                <a:moveTo>
                                  <a:pt x="4966" y="660"/>
                                </a:moveTo>
                                <a:lnTo>
                                  <a:pt x="4957" y="640"/>
                                </a:lnTo>
                                <a:lnTo>
                                  <a:pt x="4955" y="640"/>
                                </a:lnTo>
                                <a:lnTo>
                                  <a:pt x="4957" y="660"/>
                                </a:lnTo>
                                <a:lnTo>
                                  <a:pt x="4966" y="660"/>
                                </a:lnTo>
                                <a:close/>
                                <a:moveTo>
                                  <a:pt x="5020" y="1367"/>
                                </a:moveTo>
                                <a:lnTo>
                                  <a:pt x="5019" y="1361"/>
                                </a:lnTo>
                                <a:lnTo>
                                  <a:pt x="5019" y="1356"/>
                                </a:lnTo>
                                <a:lnTo>
                                  <a:pt x="5017" y="1351"/>
                                </a:lnTo>
                                <a:lnTo>
                                  <a:pt x="5019" y="1364"/>
                                </a:lnTo>
                                <a:lnTo>
                                  <a:pt x="5020" y="1367"/>
                                </a:lnTo>
                                <a:close/>
                                <a:moveTo>
                                  <a:pt x="5044" y="1604"/>
                                </a:moveTo>
                                <a:lnTo>
                                  <a:pt x="5044" y="1600"/>
                                </a:lnTo>
                                <a:lnTo>
                                  <a:pt x="5044" y="1598"/>
                                </a:lnTo>
                                <a:lnTo>
                                  <a:pt x="5043" y="1600"/>
                                </a:lnTo>
                                <a:lnTo>
                                  <a:pt x="5044" y="1604"/>
                                </a:lnTo>
                                <a:close/>
                                <a:moveTo>
                                  <a:pt x="5089" y="2597"/>
                                </a:moveTo>
                                <a:lnTo>
                                  <a:pt x="5077" y="2633"/>
                                </a:lnTo>
                                <a:lnTo>
                                  <a:pt x="5080" y="2638"/>
                                </a:lnTo>
                                <a:lnTo>
                                  <a:pt x="5089" y="2597"/>
                                </a:lnTo>
                                <a:close/>
                                <a:moveTo>
                                  <a:pt x="5090" y="2626"/>
                                </a:moveTo>
                                <a:lnTo>
                                  <a:pt x="5086" y="2639"/>
                                </a:lnTo>
                                <a:lnTo>
                                  <a:pt x="5083" y="2649"/>
                                </a:lnTo>
                                <a:lnTo>
                                  <a:pt x="5079" y="2662"/>
                                </a:lnTo>
                                <a:lnTo>
                                  <a:pt x="5079" y="2663"/>
                                </a:lnTo>
                                <a:lnTo>
                                  <a:pt x="5084" y="2648"/>
                                </a:lnTo>
                                <a:lnTo>
                                  <a:pt x="5086" y="2641"/>
                                </a:lnTo>
                                <a:lnTo>
                                  <a:pt x="5089" y="2632"/>
                                </a:lnTo>
                                <a:lnTo>
                                  <a:pt x="5090" y="2626"/>
                                </a:lnTo>
                                <a:close/>
                                <a:moveTo>
                                  <a:pt x="5093" y="2614"/>
                                </a:moveTo>
                                <a:lnTo>
                                  <a:pt x="5092" y="2613"/>
                                </a:lnTo>
                                <a:lnTo>
                                  <a:pt x="5090" y="2619"/>
                                </a:lnTo>
                                <a:lnTo>
                                  <a:pt x="5090" y="2622"/>
                                </a:lnTo>
                                <a:lnTo>
                                  <a:pt x="5092" y="2619"/>
                                </a:lnTo>
                                <a:lnTo>
                                  <a:pt x="5093" y="2614"/>
                                </a:lnTo>
                                <a:close/>
                                <a:moveTo>
                                  <a:pt x="5115" y="2400"/>
                                </a:moveTo>
                                <a:lnTo>
                                  <a:pt x="5113" y="2420"/>
                                </a:lnTo>
                                <a:lnTo>
                                  <a:pt x="5115" y="2407"/>
                                </a:lnTo>
                                <a:lnTo>
                                  <a:pt x="5115" y="2400"/>
                                </a:lnTo>
                                <a:close/>
                                <a:moveTo>
                                  <a:pt x="5136" y="2266"/>
                                </a:moveTo>
                                <a:lnTo>
                                  <a:pt x="5134" y="2280"/>
                                </a:lnTo>
                                <a:lnTo>
                                  <a:pt x="5133" y="2288"/>
                                </a:lnTo>
                                <a:lnTo>
                                  <a:pt x="5135" y="2280"/>
                                </a:lnTo>
                                <a:lnTo>
                                  <a:pt x="5136" y="2266"/>
                                </a:lnTo>
                                <a:close/>
                                <a:moveTo>
                                  <a:pt x="5138" y="2240"/>
                                </a:moveTo>
                                <a:lnTo>
                                  <a:pt x="5136" y="2266"/>
                                </a:lnTo>
                                <a:lnTo>
                                  <a:pt x="5137" y="2260"/>
                                </a:lnTo>
                                <a:lnTo>
                                  <a:pt x="5138" y="2240"/>
                                </a:lnTo>
                                <a:close/>
                                <a:moveTo>
                                  <a:pt x="5154" y="582"/>
                                </a:moveTo>
                                <a:lnTo>
                                  <a:pt x="5116" y="582"/>
                                </a:lnTo>
                                <a:lnTo>
                                  <a:pt x="5094" y="585"/>
                                </a:lnTo>
                                <a:lnTo>
                                  <a:pt x="5112" y="583"/>
                                </a:lnTo>
                                <a:lnTo>
                                  <a:pt x="5147" y="583"/>
                                </a:lnTo>
                                <a:lnTo>
                                  <a:pt x="5154" y="582"/>
                                </a:lnTo>
                                <a:close/>
                                <a:moveTo>
                                  <a:pt x="5168" y="580"/>
                                </a:moveTo>
                                <a:lnTo>
                                  <a:pt x="5163" y="580"/>
                                </a:lnTo>
                                <a:lnTo>
                                  <a:pt x="5156" y="582"/>
                                </a:lnTo>
                                <a:lnTo>
                                  <a:pt x="5162" y="582"/>
                                </a:lnTo>
                                <a:lnTo>
                                  <a:pt x="5168" y="580"/>
                                </a:lnTo>
                                <a:close/>
                                <a:moveTo>
                                  <a:pt x="5169" y="1903"/>
                                </a:moveTo>
                                <a:lnTo>
                                  <a:pt x="5167" y="1920"/>
                                </a:lnTo>
                                <a:lnTo>
                                  <a:pt x="5166" y="1940"/>
                                </a:lnTo>
                                <a:lnTo>
                                  <a:pt x="5168" y="1922"/>
                                </a:lnTo>
                                <a:lnTo>
                                  <a:pt x="5169" y="1903"/>
                                </a:lnTo>
                                <a:close/>
                                <a:moveTo>
                                  <a:pt x="5170" y="1895"/>
                                </a:moveTo>
                                <a:lnTo>
                                  <a:pt x="5169" y="1903"/>
                                </a:lnTo>
                                <a:lnTo>
                                  <a:pt x="5170" y="1900"/>
                                </a:lnTo>
                                <a:lnTo>
                                  <a:pt x="5170" y="1895"/>
                                </a:lnTo>
                                <a:close/>
                                <a:moveTo>
                                  <a:pt x="5181" y="571"/>
                                </a:moveTo>
                                <a:lnTo>
                                  <a:pt x="5143" y="573"/>
                                </a:lnTo>
                                <a:lnTo>
                                  <a:pt x="5140" y="576"/>
                                </a:lnTo>
                                <a:lnTo>
                                  <a:pt x="5150" y="576"/>
                                </a:lnTo>
                                <a:lnTo>
                                  <a:pt x="5154" y="574"/>
                                </a:lnTo>
                                <a:lnTo>
                                  <a:pt x="5160" y="574"/>
                                </a:lnTo>
                                <a:lnTo>
                                  <a:pt x="5181" y="571"/>
                                </a:lnTo>
                                <a:close/>
                                <a:moveTo>
                                  <a:pt x="5532" y="494"/>
                                </a:moveTo>
                                <a:lnTo>
                                  <a:pt x="5515" y="500"/>
                                </a:lnTo>
                                <a:lnTo>
                                  <a:pt x="5519" y="500"/>
                                </a:lnTo>
                                <a:lnTo>
                                  <a:pt x="5532" y="494"/>
                                </a:lnTo>
                                <a:close/>
                                <a:moveTo>
                                  <a:pt x="5892" y="1616"/>
                                </a:moveTo>
                                <a:lnTo>
                                  <a:pt x="5889" y="1616"/>
                                </a:lnTo>
                                <a:lnTo>
                                  <a:pt x="5883" y="1618"/>
                                </a:lnTo>
                                <a:lnTo>
                                  <a:pt x="5868" y="1617"/>
                                </a:lnTo>
                                <a:lnTo>
                                  <a:pt x="5856" y="1617"/>
                                </a:lnTo>
                                <a:lnTo>
                                  <a:pt x="5842" y="1616"/>
                                </a:lnTo>
                                <a:lnTo>
                                  <a:pt x="5820" y="1618"/>
                                </a:lnTo>
                                <a:lnTo>
                                  <a:pt x="5883" y="1618"/>
                                </a:lnTo>
                                <a:lnTo>
                                  <a:pt x="5885" y="1618"/>
                                </a:lnTo>
                                <a:lnTo>
                                  <a:pt x="5892" y="1618"/>
                                </a:lnTo>
                                <a:lnTo>
                                  <a:pt x="5892" y="1616"/>
                                </a:lnTo>
                                <a:close/>
                                <a:moveTo>
                                  <a:pt x="5907" y="1607"/>
                                </a:moveTo>
                                <a:lnTo>
                                  <a:pt x="5869" y="1607"/>
                                </a:lnTo>
                                <a:lnTo>
                                  <a:pt x="5866" y="1610"/>
                                </a:lnTo>
                                <a:lnTo>
                                  <a:pt x="5876" y="1610"/>
                                </a:lnTo>
                                <a:lnTo>
                                  <a:pt x="5886" y="1609"/>
                                </a:lnTo>
                                <a:lnTo>
                                  <a:pt x="5896" y="1609"/>
                                </a:lnTo>
                                <a:lnTo>
                                  <a:pt x="5907" y="1607"/>
                                </a:lnTo>
                                <a:close/>
                                <a:moveTo>
                                  <a:pt x="5912" y="580"/>
                                </a:moveTo>
                                <a:lnTo>
                                  <a:pt x="5907" y="571"/>
                                </a:lnTo>
                                <a:lnTo>
                                  <a:pt x="5908" y="580"/>
                                </a:lnTo>
                                <a:lnTo>
                                  <a:pt x="5912" y="580"/>
                                </a:lnTo>
                                <a:close/>
                                <a:moveTo>
                                  <a:pt x="5920" y="603"/>
                                </a:moveTo>
                                <a:lnTo>
                                  <a:pt x="5912" y="590"/>
                                </a:lnTo>
                                <a:lnTo>
                                  <a:pt x="5914" y="595"/>
                                </a:lnTo>
                                <a:lnTo>
                                  <a:pt x="5920" y="603"/>
                                </a:lnTo>
                                <a:close/>
                                <a:moveTo>
                                  <a:pt x="5925" y="229"/>
                                </a:moveTo>
                                <a:lnTo>
                                  <a:pt x="5895" y="240"/>
                                </a:lnTo>
                                <a:lnTo>
                                  <a:pt x="5918" y="240"/>
                                </a:lnTo>
                                <a:lnTo>
                                  <a:pt x="5925" y="229"/>
                                </a:lnTo>
                                <a:close/>
                                <a:moveTo>
                                  <a:pt x="5940" y="220"/>
                                </a:moveTo>
                                <a:lnTo>
                                  <a:pt x="5931" y="220"/>
                                </a:lnTo>
                                <a:lnTo>
                                  <a:pt x="5925" y="229"/>
                                </a:lnTo>
                                <a:lnTo>
                                  <a:pt x="5935" y="226"/>
                                </a:lnTo>
                                <a:lnTo>
                                  <a:pt x="5940" y="220"/>
                                </a:lnTo>
                                <a:close/>
                                <a:moveTo>
                                  <a:pt x="6037" y="800"/>
                                </a:moveTo>
                                <a:lnTo>
                                  <a:pt x="6033" y="793"/>
                                </a:lnTo>
                                <a:lnTo>
                                  <a:pt x="6037" y="800"/>
                                </a:lnTo>
                                <a:close/>
                                <a:moveTo>
                                  <a:pt x="6039" y="180"/>
                                </a:moveTo>
                                <a:lnTo>
                                  <a:pt x="5993" y="207"/>
                                </a:lnTo>
                                <a:lnTo>
                                  <a:pt x="6009" y="202"/>
                                </a:lnTo>
                                <a:lnTo>
                                  <a:pt x="6010" y="200"/>
                                </a:lnTo>
                                <a:lnTo>
                                  <a:pt x="6014" y="200"/>
                                </a:lnTo>
                                <a:lnTo>
                                  <a:pt x="6031" y="191"/>
                                </a:lnTo>
                                <a:lnTo>
                                  <a:pt x="6039" y="180"/>
                                </a:lnTo>
                                <a:close/>
                                <a:moveTo>
                                  <a:pt x="6047" y="820"/>
                                </a:moveTo>
                                <a:lnTo>
                                  <a:pt x="6037" y="800"/>
                                </a:lnTo>
                                <a:lnTo>
                                  <a:pt x="6035" y="800"/>
                                </a:lnTo>
                                <a:lnTo>
                                  <a:pt x="6047" y="820"/>
                                </a:lnTo>
                                <a:close/>
                                <a:moveTo>
                                  <a:pt x="6245" y="960"/>
                                </a:moveTo>
                                <a:lnTo>
                                  <a:pt x="6237" y="940"/>
                                </a:lnTo>
                                <a:lnTo>
                                  <a:pt x="6245" y="960"/>
                                </a:lnTo>
                                <a:close/>
                                <a:moveTo>
                                  <a:pt x="6254" y="993"/>
                                </a:moveTo>
                                <a:lnTo>
                                  <a:pt x="6244" y="971"/>
                                </a:lnTo>
                                <a:lnTo>
                                  <a:pt x="6245" y="980"/>
                                </a:lnTo>
                                <a:lnTo>
                                  <a:pt x="6245" y="981"/>
                                </a:lnTo>
                                <a:lnTo>
                                  <a:pt x="6254" y="993"/>
                                </a:lnTo>
                                <a:close/>
                                <a:moveTo>
                                  <a:pt x="6332" y="1180"/>
                                </a:moveTo>
                                <a:lnTo>
                                  <a:pt x="6327" y="1160"/>
                                </a:lnTo>
                                <a:lnTo>
                                  <a:pt x="6314" y="1140"/>
                                </a:lnTo>
                                <a:lnTo>
                                  <a:pt x="6332" y="1180"/>
                                </a:lnTo>
                                <a:close/>
                                <a:moveTo>
                                  <a:pt x="6388" y="1346"/>
                                </a:moveTo>
                                <a:lnTo>
                                  <a:pt x="6383" y="1320"/>
                                </a:lnTo>
                                <a:lnTo>
                                  <a:pt x="6377" y="1308"/>
                                </a:lnTo>
                                <a:lnTo>
                                  <a:pt x="6386" y="1340"/>
                                </a:lnTo>
                                <a:lnTo>
                                  <a:pt x="6388" y="1346"/>
                                </a:lnTo>
                                <a:close/>
                                <a:moveTo>
                                  <a:pt x="6389" y="1342"/>
                                </a:moveTo>
                                <a:lnTo>
                                  <a:pt x="6389" y="1340"/>
                                </a:lnTo>
                                <a:lnTo>
                                  <a:pt x="6389" y="1342"/>
                                </a:lnTo>
                                <a:close/>
                                <a:moveTo>
                                  <a:pt x="6402" y="1400"/>
                                </a:moveTo>
                                <a:lnTo>
                                  <a:pt x="6397" y="1381"/>
                                </a:lnTo>
                                <a:lnTo>
                                  <a:pt x="6393" y="1364"/>
                                </a:lnTo>
                                <a:lnTo>
                                  <a:pt x="6388" y="1346"/>
                                </a:lnTo>
                                <a:lnTo>
                                  <a:pt x="6391" y="1360"/>
                                </a:lnTo>
                                <a:lnTo>
                                  <a:pt x="6397" y="1380"/>
                                </a:lnTo>
                                <a:lnTo>
                                  <a:pt x="6402" y="1400"/>
                                </a:lnTo>
                                <a:close/>
                                <a:moveTo>
                                  <a:pt x="6421" y="1460"/>
                                </a:moveTo>
                                <a:lnTo>
                                  <a:pt x="6415" y="1440"/>
                                </a:lnTo>
                                <a:lnTo>
                                  <a:pt x="6409" y="1400"/>
                                </a:lnTo>
                                <a:lnTo>
                                  <a:pt x="6401" y="1380"/>
                                </a:lnTo>
                                <a:lnTo>
                                  <a:pt x="6389" y="1342"/>
                                </a:lnTo>
                                <a:lnTo>
                                  <a:pt x="6392" y="1360"/>
                                </a:lnTo>
                                <a:lnTo>
                                  <a:pt x="6393" y="1364"/>
                                </a:lnTo>
                                <a:lnTo>
                                  <a:pt x="6404" y="1400"/>
                                </a:lnTo>
                                <a:lnTo>
                                  <a:pt x="6419" y="1456"/>
                                </a:lnTo>
                                <a:lnTo>
                                  <a:pt x="6421" y="1460"/>
                                </a:lnTo>
                                <a:close/>
                                <a:moveTo>
                                  <a:pt x="6615" y="0"/>
                                </a:moveTo>
                                <a:lnTo>
                                  <a:pt x="6403" y="0"/>
                                </a:lnTo>
                                <a:lnTo>
                                  <a:pt x="6403" y="20"/>
                                </a:lnTo>
                                <a:lnTo>
                                  <a:pt x="6383" y="20"/>
                                </a:lnTo>
                                <a:lnTo>
                                  <a:pt x="6399" y="0"/>
                                </a:lnTo>
                                <a:lnTo>
                                  <a:pt x="6387" y="0"/>
                                </a:lnTo>
                                <a:lnTo>
                                  <a:pt x="6328" y="20"/>
                                </a:lnTo>
                                <a:lnTo>
                                  <a:pt x="6265" y="59"/>
                                </a:lnTo>
                                <a:lnTo>
                                  <a:pt x="6265" y="220"/>
                                </a:lnTo>
                                <a:lnTo>
                                  <a:pt x="6264" y="220"/>
                                </a:lnTo>
                                <a:lnTo>
                                  <a:pt x="6265" y="220"/>
                                </a:lnTo>
                                <a:lnTo>
                                  <a:pt x="6265" y="59"/>
                                </a:lnTo>
                                <a:lnTo>
                                  <a:pt x="6225" y="83"/>
                                </a:lnTo>
                                <a:lnTo>
                                  <a:pt x="6225" y="220"/>
                                </a:lnTo>
                                <a:lnTo>
                                  <a:pt x="6194" y="240"/>
                                </a:lnTo>
                                <a:lnTo>
                                  <a:pt x="6162" y="250"/>
                                </a:lnTo>
                                <a:lnTo>
                                  <a:pt x="6172" y="240"/>
                                </a:lnTo>
                                <a:lnTo>
                                  <a:pt x="6190" y="240"/>
                                </a:lnTo>
                                <a:lnTo>
                                  <a:pt x="6202" y="220"/>
                                </a:lnTo>
                                <a:lnTo>
                                  <a:pt x="6225" y="220"/>
                                </a:lnTo>
                                <a:lnTo>
                                  <a:pt x="6225" y="83"/>
                                </a:lnTo>
                                <a:lnTo>
                                  <a:pt x="6196" y="100"/>
                                </a:lnTo>
                                <a:lnTo>
                                  <a:pt x="6202" y="100"/>
                                </a:lnTo>
                                <a:lnTo>
                                  <a:pt x="6149" y="120"/>
                                </a:lnTo>
                                <a:lnTo>
                                  <a:pt x="6156" y="120"/>
                                </a:lnTo>
                                <a:lnTo>
                                  <a:pt x="6130" y="135"/>
                                </a:lnTo>
                                <a:lnTo>
                                  <a:pt x="6130" y="160"/>
                                </a:lnTo>
                                <a:lnTo>
                                  <a:pt x="6113" y="178"/>
                                </a:lnTo>
                                <a:lnTo>
                                  <a:pt x="6122" y="160"/>
                                </a:lnTo>
                                <a:lnTo>
                                  <a:pt x="6130" y="160"/>
                                </a:lnTo>
                                <a:lnTo>
                                  <a:pt x="6130" y="135"/>
                                </a:lnTo>
                                <a:lnTo>
                                  <a:pt x="6031" y="191"/>
                                </a:lnTo>
                                <a:lnTo>
                                  <a:pt x="6024" y="199"/>
                                </a:lnTo>
                                <a:lnTo>
                                  <a:pt x="6055" y="180"/>
                                </a:lnTo>
                                <a:lnTo>
                                  <a:pt x="6072" y="180"/>
                                </a:lnTo>
                                <a:lnTo>
                                  <a:pt x="6061" y="200"/>
                                </a:lnTo>
                                <a:lnTo>
                                  <a:pt x="6060" y="200"/>
                                </a:lnTo>
                                <a:lnTo>
                                  <a:pt x="6060" y="306"/>
                                </a:lnTo>
                                <a:lnTo>
                                  <a:pt x="6045" y="320"/>
                                </a:lnTo>
                                <a:lnTo>
                                  <a:pt x="6026" y="320"/>
                                </a:lnTo>
                                <a:lnTo>
                                  <a:pt x="6060" y="306"/>
                                </a:lnTo>
                                <a:lnTo>
                                  <a:pt x="6060" y="200"/>
                                </a:lnTo>
                                <a:lnTo>
                                  <a:pt x="6023" y="200"/>
                                </a:lnTo>
                                <a:lnTo>
                                  <a:pt x="6024" y="199"/>
                                </a:lnTo>
                                <a:lnTo>
                                  <a:pt x="6022" y="200"/>
                                </a:lnTo>
                                <a:lnTo>
                                  <a:pt x="6014" y="200"/>
                                </a:lnTo>
                                <a:lnTo>
                                  <a:pt x="6009" y="202"/>
                                </a:lnTo>
                                <a:lnTo>
                                  <a:pt x="5994" y="220"/>
                                </a:lnTo>
                                <a:lnTo>
                                  <a:pt x="5982" y="220"/>
                                </a:lnTo>
                                <a:lnTo>
                                  <a:pt x="5982" y="339"/>
                                </a:lnTo>
                                <a:lnTo>
                                  <a:pt x="5981" y="340"/>
                                </a:lnTo>
                                <a:lnTo>
                                  <a:pt x="5979" y="340"/>
                                </a:lnTo>
                                <a:lnTo>
                                  <a:pt x="5930" y="360"/>
                                </a:lnTo>
                                <a:lnTo>
                                  <a:pt x="5982" y="339"/>
                                </a:lnTo>
                                <a:lnTo>
                                  <a:pt x="5982" y="220"/>
                                </a:lnTo>
                                <a:lnTo>
                                  <a:pt x="5969" y="220"/>
                                </a:lnTo>
                                <a:lnTo>
                                  <a:pt x="5993" y="207"/>
                                </a:lnTo>
                                <a:lnTo>
                                  <a:pt x="5949" y="220"/>
                                </a:lnTo>
                                <a:lnTo>
                                  <a:pt x="5935" y="226"/>
                                </a:lnTo>
                                <a:lnTo>
                                  <a:pt x="5920" y="240"/>
                                </a:lnTo>
                                <a:lnTo>
                                  <a:pt x="5879" y="260"/>
                                </a:lnTo>
                                <a:lnTo>
                                  <a:pt x="5854" y="260"/>
                                </a:lnTo>
                                <a:lnTo>
                                  <a:pt x="5854" y="447"/>
                                </a:lnTo>
                                <a:lnTo>
                                  <a:pt x="5838" y="420"/>
                                </a:lnTo>
                                <a:lnTo>
                                  <a:pt x="5840" y="420"/>
                                </a:lnTo>
                                <a:lnTo>
                                  <a:pt x="5850" y="440"/>
                                </a:lnTo>
                                <a:lnTo>
                                  <a:pt x="5854" y="447"/>
                                </a:lnTo>
                                <a:lnTo>
                                  <a:pt x="5854" y="260"/>
                                </a:lnTo>
                                <a:lnTo>
                                  <a:pt x="5850" y="260"/>
                                </a:lnTo>
                                <a:lnTo>
                                  <a:pt x="5844" y="247"/>
                                </a:lnTo>
                                <a:lnTo>
                                  <a:pt x="5844" y="280"/>
                                </a:lnTo>
                                <a:lnTo>
                                  <a:pt x="5838" y="280"/>
                                </a:lnTo>
                                <a:lnTo>
                                  <a:pt x="5821" y="260"/>
                                </a:lnTo>
                                <a:lnTo>
                                  <a:pt x="5804" y="240"/>
                                </a:lnTo>
                                <a:lnTo>
                                  <a:pt x="5787" y="214"/>
                                </a:lnTo>
                                <a:lnTo>
                                  <a:pt x="5778" y="200"/>
                                </a:lnTo>
                                <a:lnTo>
                                  <a:pt x="5779" y="200"/>
                                </a:lnTo>
                                <a:lnTo>
                                  <a:pt x="5787" y="214"/>
                                </a:lnTo>
                                <a:lnTo>
                                  <a:pt x="5791" y="220"/>
                                </a:lnTo>
                                <a:lnTo>
                                  <a:pt x="5799" y="220"/>
                                </a:lnTo>
                                <a:lnTo>
                                  <a:pt x="5793" y="200"/>
                                </a:lnTo>
                                <a:lnTo>
                                  <a:pt x="5805" y="220"/>
                                </a:lnTo>
                                <a:lnTo>
                                  <a:pt x="5802" y="220"/>
                                </a:lnTo>
                                <a:lnTo>
                                  <a:pt x="5814" y="240"/>
                                </a:lnTo>
                                <a:lnTo>
                                  <a:pt x="5823" y="260"/>
                                </a:lnTo>
                                <a:lnTo>
                                  <a:pt x="5818" y="240"/>
                                </a:lnTo>
                                <a:lnTo>
                                  <a:pt x="5831" y="260"/>
                                </a:lnTo>
                                <a:lnTo>
                                  <a:pt x="5844" y="280"/>
                                </a:lnTo>
                                <a:lnTo>
                                  <a:pt x="5844" y="247"/>
                                </a:lnTo>
                                <a:lnTo>
                                  <a:pt x="5832" y="220"/>
                                </a:lnTo>
                                <a:lnTo>
                                  <a:pt x="5823" y="220"/>
                                </a:lnTo>
                                <a:lnTo>
                                  <a:pt x="5806" y="200"/>
                                </a:lnTo>
                                <a:lnTo>
                                  <a:pt x="5791" y="182"/>
                                </a:lnTo>
                                <a:lnTo>
                                  <a:pt x="5775" y="182"/>
                                </a:lnTo>
                                <a:lnTo>
                                  <a:pt x="5770" y="182"/>
                                </a:lnTo>
                                <a:lnTo>
                                  <a:pt x="5767" y="182"/>
                                </a:lnTo>
                                <a:lnTo>
                                  <a:pt x="5748" y="182"/>
                                </a:lnTo>
                                <a:lnTo>
                                  <a:pt x="5748" y="420"/>
                                </a:lnTo>
                                <a:lnTo>
                                  <a:pt x="5728" y="440"/>
                                </a:lnTo>
                                <a:lnTo>
                                  <a:pt x="5724" y="440"/>
                                </a:lnTo>
                                <a:lnTo>
                                  <a:pt x="5734" y="420"/>
                                </a:lnTo>
                                <a:lnTo>
                                  <a:pt x="5748" y="420"/>
                                </a:lnTo>
                                <a:lnTo>
                                  <a:pt x="5748" y="182"/>
                                </a:lnTo>
                                <a:lnTo>
                                  <a:pt x="5735" y="182"/>
                                </a:lnTo>
                                <a:lnTo>
                                  <a:pt x="5735" y="300"/>
                                </a:lnTo>
                                <a:lnTo>
                                  <a:pt x="5735" y="182"/>
                                </a:lnTo>
                                <a:lnTo>
                                  <a:pt x="5726" y="182"/>
                                </a:lnTo>
                                <a:lnTo>
                                  <a:pt x="5726" y="280"/>
                                </a:lnTo>
                                <a:lnTo>
                                  <a:pt x="5723" y="280"/>
                                </a:lnTo>
                                <a:lnTo>
                                  <a:pt x="5726" y="280"/>
                                </a:lnTo>
                                <a:lnTo>
                                  <a:pt x="5726" y="182"/>
                                </a:lnTo>
                                <a:lnTo>
                                  <a:pt x="5673" y="182"/>
                                </a:lnTo>
                                <a:lnTo>
                                  <a:pt x="5673" y="220"/>
                                </a:lnTo>
                                <a:lnTo>
                                  <a:pt x="5664" y="220"/>
                                </a:lnTo>
                                <a:lnTo>
                                  <a:pt x="5661" y="207"/>
                                </a:lnTo>
                                <a:lnTo>
                                  <a:pt x="5673" y="220"/>
                                </a:lnTo>
                                <a:lnTo>
                                  <a:pt x="5673" y="182"/>
                                </a:lnTo>
                                <a:lnTo>
                                  <a:pt x="5640" y="182"/>
                                </a:lnTo>
                                <a:lnTo>
                                  <a:pt x="5655" y="200"/>
                                </a:lnTo>
                                <a:lnTo>
                                  <a:pt x="5660" y="205"/>
                                </a:lnTo>
                                <a:lnTo>
                                  <a:pt x="5660" y="220"/>
                                </a:lnTo>
                                <a:lnTo>
                                  <a:pt x="5654" y="200"/>
                                </a:lnTo>
                                <a:lnTo>
                                  <a:pt x="5647" y="200"/>
                                </a:lnTo>
                                <a:lnTo>
                                  <a:pt x="5640" y="182"/>
                                </a:lnTo>
                                <a:lnTo>
                                  <a:pt x="5639" y="180"/>
                                </a:lnTo>
                                <a:lnTo>
                                  <a:pt x="5632" y="180"/>
                                </a:lnTo>
                                <a:lnTo>
                                  <a:pt x="5626" y="162"/>
                                </a:lnTo>
                                <a:lnTo>
                                  <a:pt x="5639" y="180"/>
                                </a:lnTo>
                                <a:lnTo>
                                  <a:pt x="5640" y="180"/>
                                </a:lnTo>
                                <a:lnTo>
                                  <a:pt x="5766" y="180"/>
                                </a:lnTo>
                                <a:lnTo>
                                  <a:pt x="5769" y="180"/>
                                </a:lnTo>
                                <a:lnTo>
                                  <a:pt x="5775" y="180"/>
                                </a:lnTo>
                                <a:lnTo>
                                  <a:pt x="5790" y="180"/>
                                </a:lnTo>
                                <a:lnTo>
                                  <a:pt x="5775" y="160"/>
                                </a:lnTo>
                                <a:lnTo>
                                  <a:pt x="5760" y="140"/>
                                </a:lnTo>
                                <a:lnTo>
                                  <a:pt x="5746" y="120"/>
                                </a:lnTo>
                                <a:lnTo>
                                  <a:pt x="5727" y="100"/>
                                </a:lnTo>
                                <a:lnTo>
                                  <a:pt x="5709" y="80"/>
                                </a:lnTo>
                                <a:lnTo>
                                  <a:pt x="5695" y="60"/>
                                </a:lnTo>
                                <a:lnTo>
                                  <a:pt x="5681" y="60"/>
                                </a:lnTo>
                                <a:lnTo>
                                  <a:pt x="5671" y="41"/>
                                </a:lnTo>
                                <a:lnTo>
                                  <a:pt x="5671" y="80"/>
                                </a:lnTo>
                                <a:lnTo>
                                  <a:pt x="5667" y="80"/>
                                </a:lnTo>
                                <a:lnTo>
                                  <a:pt x="5648" y="56"/>
                                </a:lnTo>
                                <a:lnTo>
                                  <a:pt x="5636" y="40"/>
                                </a:lnTo>
                                <a:lnTo>
                                  <a:pt x="5644" y="40"/>
                                </a:lnTo>
                                <a:lnTo>
                                  <a:pt x="5648" y="56"/>
                                </a:lnTo>
                                <a:lnTo>
                                  <a:pt x="5652" y="60"/>
                                </a:lnTo>
                                <a:lnTo>
                                  <a:pt x="5660" y="60"/>
                                </a:lnTo>
                                <a:lnTo>
                                  <a:pt x="5671" y="80"/>
                                </a:lnTo>
                                <a:lnTo>
                                  <a:pt x="5671" y="41"/>
                                </a:lnTo>
                                <a:lnTo>
                                  <a:pt x="5670" y="40"/>
                                </a:lnTo>
                                <a:lnTo>
                                  <a:pt x="5657" y="40"/>
                                </a:lnTo>
                                <a:lnTo>
                                  <a:pt x="5648" y="20"/>
                                </a:lnTo>
                                <a:lnTo>
                                  <a:pt x="5637" y="20"/>
                                </a:lnTo>
                                <a:lnTo>
                                  <a:pt x="5627" y="0"/>
                                </a:lnTo>
                                <a:lnTo>
                                  <a:pt x="5616" y="0"/>
                                </a:lnTo>
                                <a:lnTo>
                                  <a:pt x="5616" y="140"/>
                                </a:lnTo>
                                <a:lnTo>
                                  <a:pt x="5608" y="140"/>
                                </a:lnTo>
                                <a:lnTo>
                                  <a:pt x="5600" y="120"/>
                                </a:lnTo>
                                <a:lnTo>
                                  <a:pt x="5582" y="120"/>
                                </a:lnTo>
                                <a:lnTo>
                                  <a:pt x="5574" y="102"/>
                                </a:lnTo>
                                <a:lnTo>
                                  <a:pt x="5567" y="88"/>
                                </a:lnTo>
                                <a:lnTo>
                                  <a:pt x="5603" y="120"/>
                                </a:lnTo>
                                <a:lnTo>
                                  <a:pt x="5616" y="140"/>
                                </a:lnTo>
                                <a:lnTo>
                                  <a:pt x="5616" y="0"/>
                                </a:lnTo>
                                <a:lnTo>
                                  <a:pt x="5537" y="0"/>
                                </a:lnTo>
                                <a:lnTo>
                                  <a:pt x="5537" y="60"/>
                                </a:lnTo>
                                <a:lnTo>
                                  <a:pt x="5536" y="60"/>
                                </a:lnTo>
                                <a:lnTo>
                                  <a:pt x="5534" y="58"/>
                                </a:lnTo>
                                <a:lnTo>
                                  <a:pt x="5537" y="60"/>
                                </a:lnTo>
                                <a:lnTo>
                                  <a:pt x="5537" y="0"/>
                                </a:lnTo>
                                <a:lnTo>
                                  <a:pt x="5455" y="0"/>
                                </a:lnTo>
                                <a:lnTo>
                                  <a:pt x="5467" y="20"/>
                                </a:lnTo>
                                <a:lnTo>
                                  <a:pt x="5479" y="20"/>
                                </a:lnTo>
                                <a:lnTo>
                                  <a:pt x="5503" y="60"/>
                                </a:lnTo>
                                <a:lnTo>
                                  <a:pt x="5515" y="60"/>
                                </a:lnTo>
                                <a:lnTo>
                                  <a:pt x="5538" y="100"/>
                                </a:lnTo>
                                <a:lnTo>
                                  <a:pt x="5550" y="100"/>
                                </a:lnTo>
                                <a:lnTo>
                                  <a:pt x="5594" y="160"/>
                                </a:lnTo>
                                <a:lnTo>
                                  <a:pt x="5636" y="200"/>
                                </a:lnTo>
                                <a:lnTo>
                                  <a:pt x="5674" y="240"/>
                                </a:lnTo>
                                <a:lnTo>
                                  <a:pt x="5708" y="300"/>
                                </a:lnTo>
                                <a:lnTo>
                                  <a:pt x="5711" y="300"/>
                                </a:lnTo>
                                <a:lnTo>
                                  <a:pt x="5707" y="280"/>
                                </a:lnTo>
                                <a:lnTo>
                                  <a:pt x="5708" y="280"/>
                                </a:lnTo>
                                <a:lnTo>
                                  <a:pt x="5712" y="280"/>
                                </a:lnTo>
                                <a:lnTo>
                                  <a:pt x="5698" y="260"/>
                                </a:lnTo>
                                <a:lnTo>
                                  <a:pt x="5685" y="240"/>
                                </a:lnTo>
                                <a:lnTo>
                                  <a:pt x="5674" y="222"/>
                                </a:lnTo>
                                <a:lnTo>
                                  <a:pt x="5690" y="240"/>
                                </a:lnTo>
                                <a:lnTo>
                                  <a:pt x="5706" y="260"/>
                                </a:lnTo>
                                <a:lnTo>
                                  <a:pt x="5711" y="266"/>
                                </a:lnTo>
                                <a:lnTo>
                                  <a:pt x="5715" y="280"/>
                                </a:lnTo>
                                <a:lnTo>
                                  <a:pt x="5717" y="280"/>
                                </a:lnTo>
                                <a:lnTo>
                                  <a:pt x="5712" y="268"/>
                                </a:lnTo>
                                <a:lnTo>
                                  <a:pt x="5722" y="280"/>
                                </a:lnTo>
                                <a:lnTo>
                                  <a:pt x="5727" y="288"/>
                                </a:lnTo>
                                <a:lnTo>
                                  <a:pt x="5732" y="300"/>
                                </a:lnTo>
                                <a:lnTo>
                                  <a:pt x="5726" y="300"/>
                                </a:lnTo>
                                <a:lnTo>
                                  <a:pt x="5712" y="280"/>
                                </a:lnTo>
                                <a:lnTo>
                                  <a:pt x="5708" y="280"/>
                                </a:lnTo>
                                <a:lnTo>
                                  <a:pt x="5712" y="300"/>
                                </a:lnTo>
                                <a:lnTo>
                                  <a:pt x="5718" y="300"/>
                                </a:lnTo>
                                <a:lnTo>
                                  <a:pt x="5725" y="320"/>
                                </a:lnTo>
                                <a:lnTo>
                                  <a:pt x="5677" y="320"/>
                                </a:lnTo>
                                <a:lnTo>
                                  <a:pt x="5661" y="340"/>
                                </a:lnTo>
                                <a:lnTo>
                                  <a:pt x="5625" y="340"/>
                                </a:lnTo>
                                <a:lnTo>
                                  <a:pt x="5588" y="360"/>
                                </a:lnTo>
                                <a:lnTo>
                                  <a:pt x="5549" y="360"/>
                                </a:lnTo>
                                <a:lnTo>
                                  <a:pt x="5509" y="380"/>
                                </a:lnTo>
                                <a:lnTo>
                                  <a:pt x="5481" y="380"/>
                                </a:lnTo>
                                <a:lnTo>
                                  <a:pt x="5475" y="385"/>
                                </a:lnTo>
                                <a:lnTo>
                                  <a:pt x="5475" y="500"/>
                                </a:lnTo>
                                <a:lnTo>
                                  <a:pt x="5450" y="516"/>
                                </a:lnTo>
                                <a:lnTo>
                                  <a:pt x="5457" y="505"/>
                                </a:lnTo>
                                <a:lnTo>
                                  <a:pt x="5467" y="500"/>
                                </a:lnTo>
                                <a:lnTo>
                                  <a:pt x="5475" y="500"/>
                                </a:lnTo>
                                <a:lnTo>
                                  <a:pt x="5475" y="385"/>
                                </a:lnTo>
                                <a:lnTo>
                                  <a:pt x="5458" y="400"/>
                                </a:lnTo>
                                <a:lnTo>
                                  <a:pt x="5375" y="400"/>
                                </a:lnTo>
                                <a:lnTo>
                                  <a:pt x="5348" y="420"/>
                                </a:lnTo>
                                <a:lnTo>
                                  <a:pt x="5249" y="420"/>
                                </a:lnTo>
                                <a:lnTo>
                                  <a:pt x="5235" y="440"/>
                                </a:lnTo>
                                <a:lnTo>
                                  <a:pt x="5225" y="420"/>
                                </a:lnTo>
                                <a:lnTo>
                                  <a:pt x="5205" y="420"/>
                                </a:lnTo>
                                <a:lnTo>
                                  <a:pt x="5192" y="440"/>
                                </a:lnTo>
                                <a:lnTo>
                                  <a:pt x="4935" y="440"/>
                                </a:lnTo>
                                <a:lnTo>
                                  <a:pt x="4924" y="460"/>
                                </a:lnTo>
                                <a:lnTo>
                                  <a:pt x="4849" y="460"/>
                                </a:lnTo>
                                <a:lnTo>
                                  <a:pt x="4852" y="440"/>
                                </a:lnTo>
                                <a:lnTo>
                                  <a:pt x="4836" y="440"/>
                                </a:lnTo>
                                <a:lnTo>
                                  <a:pt x="4833" y="420"/>
                                </a:lnTo>
                                <a:lnTo>
                                  <a:pt x="4826" y="409"/>
                                </a:lnTo>
                                <a:lnTo>
                                  <a:pt x="4826" y="460"/>
                                </a:lnTo>
                                <a:lnTo>
                                  <a:pt x="4824" y="460"/>
                                </a:lnTo>
                                <a:lnTo>
                                  <a:pt x="4823" y="456"/>
                                </a:lnTo>
                                <a:lnTo>
                                  <a:pt x="4826" y="460"/>
                                </a:lnTo>
                                <a:lnTo>
                                  <a:pt x="4826" y="409"/>
                                </a:lnTo>
                                <a:lnTo>
                                  <a:pt x="4820" y="400"/>
                                </a:lnTo>
                                <a:lnTo>
                                  <a:pt x="4805" y="380"/>
                                </a:lnTo>
                                <a:lnTo>
                                  <a:pt x="4788" y="340"/>
                                </a:lnTo>
                                <a:lnTo>
                                  <a:pt x="4786" y="339"/>
                                </a:lnTo>
                                <a:lnTo>
                                  <a:pt x="4786" y="340"/>
                                </a:lnTo>
                                <a:lnTo>
                                  <a:pt x="4783" y="340"/>
                                </a:lnTo>
                                <a:lnTo>
                                  <a:pt x="4776" y="329"/>
                                </a:lnTo>
                                <a:lnTo>
                                  <a:pt x="4786" y="340"/>
                                </a:lnTo>
                                <a:lnTo>
                                  <a:pt x="4786" y="339"/>
                                </a:lnTo>
                                <a:lnTo>
                                  <a:pt x="4775" y="327"/>
                                </a:lnTo>
                                <a:lnTo>
                                  <a:pt x="4771" y="320"/>
                                </a:lnTo>
                                <a:lnTo>
                                  <a:pt x="4759" y="300"/>
                                </a:lnTo>
                                <a:lnTo>
                                  <a:pt x="4760" y="300"/>
                                </a:lnTo>
                                <a:lnTo>
                                  <a:pt x="4720" y="240"/>
                                </a:lnTo>
                                <a:lnTo>
                                  <a:pt x="4716" y="233"/>
                                </a:lnTo>
                                <a:lnTo>
                                  <a:pt x="4716" y="460"/>
                                </a:lnTo>
                                <a:lnTo>
                                  <a:pt x="4713" y="480"/>
                                </a:lnTo>
                                <a:lnTo>
                                  <a:pt x="4704" y="480"/>
                                </a:lnTo>
                                <a:lnTo>
                                  <a:pt x="4700" y="460"/>
                                </a:lnTo>
                                <a:lnTo>
                                  <a:pt x="4716" y="460"/>
                                </a:lnTo>
                                <a:lnTo>
                                  <a:pt x="4716" y="233"/>
                                </a:lnTo>
                                <a:lnTo>
                                  <a:pt x="4710" y="220"/>
                                </a:lnTo>
                                <a:lnTo>
                                  <a:pt x="4678" y="160"/>
                                </a:lnTo>
                                <a:lnTo>
                                  <a:pt x="4634" y="100"/>
                                </a:lnTo>
                                <a:lnTo>
                                  <a:pt x="4627" y="91"/>
                                </a:lnTo>
                                <a:lnTo>
                                  <a:pt x="4627" y="100"/>
                                </a:lnTo>
                                <a:lnTo>
                                  <a:pt x="4624" y="97"/>
                                </a:lnTo>
                                <a:lnTo>
                                  <a:pt x="4624" y="300"/>
                                </a:lnTo>
                                <a:lnTo>
                                  <a:pt x="4612" y="280"/>
                                </a:lnTo>
                                <a:lnTo>
                                  <a:pt x="4610" y="280"/>
                                </a:lnTo>
                                <a:lnTo>
                                  <a:pt x="4612" y="280"/>
                                </a:lnTo>
                                <a:lnTo>
                                  <a:pt x="4615" y="280"/>
                                </a:lnTo>
                                <a:lnTo>
                                  <a:pt x="4624" y="300"/>
                                </a:lnTo>
                                <a:lnTo>
                                  <a:pt x="4624" y="97"/>
                                </a:lnTo>
                                <a:lnTo>
                                  <a:pt x="4608" y="80"/>
                                </a:lnTo>
                                <a:lnTo>
                                  <a:pt x="4612" y="80"/>
                                </a:lnTo>
                                <a:lnTo>
                                  <a:pt x="4607" y="68"/>
                                </a:lnTo>
                                <a:lnTo>
                                  <a:pt x="4617" y="80"/>
                                </a:lnTo>
                                <a:lnTo>
                                  <a:pt x="4615" y="80"/>
                                </a:lnTo>
                                <a:lnTo>
                                  <a:pt x="4627" y="100"/>
                                </a:lnTo>
                                <a:lnTo>
                                  <a:pt x="4627" y="91"/>
                                </a:lnTo>
                                <a:lnTo>
                                  <a:pt x="4607" y="63"/>
                                </a:lnTo>
                                <a:lnTo>
                                  <a:pt x="4607" y="272"/>
                                </a:lnTo>
                                <a:lnTo>
                                  <a:pt x="4587" y="240"/>
                                </a:lnTo>
                                <a:lnTo>
                                  <a:pt x="4586" y="238"/>
                                </a:lnTo>
                                <a:lnTo>
                                  <a:pt x="4586" y="240"/>
                                </a:lnTo>
                                <a:lnTo>
                                  <a:pt x="4582" y="240"/>
                                </a:lnTo>
                                <a:lnTo>
                                  <a:pt x="4581" y="233"/>
                                </a:lnTo>
                                <a:lnTo>
                                  <a:pt x="4586" y="240"/>
                                </a:lnTo>
                                <a:lnTo>
                                  <a:pt x="4586" y="238"/>
                                </a:lnTo>
                                <a:lnTo>
                                  <a:pt x="4581" y="230"/>
                                </a:lnTo>
                                <a:lnTo>
                                  <a:pt x="4580" y="220"/>
                                </a:lnTo>
                                <a:lnTo>
                                  <a:pt x="4589" y="240"/>
                                </a:lnTo>
                                <a:lnTo>
                                  <a:pt x="4596" y="240"/>
                                </a:lnTo>
                                <a:lnTo>
                                  <a:pt x="4603" y="260"/>
                                </a:lnTo>
                                <a:lnTo>
                                  <a:pt x="4607" y="272"/>
                                </a:lnTo>
                                <a:lnTo>
                                  <a:pt x="4607" y="63"/>
                                </a:lnTo>
                                <a:lnTo>
                                  <a:pt x="4599" y="52"/>
                                </a:lnTo>
                                <a:lnTo>
                                  <a:pt x="4599" y="80"/>
                                </a:lnTo>
                                <a:lnTo>
                                  <a:pt x="4590" y="60"/>
                                </a:lnTo>
                                <a:lnTo>
                                  <a:pt x="4593" y="60"/>
                                </a:lnTo>
                                <a:lnTo>
                                  <a:pt x="4599" y="80"/>
                                </a:lnTo>
                                <a:lnTo>
                                  <a:pt x="4599" y="52"/>
                                </a:lnTo>
                                <a:lnTo>
                                  <a:pt x="4591" y="40"/>
                                </a:lnTo>
                                <a:lnTo>
                                  <a:pt x="4575" y="24"/>
                                </a:lnTo>
                                <a:lnTo>
                                  <a:pt x="4575" y="40"/>
                                </a:lnTo>
                                <a:lnTo>
                                  <a:pt x="4570" y="40"/>
                                </a:lnTo>
                                <a:lnTo>
                                  <a:pt x="4570" y="214"/>
                                </a:lnTo>
                                <a:lnTo>
                                  <a:pt x="4558" y="200"/>
                                </a:lnTo>
                                <a:lnTo>
                                  <a:pt x="4562" y="200"/>
                                </a:lnTo>
                                <a:lnTo>
                                  <a:pt x="4570" y="214"/>
                                </a:lnTo>
                                <a:lnTo>
                                  <a:pt x="4570" y="40"/>
                                </a:lnTo>
                                <a:lnTo>
                                  <a:pt x="4566" y="40"/>
                                </a:lnTo>
                                <a:lnTo>
                                  <a:pt x="4554" y="20"/>
                                </a:lnTo>
                                <a:lnTo>
                                  <a:pt x="4564" y="20"/>
                                </a:lnTo>
                                <a:lnTo>
                                  <a:pt x="4575" y="40"/>
                                </a:lnTo>
                                <a:lnTo>
                                  <a:pt x="4575" y="24"/>
                                </a:lnTo>
                                <a:lnTo>
                                  <a:pt x="4553" y="0"/>
                                </a:lnTo>
                                <a:lnTo>
                                  <a:pt x="4544" y="0"/>
                                </a:lnTo>
                                <a:lnTo>
                                  <a:pt x="4549" y="11"/>
                                </a:lnTo>
                                <a:lnTo>
                                  <a:pt x="4547" y="7"/>
                                </a:lnTo>
                                <a:lnTo>
                                  <a:pt x="4547" y="187"/>
                                </a:lnTo>
                                <a:lnTo>
                                  <a:pt x="4524" y="160"/>
                                </a:lnTo>
                                <a:lnTo>
                                  <a:pt x="4511" y="140"/>
                                </a:lnTo>
                                <a:lnTo>
                                  <a:pt x="4509" y="137"/>
                                </a:lnTo>
                                <a:lnTo>
                                  <a:pt x="4510" y="140"/>
                                </a:lnTo>
                                <a:lnTo>
                                  <a:pt x="4493" y="120"/>
                                </a:lnTo>
                                <a:lnTo>
                                  <a:pt x="4482" y="101"/>
                                </a:lnTo>
                                <a:lnTo>
                                  <a:pt x="4417" y="20"/>
                                </a:lnTo>
                                <a:lnTo>
                                  <a:pt x="4481" y="100"/>
                                </a:lnTo>
                                <a:lnTo>
                                  <a:pt x="4482" y="101"/>
                                </a:lnTo>
                                <a:lnTo>
                                  <a:pt x="4495" y="118"/>
                                </a:lnTo>
                                <a:lnTo>
                                  <a:pt x="4496" y="120"/>
                                </a:lnTo>
                                <a:lnTo>
                                  <a:pt x="4497" y="120"/>
                                </a:lnTo>
                                <a:lnTo>
                                  <a:pt x="4504" y="129"/>
                                </a:lnTo>
                                <a:lnTo>
                                  <a:pt x="4493" y="113"/>
                                </a:lnTo>
                                <a:lnTo>
                                  <a:pt x="4485" y="100"/>
                                </a:lnTo>
                                <a:lnTo>
                                  <a:pt x="4488" y="100"/>
                                </a:lnTo>
                                <a:lnTo>
                                  <a:pt x="4493" y="113"/>
                                </a:lnTo>
                                <a:lnTo>
                                  <a:pt x="4498" y="120"/>
                                </a:lnTo>
                                <a:lnTo>
                                  <a:pt x="4503" y="120"/>
                                </a:lnTo>
                                <a:lnTo>
                                  <a:pt x="4508" y="135"/>
                                </a:lnTo>
                                <a:lnTo>
                                  <a:pt x="4513" y="140"/>
                                </a:lnTo>
                                <a:lnTo>
                                  <a:pt x="4544" y="180"/>
                                </a:lnTo>
                                <a:lnTo>
                                  <a:pt x="4547" y="187"/>
                                </a:lnTo>
                                <a:lnTo>
                                  <a:pt x="4547" y="7"/>
                                </a:lnTo>
                                <a:lnTo>
                                  <a:pt x="4543" y="0"/>
                                </a:lnTo>
                                <a:lnTo>
                                  <a:pt x="4401" y="0"/>
                                </a:lnTo>
                                <a:lnTo>
                                  <a:pt x="4398" y="0"/>
                                </a:lnTo>
                                <a:lnTo>
                                  <a:pt x="4374" y="0"/>
                                </a:lnTo>
                                <a:lnTo>
                                  <a:pt x="4411" y="40"/>
                                </a:lnTo>
                                <a:lnTo>
                                  <a:pt x="4458" y="80"/>
                                </a:lnTo>
                                <a:lnTo>
                                  <a:pt x="4505" y="140"/>
                                </a:lnTo>
                                <a:lnTo>
                                  <a:pt x="4552" y="220"/>
                                </a:lnTo>
                                <a:lnTo>
                                  <a:pt x="4574" y="260"/>
                                </a:lnTo>
                                <a:lnTo>
                                  <a:pt x="4580" y="260"/>
                                </a:lnTo>
                                <a:lnTo>
                                  <a:pt x="4600" y="280"/>
                                </a:lnTo>
                                <a:lnTo>
                                  <a:pt x="4602" y="300"/>
                                </a:lnTo>
                                <a:lnTo>
                                  <a:pt x="4604" y="300"/>
                                </a:lnTo>
                                <a:lnTo>
                                  <a:pt x="4627" y="340"/>
                                </a:lnTo>
                                <a:lnTo>
                                  <a:pt x="4639" y="360"/>
                                </a:lnTo>
                                <a:lnTo>
                                  <a:pt x="4647" y="360"/>
                                </a:lnTo>
                                <a:lnTo>
                                  <a:pt x="4661" y="380"/>
                                </a:lnTo>
                                <a:lnTo>
                                  <a:pt x="4650" y="360"/>
                                </a:lnTo>
                                <a:lnTo>
                                  <a:pt x="4635" y="340"/>
                                </a:lnTo>
                                <a:lnTo>
                                  <a:pt x="4625" y="320"/>
                                </a:lnTo>
                                <a:lnTo>
                                  <a:pt x="4629" y="320"/>
                                </a:lnTo>
                                <a:lnTo>
                                  <a:pt x="4646" y="340"/>
                                </a:lnTo>
                                <a:lnTo>
                                  <a:pt x="4685" y="420"/>
                                </a:lnTo>
                                <a:lnTo>
                                  <a:pt x="4703" y="440"/>
                                </a:lnTo>
                                <a:lnTo>
                                  <a:pt x="4624" y="440"/>
                                </a:lnTo>
                                <a:lnTo>
                                  <a:pt x="4611" y="439"/>
                                </a:lnTo>
                                <a:lnTo>
                                  <a:pt x="4616" y="440"/>
                                </a:lnTo>
                                <a:lnTo>
                                  <a:pt x="4596" y="440"/>
                                </a:lnTo>
                                <a:lnTo>
                                  <a:pt x="4596" y="420"/>
                                </a:lnTo>
                                <a:lnTo>
                                  <a:pt x="4538" y="420"/>
                                </a:lnTo>
                                <a:lnTo>
                                  <a:pt x="4556" y="440"/>
                                </a:lnTo>
                                <a:lnTo>
                                  <a:pt x="4496" y="420"/>
                                </a:lnTo>
                                <a:lnTo>
                                  <a:pt x="4485" y="420"/>
                                </a:lnTo>
                                <a:lnTo>
                                  <a:pt x="4505" y="440"/>
                                </a:lnTo>
                                <a:lnTo>
                                  <a:pt x="4482" y="440"/>
                                </a:lnTo>
                                <a:lnTo>
                                  <a:pt x="4456" y="420"/>
                                </a:lnTo>
                                <a:lnTo>
                                  <a:pt x="4444" y="420"/>
                                </a:lnTo>
                                <a:lnTo>
                                  <a:pt x="4345" y="400"/>
                                </a:lnTo>
                                <a:lnTo>
                                  <a:pt x="4315" y="400"/>
                                </a:lnTo>
                                <a:lnTo>
                                  <a:pt x="4264" y="380"/>
                                </a:lnTo>
                                <a:lnTo>
                                  <a:pt x="4205" y="360"/>
                                </a:lnTo>
                                <a:lnTo>
                                  <a:pt x="4192" y="360"/>
                                </a:lnTo>
                                <a:lnTo>
                                  <a:pt x="4205" y="380"/>
                                </a:lnTo>
                                <a:lnTo>
                                  <a:pt x="4187" y="360"/>
                                </a:lnTo>
                                <a:lnTo>
                                  <a:pt x="4147" y="360"/>
                                </a:lnTo>
                                <a:lnTo>
                                  <a:pt x="4147" y="520"/>
                                </a:lnTo>
                                <a:lnTo>
                                  <a:pt x="4144" y="520"/>
                                </a:lnTo>
                                <a:lnTo>
                                  <a:pt x="4144" y="500"/>
                                </a:lnTo>
                                <a:lnTo>
                                  <a:pt x="4147" y="500"/>
                                </a:lnTo>
                                <a:lnTo>
                                  <a:pt x="4147" y="520"/>
                                </a:lnTo>
                                <a:lnTo>
                                  <a:pt x="4147" y="360"/>
                                </a:lnTo>
                                <a:lnTo>
                                  <a:pt x="4142" y="360"/>
                                </a:lnTo>
                                <a:lnTo>
                                  <a:pt x="4142" y="1520"/>
                                </a:lnTo>
                                <a:lnTo>
                                  <a:pt x="4138" y="1560"/>
                                </a:lnTo>
                                <a:lnTo>
                                  <a:pt x="4135" y="1560"/>
                                </a:lnTo>
                                <a:lnTo>
                                  <a:pt x="4131" y="1580"/>
                                </a:lnTo>
                                <a:lnTo>
                                  <a:pt x="4127" y="1600"/>
                                </a:lnTo>
                                <a:lnTo>
                                  <a:pt x="4119" y="1619"/>
                                </a:lnTo>
                                <a:lnTo>
                                  <a:pt x="4123" y="1600"/>
                                </a:lnTo>
                                <a:lnTo>
                                  <a:pt x="4130" y="1560"/>
                                </a:lnTo>
                                <a:lnTo>
                                  <a:pt x="4136" y="1540"/>
                                </a:lnTo>
                                <a:lnTo>
                                  <a:pt x="4139" y="1520"/>
                                </a:lnTo>
                                <a:lnTo>
                                  <a:pt x="4142" y="1520"/>
                                </a:lnTo>
                                <a:lnTo>
                                  <a:pt x="4142" y="360"/>
                                </a:lnTo>
                                <a:lnTo>
                                  <a:pt x="4118" y="360"/>
                                </a:lnTo>
                                <a:lnTo>
                                  <a:pt x="4118" y="1628"/>
                                </a:lnTo>
                                <a:lnTo>
                                  <a:pt x="4116" y="1640"/>
                                </a:lnTo>
                                <a:lnTo>
                                  <a:pt x="4107" y="1660"/>
                                </a:lnTo>
                                <a:lnTo>
                                  <a:pt x="4115" y="1640"/>
                                </a:lnTo>
                                <a:lnTo>
                                  <a:pt x="4118" y="1628"/>
                                </a:lnTo>
                                <a:lnTo>
                                  <a:pt x="4118" y="360"/>
                                </a:lnTo>
                                <a:lnTo>
                                  <a:pt x="4093" y="360"/>
                                </a:lnTo>
                                <a:lnTo>
                                  <a:pt x="4093" y="960"/>
                                </a:lnTo>
                                <a:lnTo>
                                  <a:pt x="4093" y="1020"/>
                                </a:lnTo>
                                <a:lnTo>
                                  <a:pt x="4091" y="1020"/>
                                </a:lnTo>
                                <a:lnTo>
                                  <a:pt x="4092" y="1000"/>
                                </a:lnTo>
                                <a:lnTo>
                                  <a:pt x="4092" y="981"/>
                                </a:lnTo>
                                <a:lnTo>
                                  <a:pt x="4093" y="960"/>
                                </a:lnTo>
                                <a:lnTo>
                                  <a:pt x="4093" y="360"/>
                                </a:lnTo>
                                <a:lnTo>
                                  <a:pt x="4085" y="360"/>
                                </a:lnTo>
                                <a:lnTo>
                                  <a:pt x="4085" y="820"/>
                                </a:lnTo>
                                <a:lnTo>
                                  <a:pt x="4084" y="820"/>
                                </a:lnTo>
                                <a:lnTo>
                                  <a:pt x="4084" y="1200"/>
                                </a:lnTo>
                                <a:lnTo>
                                  <a:pt x="4084" y="1220"/>
                                </a:lnTo>
                                <a:lnTo>
                                  <a:pt x="4082" y="1240"/>
                                </a:lnTo>
                                <a:lnTo>
                                  <a:pt x="4081" y="1280"/>
                                </a:lnTo>
                                <a:lnTo>
                                  <a:pt x="4080" y="1300"/>
                                </a:lnTo>
                                <a:lnTo>
                                  <a:pt x="4079" y="1340"/>
                                </a:lnTo>
                                <a:lnTo>
                                  <a:pt x="4078" y="1340"/>
                                </a:lnTo>
                                <a:lnTo>
                                  <a:pt x="4076" y="1320"/>
                                </a:lnTo>
                                <a:lnTo>
                                  <a:pt x="4077" y="1300"/>
                                </a:lnTo>
                                <a:lnTo>
                                  <a:pt x="4078" y="1282"/>
                                </a:lnTo>
                                <a:lnTo>
                                  <a:pt x="4078" y="1260"/>
                                </a:lnTo>
                                <a:lnTo>
                                  <a:pt x="4076" y="1280"/>
                                </a:lnTo>
                                <a:lnTo>
                                  <a:pt x="4074" y="1300"/>
                                </a:lnTo>
                                <a:lnTo>
                                  <a:pt x="4073" y="1300"/>
                                </a:lnTo>
                                <a:lnTo>
                                  <a:pt x="4071" y="1320"/>
                                </a:lnTo>
                                <a:lnTo>
                                  <a:pt x="4071" y="1300"/>
                                </a:lnTo>
                                <a:lnTo>
                                  <a:pt x="4073" y="1280"/>
                                </a:lnTo>
                                <a:lnTo>
                                  <a:pt x="4076" y="1260"/>
                                </a:lnTo>
                                <a:lnTo>
                                  <a:pt x="4079" y="1240"/>
                                </a:lnTo>
                                <a:lnTo>
                                  <a:pt x="4082" y="1200"/>
                                </a:lnTo>
                                <a:lnTo>
                                  <a:pt x="4084" y="1200"/>
                                </a:lnTo>
                                <a:lnTo>
                                  <a:pt x="4084" y="820"/>
                                </a:lnTo>
                                <a:lnTo>
                                  <a:pt x="4082" y="820"/>
                                </a:lnTo>
                                <a:lnTo>
                                  <a:pt x="4081" y="780"/>
                                </a:lnTo>
                                <a:lnTo>
                                  <a:pt x="4085" y="820"/>
                                </a:lnTo>
                                <a:lnTo>
                                  <a:pt x="4085" y="360"/>
                                </a:lnTo>
                                <a:lnTo>
                                  <a:pt x="4050" y="360"/>
                                </a:lnTo>
                                <a:lnTo>
                                  <a:pt x="4050" y="480"/>
                                </a:lnTo>
                                <a:lnTo>
                                  <a:pt x="4050" y="500"/>
                                </a:lnTo>
                                <a:lnTo>
                                  <a:pt x="4049" y="500"/>
                                </a:lnTo>
                                <a:lnTo>
                                  <a:pt x="4046" y="480"/>
                                </a:lnTo>
                                <a:lnTo>
                                  <a:pt x="4050" y="480"/>
                                </a:lnTo>
                                <a:lnTo>
                                  <a:pt x="4050" y="360"/>
                                </a:lnTo>
                                <a:lnTo>
                                  <a:pt x="3774" y="360"/>
                                </a:lnTo>
                                <a:lnTo>
                                  <a:pt x="3789" y="380"/>
                                </a:lnTo>
                                <a:lnTo>
                                  <a:pt x="3783" y="380"/>
                                </a:lnTo>
                                <a:lnTo>
                                  <a:pt x="3773" y="360"/>
                                </a:lnTo>
                                <a:lnTo>
                                  <a:pt x="3743" y="360"/>
                                </a:lnTo>
                                <a:lnTo>
                                  <a:pt x="3763" y="380"/>
                                </a:lnTo>
                                <a:lnTo>
                                  <a:pt x="3782" y="380"/>
                                </a:lnTo>
                                <a:lnTo>
                                  <a:pt x="3800" y="400"/>
                                </a:lnTo>
                                <a:lnTo>
                                  <a:pt x="3816" y="400"/>
                                </a:lnTo>
                                <a:lnTo>
                                  <a:pt x="3802" y="380"/>
                                </a:lnTo>
                                <a:lnTo>
                                  <a:pt x="3811" y="380"/>
                                </a:lnTo>
                                <a:lnTo>
                                  <a:pt x="3827" y="400"/>
                                </a:lnTo>
                                <a:lnTo>
                                  <a:pt x="3832" y="400"/>
                                </a:lnTo>
                                <a:lnTo>
                                  <a:pt x="3844" y="420"/>
                                </a:lnTo>
                                <a:lnTo>
                                  <a:pt x="3859" y="420"/>
                                </a:lnTo>
                                <a:lnTo>
                                  <a:pt x="3849" y="410"/>
                                </a:lnTo>
                                <a:lnTo>
                                  <a:pt x="3835" y="400"/>
                                </a:lnTo>
                                <a:lnTo>
                                  <a:pt x="3840" y="400"/>
                                </a:lnTo>
                                <a:lnTo>
                                  <a:pt x="3849" y="410"/>
                                </a:lnTo>
                                <a:lnTo>
                                  <a:pt x="3864" y="420"/>
                                </a:lnTo>
                                <a:lnTo>
                                  <a:pt x="3887" y="440"/>
                                </a:lnTo>
                                <a:lnTo>
                                  <a:pt x="3925" y="440"/>
                                </a:lnTo>
                                <a:lnTo>
                                  <a:pt x="3936" y="460"/>
                                </a:lnTo>
                                <a:lnTo>
                                  <a:pt x="3925" y="440"/>
                                </a:lnTo>
                                <a:lnTo>
                                  <a:pt x="3938" y="440"/>
                                </a:lnTo>
                                <a:lnTo>
                                  <a:pt x="3950" y="460"/>
                                </a:lnTo>
                                <a:lnTo>
                                  <a:pt x="4007" y="460"/>
                                </a:lnTo>
                                <a:lnTo>
                                  <a:pt x="4017" y="480"/>
                                </a:lnTo>
                                <a:lnTo>
                                  <a:pt x="4030" y="480"/>
                                </a:lnTo>
                                <a:lnTo>
                                  <a:pt x="4034" y="500"/>
                                </a:lnTo>
                                <a:lnTo>
                                  <a:pt x="4030" y="500"/>
                                </a:lnTo>
                                <a:lnTo>
                                  <a:pt x="4036" y="560"/>
                                </a:lnTo>
                                <a:lnTo>
                                  <a:pt x="4040" y="580"/>
                                </a:lnTo>
                                <a:lnTo>
                                  <a:pt x="4044" y="580"/>
                                </a:lnTo>
                                <a:lnTo>
                                  <a:pt x="4049" y="600"/>
                                </a:lnTo>
                                <a:lnTo>
                                  <a:pt x="4048" y="580"/>
                                </a:lnTo>
                                <a:lnTo>
                                  <a:pt x="4046" y="560"/>
                                </a:lnTo>
                                <a:lnTo>
                                  <a:pt x="4044" y="560"/>
                                </a:lnTo>
                                <a:lnTo>
                                  <a:pt x="4043" y="540"/>
                                </a:lnTo>
                                <a:lnTo>
                                  <a:pt x="4042" y="520"/>
                                </a:lnTo>
                                <a:lnTo>
                                  <a:pt x="4043" y="520"/>
                                </a:lnTo>
                                <a:lnTo>
                                  <a:pt x="4046" y="540"/>
                                </a:lnTo>
                                <a:lnTo>
                                  <a:pt x="4049" y="560"/>
                                </a:lnTo>
                                <a:lnTo>
                                  <a:pt x="4054" y="600"/>
                                </a:lnTo>
                                <a:lnTo>
                                  <a:pt x="4057" y="640"/>
                                </a:lnTo>
                                <a:lnTo>
                                  <a:pt x="4060" y="680"/>
                                </a:lnTo>
                                <a:lnTo>
                                  <a:pt x="4063" y="720"/>
                                </a:lnTo>
                                <a:lnTo>
                                  <a:pt x="4063" y="740"/>
                                </a:lnTo>
                                <a:lnTo>
                                  <a:pt x="4062" y="760"/>
                                </a:lnTo>
                                <a:lnTo>
                                  <a:pt x="4059" y="780"/>
                                </a:lnTo>
                                <a:lnTo>
                                  <a:pt x="4064" y="840"/>
                                </a:lnTo>
                                <a:lnTo>
                                  <a:pt x="4067" y="880"/>
                                </a:lnTo>
                                <a:lnTo>
                                  <a:pt x="4068" y="940"/>
                                </a:lnTo>
                                <a:lnTo>
                                  <a:pt x="4068" y="1000"/>
                                </a:lnTo>
                                <a:lnTo>
                                  <a:pt x="4050" y="1000"/>
                                </a:lnTo>
                                <a:lnTo>
                                  <a:pt x="4061" y="1020"/>
                                </a:lnTo>
                                <a:lnTo>
                                  <a:pt x="4056" y="1020"/>
                                </a:lnTo>
                                <a:lnTo>
                                  <a:pt x="4044" y="1000"/>
                                </a:lnTo>
                                <a:lnTo>
                                  <a:pt x="4046" y="1000"/>
                                </a:lnTo>
                                <a:lnTo>
                                  <a:pt x="4040" y="980"/>
                                </a:lnTo>
                                <a:lnTo>
                                  <a:pt x="4043" y="1000"/>
                                </a:lnTo>
                                <a:lnTo>
                                  <a:pt x="4036" y="994"/>
                                </a:lnTo>
                                <a:lnTo>
                                  <a:pt x="4036" y="1000"/>
                                </a:lnTo>
                                <a:lnTo>
                                  <a:pt x="4032" y="1000"/>
                                </a:lnTo>
                                <a:lnTo>
                                  <a:pt x="4019" y="980"/>
                                </a:lnTo>
                                <a:lnTo>
                                  <a:pt x="4036" y="1000"/>
                                </a:lnTo>
                                <a:lnTo>
                                  <a:pt x="4036" y="994"/>
                                </a:lnTo>
                                <a:lnTo>
                                  <a:pt x="3998" y="960"/>
                                </a:lnTo>
                                <a:lnTo>
                                  <a:pt x="3998" y="992"/>
                                </a:lnTo>
                                <a:lnTo>
                                  <a:pt x="3985" y="980"/>
                                </a:lnTo>
                                <a:lnTo>
                                  <a:pt x="3995" y="980"/>
                                </a:lnTo>
                                <a:lnTo>
                                  <a:pt x="3977" y="960"/>
                                </a:lnTo>
                                <a:lnTo>
                                  <a:pt x="3982" y="980"/>
                                </a:lnTo>
                                <a:lnTo>
                                  <a:pt x="3975" y="980"/>
                                </a:lnTo>
                                <a:lnTo>
                                  <a:pt x="3967" y="960"/>
                                </a:lnTo>
                                <a:lnTo>
                                  <a:pt x="3977" y="960"/>
                                </a:lnTo>
                                <a:lnTo>
                                  <a:pt x="3984" y="960"/>
                                </a:lnTo>
                                <a:lnTo>
                                  <a:pt x="3998" y="980"/>
                                </a:lnTo>
                                <a:lnTo>
                                  <a:pt x="3995" y="980"/>
                                </a:lnTo>
                                <a:lnTo>
                                  <a:pt x="3998" y="992"/>
                                </a:lnTo>
                                <a:lnTo>
                                  <a:pt x="3998" y="960"/>
                                </a:lnTo>
                                <a:lnTo>
                                  <a:pt x="3977" y="940"/>
                                </a:lnTo>
                                <a:lnTo>
                                  <a:pt x="3914" y="900"/>
                                </a:lnTo>
                                <a:lnTo>
                                  <a:pt x="3882" y="879"/>
                                </a:lnTo>
                                <a:lnTo>
                                  <a:pt x="3882" y="1020"/>
                                </a:lnTo>
                                <a:lnTo>
                                  <a:pt x="3867" y="1020"/>
                                </a:lnTo>
                                <a:lnTo>
                                  <a:pt x="3855" y="1000"/>
                                </a:lnTo>
                                <a:lnTo>
                                  <a:pt x="3843" y="1000"/>
                                </a:lnTo>
                                <a:lnTo>
                                  <a:pt x="3830" y="980"/>
                                </a:lnTo>
                                <a:lnTo>
                                  <a:pt x="3882" y="1020"/>
                                </a:lnTo>
                                <a:lnTo>
                                  <a:pt x="3882" y="879"/>
                                </a:lnTo>
                                <a:lnTo>
                                  <a:pt x="3854" y="860"/>
                                </a:lnTo>
                                <a:lnTo>
                                  <a:pt x="3816" y="820"/>
                                </a:lnTo>
                                <a:lnTo>
                                  <a:pt x="3797" y="800"/>
                                </a:lnTo>
                                <a:lnTo>
                                  <a:pt x="3759" y="760"/>
                                </a:lnTo>
                                <a:lnTo>
                                  <a:pt x="3720" y="720"/>
                                </a:lnTo>
                                <a:lnTo>
                                  <a:pt x="3682" y="700"/>
                                </a:lnTo>
                                <a:lnTo>
                                  <a:pt x="3644" y="660"/>
                                </a:lnTo>
                                <a:lnTo>
                                  <a:pt x="3649" y="640"/>
                                </a:lnTo>
                                <a:lnTo>
                                  <a:pt x="3654" y="620"/>
                                </a:lnTo>
                                <a:lnTo>
                                  <a:pt x="3659" y="600"/>
                                </a:lnTo>
                                <a:lnTo>
                                  <a:pt x="3665" y="580"/>
                                </a:lnTo>
                                <a:lnTo>
                                  <a:pt x="3660" y="580"/>
                                </a:lnTo>
                                <a:lnTo>
                                  <a:pt x="3663" y="560"/>
                                </a:lnTo>
                                <a:lnTo>
                                  <a:pt x="3667" y="560"/>
                                </a:lnTo>
                                <a:lnTo>
                                  <a:pt x="3672" y="540"/>
                                </a:lnTo>
                                <a:lnTo>
                                  <a:pt x="3676" y="520"/>
                                </a:lnTo>
                                <a:lnTo>
                                  <a:pt x="3675" y="520"/>
                                </a:lnTo>
                                <a:lnTo>
                                  <a:pt x="3676" y="500"/>
                                </a:lnTo>
                                <a:lnTo>
                                  <a:pt x="3683" y="480"/>
                                </a:lnTo>
                                <a:lnTo>
                                  <a:pt x="3685" y="460"/>
                                </a:lnTo>
                                <a:lnTo>
                                  <a:pt x="3687" y="460"/>
                                </a:lnTo>
                                <a:lnTo>
                                  <a:pt x="3689" y="440"/>
                                </a:lnTo>
                                <a:lnTo>
                                  <a:pt x="3693" y="420"/>
                                </a:lnTo>
                                <a:lnTo>
                                  <a:pt x="3700" y="380"/>
                                </a:lnTo>
                                <a:lnTo>
                                  <a:pt x="3704" y="360"/>
                                </a:lnTo>
                                <a:lnTo>
                                  <a:pt x="3705" y="360"/>
                                </a:lnTo>
                                <a:lnTo>
                                  <a:pt x="3705" y="340"/>
                                </a:lnTo>
                                <a:lnTo>
                                  <a:pt x="3719" y="340"/>
                                </a:lnTo>
                                <a:lnTo>
                                  <a:pt x="3724" y="360"/>
                                </a:lnTo>
                                <a:lnTo>
                                  <a:pt x="3743" y="360"/>
                                </a:lnTo>
                                <a:lnTo>
                                  <a:pt x="3744" y="360"/>
                                </a:lnTo>
                                <a:lnTo>
                                  <a:pt x="3741" y="354"/>
                                </a:lnTo>
                                <a:lnTo>
                                  <a:pt x="3748" y="360"/>
                                </a:lnTo>
                                <a:lnTo>
                                  <a:pt x="3774" y="360"/>
                                </a:lnTo>
                                <a:lnTo>
                                  <a:pt x="4141" y="360"/>
                                </a:lnTo>
                                <a:lnTo>
                                  <a:pt x="4141" y="343"/>
                                </a:lnTo>
                                <a:lnTo>
                                  <a:pt x="4139" y="340"/>
                                </a:lnTo>
                                <a:lnTo>
                                  <a:pt x="4135" y="340"/>
                                </a:lnTo>
                                <a:lnTo>
                                  <a:pt x="4130" y="320"/>
                                </a:lnTo>
                                <a:lnTo>
                                  <a:pt x="4125" y="300"/>
                                </a:lnTo>
                                <a:lnTo>
                                  <a:pt x="4120" y="280"/>
                                </a:lnTo>
                                <a:lnTo>
                                  <a:pt x="4116" y="280"/>
                                </a:lnTo>
                                <a:lnTo>
                                  <a:pt x="4113" y="260"/>
                                </a:lnTo>
                                <a:lnTo>
                                  <a:pt x="4109" y="260"/>
                                </a:lnTo>
                                <a:lnTo>
                                  <a:pt x="4104" y="240"/>
                                </a:lnTo>
                                <a:lnTo>
                                  <a:pt x="4101" y="220"/>
                                </a:lnTo>
                                <a:lnTo>
                                  <a:pt x="4094" y="200"/>
                                </a:lnTo>
                                <a:lnTo>
                                  <a:pt x="4080" y="160"/>
                                </a:lnTo>
                                <a:lnTo>
                                  <a:pt x="4074" y="140"/>
                                </a:lnTo>
                                <a:lnTo>
                                  <a:pt x="4068" y="125"/>
                                </a:lnTo>
                                <a:lnTo>
                                  <a:pt x="4068" y="200"/>
                                </a:lnTo>
                                <a:lnTo>
                                  <a:pt x="4063" y="200"/>
                                </a:lnTo>
                                <a:lnTo>
                                  <a:pt x="4060" y="180"/>
                                </a:lnTo>
                                <a:lnTo>
                                  <a:pt x="4063" y="180"/>
                                </a:lnTo>
                                <a:lnTo>
                                  <a:pt x="4068" y="200"/>
                                </a:lnTo>
                                <a:lnTo>
                                  <a:pt x="4068" y="125"/>
                                </a:lnTo>
                                <a:lnTo>
                                  <a:pt x="4066" y="120"/>
                                </a:lnTo>
                                <a:lnTo>
                                  <a:pt x="4059" y="102"/>
                                </a:lnTo>
                                <a:lnTo>
                                  <a:pt x="4057" y="97"/>
                                </a:lnTo>
                                <a:lnTo>
                                  <a:pt x="4057" y="120"/>
                                </a:lnTo>
                                <a:lnTo>
                                  <a:pt x="4046" y="102"/>
                                </a:lnTo>
                                <a:lnTo>
                                  <a:pt x="4054" y="140"/>
                                </a:lnTo>
                                <a:lnTo>
                                  <a:pt x="4050" y="140"/>
                                </a:lnTo>
                                <a:lnTo>
                                  <a:pt x="4054" y="160"/>
                                </a:lnTo>
                                <a:lnTo>
                                  <a:pt x="4052" y="160"/>
                                </a:lnTo>
                                <a:lnTo>
                                  <a:pt x="4049" y="140"/>
                                </a:lnTo>
                                <a:lnTo>
                                  <a:pt x="4046" y="140"/>
                                </a:lnTo>
                                <a:lnTo>
                                  <a:pt x="4044" y="120"/>
                                </a:lnTo>
                                <a:lnTo>
                                  <a:pt x="4041" y="120"/>
                                </a:lnTo>
                                <a:lnTo>
                                  <a:pt x="4038" y="100"/>
                                </a:lnTo>
                                <a:lnTo>
                                  <a:pt x="4034" y="80"/>
                                </a:lnTo>
                                <a:lnTo>
                                  <a:pt x="4030" y="60"/>
                                </a:lnTo>
                                <a:lnTo>
                                  <a:pt x="4035" y="72"/>
                                </a:lnTo>
                                <a:lnTo>
                                  <a:pt x="4037" y="80"/>
                                </a:lnTo>
                                <a:lnTo>
                                  <a:pt x="4038" y="80"/>
                                </a:lnTo>
                                <a:lnTo>
                                  <a:pt x="4042" y="91"/>
                                </a:lnTo>
                                <a:lnTo>
                                  <a:pt x="4031" y="60"/>
                                </a:lnTo>
                                <a:lnTo>
                                  <a:pt x="4038" y="80"/>
                                </a:lnTo>
                                <a:lnTo>
                                  <a:pt x="4044" y="80"/>
                                </a:lnTo>
                                <a:lnTo>
                                  <a:pt x="4046" y="99"/>
                                </a:lnTo>
                                <a:lnTo>
                                  <a:pt x="4046" y="100"/>
                                </a:lnTo>
                                <a:lnTo>
                                  <a:pt x="4053" y="100"/>
                                </a:lnTo>
                                <a:lnTo>
                                  <a:pt x="4057" y="120"/>
                                </a:lnTo>
                                <a:lnTo>
                                  <a:pt x="4057" y="97"/>
                                </a:lnTo>
                                <a:lnTo>
                                  <a:pt x="4051" y="80"/>
                                </a:lnTo>
                                <a:lnTo>
                                  <a:pt x="4043" y="60"/>
                                </a:lnTo>
                                <a:lnTo>
                                  <a:pt x="4037" y="60"/>
                                </a:lnTo>
                                <a:lnTo>
                                  <a:pt x="4032" y="40"/>
                                </a:lnTo>
                                <a:lnTo>
                                  <a:pt x="4027" y="24"/>
                                </a:lnTo>
                                <a:lnTo>
                                  <a:pt x="4027" y="60"/>
                                </a:lnTo>
                                <a:lnTo>
                                  <a:pt x="4021" y="60"/>
                                </a:lnTo>
                                <a:lnTo>
                                  <a:pt x="4012" y="20"/>
                                </a:lnTo>
                                <a:lnTo>
                                  <a:pt x="4014" y="20"/>
                                </a:lnTo>
                                <a:lnTo>
                                  <a:pt x="4018" y="40"/>
                                </a:lnTo>
                                <a:lnTo>
                                  <a:pt x="4022" y="40"/>
                                </a:lnTo>
                                <a:lnTo>
                                  <a:pt x="4027" y="60"/>
                                </a:lnTo>
                                <a:lnTo>
                                  <a:pt x="4027" y="24"/>
                                </a:lnTo>
                                <a:lnTo>
                                  <a:pt x="4026" y="20"/>
                                </a:lnTo>
                                <a:lnTo>
                                  <a:pt x="4128" y="20"/>
                                </a:lnTo>
                                <a:lnTo>
                                  <a:pt x="4148" y="0"/>
                                </a:lnTo>
                                <a:lnTo>
                                  <a:pt x="4006" y="0"/>
                                </a:lnTo>
                                <a:lnTo>
                                  <a:pt x="4006" y="300"/>
                                </a:lnTo>
                                <a:lnTo>
                                  <a:pt x="4002" y="300"/>
                                </a:lnTo>
                                <a:lnTo>
                                  <a:pt x="3999" y="287"/>
                                </a:lnTo>
                                <a:lnTo>
                                  <a:pt x="3999" y="300"/>
                                </a:lnTo>
                                <a:lnTo>
                                  <a:pt x="3998" y="300"/>
                                </a:lnTo>
                                <a:lnTo>
                                  <a:pt x="3999" y="320"/>
                                </a:lnTo>
                                <a:lnTo>
                                  <a:pt x="3998" y="320"/>
                                </a:lnTo>
                                <a:lnTo>
                                  <a:pt x="3996" y="300"/>
                                </a:lnTo>
                                <a:lnTo>
                                  <a:pt x="3995" y="300"/>
                                </a:lnTo>
                                <a:lnTo>
                                  <a:pt x="3995" y="285"/>
                                </a:lnTo>
                                <a:lnTo>
                                  <a:pt x="3999" y="300"/>
                                </a:lnTo>
                                <a:lnTo>
                                  <a:pt x="3999" y="287"/>
                                </a:lnTo>
                                <a:lnTo>
                                  <a:pt x="3999" y="285"/>
                                </a:lnTo>
                                <a:lnTo>
                                  <a:pt x="4006" y="300"/>
                                </a:lnTo>
                                <a:lnTo>
                                  <a:pt x="4006" y="0"/>
                                </a:lnTo>
                                <a:lnTo>
                                  <a:pt x="3996" y="0"/>
                                </a:lnTo>
                                <a:lnTo>
                                  <a:pt x="3996" y="280"/>
                                </a:lnTo>
                                <a:lnTo>
                                  <a:pt x="3995" y="280"/>
                                </a:lnTo>
                                <a:lnTo>
                                  <a:pt x="3996" y="280"/>
                                </a:lnTo>
                                <a:lnTo>
                                  <a:pt x="3996" y="0"/>
                                </a:lnTo>
                                <a:lnTo>
                                  <a:pt x="3988" y="0"/>
                                </a:lnTo>
                                <a:lnTo>
                                  <a:pt x="3988" y="249"/>
                                </a:lnTo>
                                <a:lnTo>
                                  <a:pt x="3984" y="240"/>
                                </a:lnTo>
                                <a:lnTo>
                                  <a:pt x="3974" y="200"/>
                                </a:lnTo>
                                <a:lnTo>
                                  <a:pt x="3964" y="180"/>
                                </a:lnTo>
                                <a:lnTo>
                                  <a:pt x="3975" y="200"/>
                                </a:lnTo>
                                <a:lnTo>
                                  <a:pt x="3986" y="240"/>
                                </a:lnTo>
                                <a:lnTo>
                                  <a:pt x="3988" y="249"/>
                                </a:lnTo>
                                <a:lnTo>
                                  <a:pt x="3988" y="0"/>
                                </a:lnTo>
                                <a:lnTo>
                                  <a:pt x="3957" y="0"/>
                                </a:lnTo>
                                <a:lnTo>
                                  <a:pt x="3957" y="180"/>
                                </a:lnTo>
                                <a:lnTo>
                                  <a:pt x="3950" y="160"/>
                                </a:lnTo>
                                <a:lnTo>
                                  <a:pt x="3945" y="160"/>
                                </a:lnTo>
                                <a:lnTo>
                                  <a:pt x="3939" y="140"/>
                                </a:lnTo>
                                <a:lnTo>
                                  <a:pt x="3938" y="140"/>
                                </a:lnTo>
                                <a:lnTo>
                                  <a:pt x="3923" y="100"/>
                                </a:lnTo>
                                <a:lnTo>
                                  <a:pt x="3912" y="80"/>
                                </a:lnTo>
                                <a:lnTo>
                                  <a:pt x="3903" y="60"/>
                                </a:lnTo>
                                <a:lnTo>
                                  <a:pt x="3902" y="58"/>
                                </a:lnTo>
                                <a:lnTo>
                                  <a:pt x="3896" y="40"/>
                                </a:lnTo>
                                <a:lnTo>
                                  <a:pt x="3889" y="20"/>
                                </a:lnTo>
                                <a:lnTo>
                                  <a:pt x="3911" y="60"/>
                                </a:lnTo>
                                <a:lnTo>
                                  <a:pt x="3917" y="60"/>
                                </a:lnTo>
                                <a:lnTo>
                                  <a:pt x="3922" y="80"/>
                                </a:lnTo>
                                <a:lnTo>
                                  <a:pt x="3920" y="80"/>
                                </a:lnTo>
                                <a:lnTo>
                                  <a:pt x="3923" y="100"/>
                                </a:lnTo>
                                <a:lnTo>
                                  <a:pt x="3926" y="100"/>
                                </a:lnTo>
                                <a:lnTo>
                                  <a:pt x="3926" y="97"/>
                                </a:lnTo>
                                <a:lnTo>
                                  <a:pt x="3927" y="100"/>
                                </a:lnTo>
                                <a:lnTo>
                                  <a:pt x="3929" y="100"/>
                                </a:lnTo>
                                <a:lnTo>
                                  <a:pt x="3933" y="120"/>
                                </a:lnTo>
                                <a:lnTo>
                                  <a:pt x="3935" y="120"/>
                                </a:lnTo>
                                <a:lnTo>
                                  <a:pt x="3930" y="100"/>
                                </a:lnTo>
                                <a:lnTo>
                                  <a:pt x="3932" y="100"/>
                                </a:lnTo>
                                <a:lnTo>
                                  <a:pt x="3941" y="120"/>
                                </a:lnTo>
                                <a:lnTo>
                                  <a:pt x="3948" y="140"/>
                                </a:lnTo>
                                <a:lnTo>
                                  <a:pt x="3953" y="160"/>
                                </a:lnTo>
                                <a:lnTo>
                                  <a:pt x="3957" y="180"/>
                                </a:lnTo>
                                <a:lnTo>
                                  <a:pt x="3957" y="0"/>
                                </a:lnTo>
                                <a:lnTo>
                                  <a:pt x="3887" y="0"/>
                                </a:lnTo>
                                <a:lnTo>
                                  <a:pt x="3888" y="20"/>
                                </a:lnTo>
                                <a:lnTo>
                                  <a:pt x="3885" y="20"/>
                                </a:lnTo>
                                <a:lnTo>
                                  <a:pt x="3881" y="0"/>
                                </a:lnTo>
                                <a:lnTo>
                                  <a:pt x="3868" y="0"/>
                                </a:lnTo>
                                <a:lnTo>
                                  <a:pt x="3870" y="7"/>
                                </a:lnTo>
                                <a:lnTo>
                                  <a:pt x="3866" y="0"/>
                                </a:lnTo>
                                <a:lnTo>
                                  <a:pt x="3862" y="0"/>
                                </a:lnTo>
                                <a:lnTo>
                                  <a:pt x="3866" y="20"/>
                                </a:lnTo>
                                <a:lnTo>
                                  <a:pt x="3892" y="60"/>
                                </a:lnTo>
                                <a:lnTo>
                                  <a:pt x="3916" y="100"/>
                                </a:lnTo>
                                <a:lnTo>
                                  <a:pt x="3937" y="140"/>
                                </a:lnTo>
                                <a:lnTo>
                                  <a:pt x="3957" y="200"/>
                                </a:lnTo>
                                <a:lnTo>
                                  <a:pt x="3965" y="220"/>
                                </a:lnTo>
                                <a:lnTo>
                                  <a:pt x="3973" y="240"/>
                                </a:lnTo>
                                <a:lnTo>
                                  <a:pt x="3981" y="280"/>
                                </a:lnTo>
                                <a:lnTo>
                                  <a:pt x="3989" y="300"/>
                                </a:lnTo>
                                <a:lnTo>
                                  <a:pt x="3956" y="280"/>
                                </a:lnTo>
                                <a:lnTo>
                                  <a:pt x="3923" y="280"/>
                                </a:lnTo>
                                <a:lnTo>
                                  <a:pt x="3923" y="320"/>
                                </a:lnTo>
                                <a:lnTo>
                                  <a:pt x="3913" y="320"/>
                                </a:lnTo>
                                <a:lnTo>
                                  <a:pt x="3913" y="303"/>
                                </a:lnTo>
                                <a:lnTo>
                                  <a:pt x="3923" y="320"/>
                                </a:lnTo>
                                <a:lnTo>
                                  <a:pt x="3923" y="280"/>
                                </a:lnTo>
                                <a:lnTo>
                                  <a:pt x="3775" y="280"/>
                                </a:lnTo>
                                <a:lnTo>
                                  <a:pt x="3956" y="280"/>
                                </a:lnTo>
                                <a:lnTo>
                                  <a:pt x="3923" y="260"/>
                                </a:lnTo>
                                <a:lnTo>
                                  <a:pt x="3890" y="260"/>
                                </a:lnTo>
                                <a:lnTo>
                                  <a:pt x="3865" y="246"/>
                                </a:lnTo>
                                <a:lnTo>
                                  <a:pt x="3871" y="260"/>
                                </a:lnTo>
                                <a:lnTo>
                                  <a:pt x="3862" y="260"/>
                                </a:lnTo>
                                <a:lnTo>
                                  <a:pt x="3852" y="240"/>
                                </a:lnTo>
                                <a:lnTo>
                                  <a:pt x="3838" y="240"/>
                                </a:lnTo>
                                <a:lnTo>
                                  <a:pt x="3822" y="220"/>
                                </a:lnTo>
                                <a:lnTo>
                                  <a:pt x="3792" y="220"/>
                                </a:lnTo>
                                <a:lnTo>
                                  <a:pt x="3782" y="200"/>
                                </a:lnTo>
                                <a:lnTo>
                                  <a:pt x="3759" y="200"/>
                                </a:lnTo>
                                <a:lnTo>
                                  <a:pt x="3731" y="180"/>
                                </a:lnTo>
                                <a:lnTo>
                                  <a:pt x="3714" y="180"/>
                                </a:lnTo>
                                <a:lnTo>
                                  <a:pt x="3708" y="160"/>
                                </a:lnTo>
                                <a:lnTo>
                                  <a:pt x="3707" y="140"/>
                                </a:lnTo>
                                <a:lnTo>
                                  <a:pt x="3704" y="120"/>
                                </a:lnTo>
                                <a:lnTo>
                                  <a:pt x="3701" y="80"/>
                                </a:lnTo>
                                <a:lnTo>
                                  <a:pt x="3698" y="54"/>
                                </a:lnTo>
                                <a:lnTo>
                                  <a:pt x="3698" y="340"/>
                                </a:lnTo>
                                <a:lnTo>
                                  <a:pt x="3698" y="360"/>
                                </a:lnTo>
                                <a:lnTo>
                                  <a:pt x="3697" y="360"/>
                                </a:lnTo>
                                <a:lnTo>
                                  <a:pt x="3697" y="380"/>
                                </a:lnTo>
                                <a:lnTo>
                                  <a:pt x="3695" y="380"/>
                                </a:lnTo>
                                <a:lnTo>
                                  <a:pt x="3695" y="400"/>
                                </a:lnTo>
                                <a:lnTo>
                                  <a:pt x="3694" y="400"/>
                                </a:lnTo>
                                <a:lnTo>
                                  <a:pt x="3697" y="360"/>
                                </a:lnTo>
                                <a:lnTo>
                                  <a:pt x="3694" y="360"/>
                                </a:lnTo>
                                <a:lnTo>
                                  <a:pt x="3694" y="340"/>
                                </a:lnTo>
                                <a:lnTo>
                                  <a:pt x="3698" y="340"/>
                                </a:lnTo>
                                <a:lnTo>
                                  <a:pt x="3698" y="54"/>
                                </a:lnTo>
                                <a:lnTo>
                                  <a:pt x="3697" y="40"/>
                                </a:lnTo>
                                <a:lnTo>
                                  <a:pt x="3691" y="20"/>
                                </a:lnTo>
                                <a:lnTo>
                                  <a:pt x="3691" y="360"/>
                                </a:lnTo>
                                <a:lnTo>
                                  <a:pt x="3686" y="400"/>
                                </a:lnTo>
                                <a:lnTo>
                                  <a:pt x="3681" y="420"/>
                                </a:lnTo>
                                <a:lnTo>
                                  <a:pt x="3675" y="440"/>
                                </a:lnTo>
                                <a:lnTo>
                                  <a:pt x="3672" y="440"/>
                                </a:lnTo>
                                <a:lnTo>
                                  <a:pt x="3666" y="460"/>
                                </a:lnTo>
                                <a:lnTo>
                                  <a:pt x="3664" y="480"/>
                                </a:lnTo>
                                <a:lnTo>
                                  <a:pt x="3663" y="480"/>
                                </a:lnTo>
                                <a:lnTo>
                                  <a:pt x="3662" y="500"/>
                                </a:lnTo>
                                <a:lnTo>
                                  <a:pt x="3659" y="480"/>
                                </a:lnTo>
                                <a:lnTo>
                                  <a:pt x="3662" y="460"/>
                                </a:lnTo>
                                <a:lnTo>
                                  <a:pt x="3667" y="440"/>
                                </a:lnTo>
                                <a:lnTo>
                                  <a:pt x="3672" y="440"/>
                                </a:lnTo>
                                <a:lnTo>
                                  <a:pt x="3673" y="420"/>
                                </a:lnTo>
                                <a:lnTo>
                                  <a:pt x="3676" y="420"/>
                                </a:lnTo>
                                <a:lnTo>
                                  <a:pt x="3683" y="400"/>
                                </a:lnTo>
                                <a:lnTo>
                                  <a:pt x="3687" y="380"/>
                                </a:lnTo>
                                <a:lnTo>
                                  <a:pt x="3691" y="360"/>
                                </a:lnTo>
                                <a:lnTo>
                                  <a:pt x="3691" y="20"/>
                                </a:lnTo>
                                <a:lnTo>
                                  <a:pt x="3689" y="20"/>
                                </a:lnTo>
                                <a:lnTo>
                                  <a:pt x="3688" y="14"/>
                                </a:lnTo>
                                <a:lnTo>
                                  <a:pt x="3686" y="1"/>
                                </a:lnTo>
                                <a:lnTo>
                                  <a:pt x="3686" y="0"/>
                                </a:lnTo>
                                <a:lnTo>
                                  <a:pt x="3685" y="0"/>
                                </a:lnTo>
                                <a:lnTo>
                                  <a:pt x="3686" y="10"/>
                                </a:lnTo>
                                <a:lnTo>
                                  <a:pt x="3689" y="20"/>
                                </a:lnTo>
                                <a:lnTo>
                                  <a:pt x="3688" y="20"/>
                                </a:lnTo>
                                <a:lnTo>
                                  <a:pt x="3685" y="0"/>
                                </a:lnTo>
                                <a:lnTo>
                                  <a:pt x="3596" y="0"/>
                                </a:lnTo>
                                <a:lnTo>
                                  <a:pt x="3596" y="280"/>
                                </a:lnTo>
                                <a:lnTo>
                                  <a:pt x="3596" y="300"/>
                                </a:lnTo>
                                <a:lnTo>
                                  <a:pt x="3593" y="300"/>
                                </a:lnTo>
                                <a:lnTo>
                                  <a:pt x="3590" y="320"/>
                                </a:lnTo>
                                <a:lnTo>
                                  <a:pt x="3587" y="340"/>
                                </a:lnTo>
                                <a:lnTo>
                                  <a:pt x="3586" y="360"/>
                                </a:lnTo>
                                <a:lnTo>
                                  <a:pt x="3588" y="360"/>
                                </a:lnTo>
                                <a:lnTo>
                                  <a:pt x="3586" y="380"/>
                                </a:lnTo>
                                <a:lnTo>
                                  <a:pt x="3584" y="400"/>
                                </a:lnTo>
                                <a:lnTo>
                                  <a:pt x="3581" y="400"/>
                                </a:lnTo>
                                <a:lnTo>
                                  <a:pt x="3580" y="420"/>
                                </a:lnTo>
                                <a:lnTo>
                                  <a:pt x="3574" y="440"/>
                                </a:lnTo>
                                <a:lnTo>
                                  <a:pt x="3580" y="400"/>
                                </a:lnTo>
                                <a:lnTo>
                                  <a:pt x="3585" y="360"/>
                                </a:lnTo>
                                <a:lnTo>
                                  <a:pt x="3589" y="320"/>
                                </a:lnTo>
                                <a:lnTo>
                                  <a:pt x="3593" y="280"/>
                                </a:lnTo>
                                <a:lnTo>
                                  <a:pt x="3596" y="280"/>
                                </a:lnTo>
                                <a:lnTo>
                                  <a:pt x="3596" y="0"/>
                                </a:lnTo>
                                <a:lnTo>
                                  <a:pt x="3584" y="0"/>
                                </a:lnTo>
                                <a:lnTo>
                                  <a:pt x="3584" y="260"/>
                                </a:lnTo>
                                <a:lnTo>
                                  <a:pt x="3584" y="272"/>
                                </a:lnTo>
                                <a:lnTo>
                                  <a:pt x="3584" y="283"/>
                                </a:lnTo>
                                <a:lnTo>
                                  <a:pt x="3583" y="300"/>
                                </a:lnTo>
                                <a:lnTo>
                                  <a:pt x="3582" y="300"/>
                                </a:lnTo>
                                <a:lnTo>
                                  <a:pt x="3581" y="320"/>
                                </a:lnTo>
                                <a:lnTo>
                                  <a:pt x="3573" y="360"/>
                                </a:lnTo>
                                <a:lnTo>
                                  <a:pt x="3570" y="360"/>
                                </a:lnTo>
                                <a:lnTo>
                                  <a:pt x="3570" y="380"/>
                                </a:lnTo>
                                <a:lnTo>
                                  <a:pt x="3564" y="400"/>
                                </a:lnTo>
                                <a:lnTo>
                                  <a:pt x="3561" y="420"/>
                                </a:lnTo>
                                <a:lnTo>
                                  <a:pt x="3558" y="420"/>
                                </a:lnTo>
                                <a:lnTo>
                                  <a:pt x="3548" y="460"/>
                                </a:lnTo>
                                <a:lnTo>
                                  <a:pt x="3546" y="480"/>
                                </a:lnTo>
                                <a:lnTo>
                                  <a:pt x="3546" y="500"/>
                                </a:lnTo>
                                <a:lnTo>
                                  <a:pt x="3548" y="500"/>
                                </a:lnTo>
                                <a:lnTo>
                                  <a:pt x="3553" y="480"/>
                                </a:lnTo>
                                <a:lnTo>
                                  <a:pt x="3556" y="460"/>
                                </a:lnTo>
                                <a:lnTo>
                                  <a:pt x="3559" y="460"/>
                                </a:lnTo>
                                <a:lnTo>
                                  <a:pt x="3562" y="440"/>
                                </a:lnTo>
                                <a:lnTo>
                                  <a:pt x="3565" y="440"/>
                                </a:lnTo>
                                <a:lnTo>
                                  <a:pt x="3562" y="455"/>
                                </a:lnTo>
                                <a:lnTo>
                                  <a:pt x="3562" y="840"/>
                                </a:lnTo>
                                <a:lnTo>
                                  <a:pt x="3558" y="860"/>
                                </a:lnTo>
                                <a:lnTo>
                                  <a:pt x="3549" y="875"/>
                                </a:lnTo>
                                <a:lnTo>
                                  <a:pt x="3554" y="860"/>
                                </a:lnTo>
                                <a:lnTo>
                                  <a:pt x="3559" y="840"/>
                                </a:lnTo>
                                <a:lnTo>
                                  <a:pt x="3562" y="840"/>
                                </a:lnTo>
                                <a:lnTo>
                                  <a:pt x="3562" y="455"/>
                                </a:lnTo>
                                <a:lnTo>
                                  <a:pt x="3553" y="500"/>
                                </a:lnTo>
                                <a:lnTo>
                                  <a:pt x="3547" y="520"/>
                                </a:lnTo>
                                <a:lnTo>
                                  <a:pt x="3540" y="540"/>
                                </a:lnTo>
                                <a:lnTo>
                                  <a:pt x="3539" y="540"/>
                                </a:lnTo>
                                <a:lnTo>
                                  <a:pt x="3539" y="900"/>
                                </a:lnTo>
                                <a:lnTo>
                                  <a:pt x="3533" y="917"/>
                                </a:lnTo>
                                <a:lnTo>
                                  <a:pt x="3533" y="940"/>
                                </a:lnTo>
                                <a:lnTo>
                                  <a:pt x="3523" y="957"/>
                                </a:lnTo>
                                <a:lnTo>
                                  <a:pt x="3526" y="940"/>
                                </a:lnTo>
                                <a:lnTo>
                                  <a:pt x="3533" y="940"/>
                                </a:lnTo>
                                <a:lnTo>
                                  <a:pt x="3533" y="917"/>
                                </a:lnTo>
                                <a:lnTo>
                                  <a:pt x="3532" y="920"/>
                                </a:lnTo>
                                <a:lnTo>
                                  <a:pt x="3523" y="935"/>
                                </a:lnTo>
                                <a:lnTo>
                                  <a:pt x="3523" y="940"/>
                                </a:lnTo>
                                <a:lnTo>
                                  <a:pt x="3522" y="959"/>
                                </a:lnTo>
                                <a:lnTo>
                                  <a:pt x="3521" y="960"/>
                                </a:lnTo>
                                <a:lnTo>
                                  <a:pt x="3520" y="960"/>
                                </a:lnTo>
                                <a:lnTo>
                                  <a:pt x="3523" y="940"/>
                                </a:lnTo>
                                <a:lnTo>
                                  <a:pt x="3523" y="935"/>
                                </a:lnTo>
                                <a:lnTo>
                                  <a:pt x="3520" y="940"/>
                                </a:lnTo>
                                <a:lnTo>
                                  <a:pt x="3526" y="920"/>
                                </a:lnTo>
                                <a:lnTo>
                                  <a:pt x="3533" y="900"/>
                                </a:lnTo>
                                <a:lnTo>
                                  <a:pt x="3539" y="900"/>
                                </a:lnTo>
                                <a:lnTo>
                                  <a:pt x="3539" y="540"/>
                                </a:lnTo>
                                <a:lnTo>
                                  <a:pt x="3527" y="540"/>
                                </a:lnTo>
                                <a:lnTo>
                                  <a:pt x="3524" y="520"/>
                                </a:lnTo>
                                <a:lnTo>
                                  <a:pt x="3515" y="520"/>
                                </a:lnTo>
                                <a:lnTo>
                                  <a:pt x="3502" y="500"/>
                                </a:lnTo>
                                <a:lnTo>
                                  <a:pt x="3488" y="480"/>
                                </a:lnTo>
                                <a:lnTo>
                                  <a:pt x="3480" y="460"/>
                                </a:lnTo>
                                <a:lnTo>
                                  <a:pt x="3476" y="460"/>
                                </a:lnTo>
                                <a:lnTo>
                                  <a:pt x="3476" y="720"/>
                                </a:lnTo>
                                <a:lnTo>
                                  <a:pt x="3458" y="760"/>
                                </a:lnTo>
                                <a:lnTo>
                                  <a:pt x="3443" y="806"/>
                                </a:lnTo>
                                <a:lnTo>
                                  <a:pt x="3443" y="860"/>
                                </a:lnTo>
                                <a:lnTo>
                                  <a:pt x="3429" y="900"/>
                                </a:lnTo>
                                <a:lnTo>
                                  <a:pt x="3416" y="920"/>
                                </a:lnTo>
                                <a:lnTo>
                                  <a:pt x="3402" y="960"/>
                                </a:lnTo>
                                <a:lnTo>
                                  <a:pt x="3387" y="980"/>
                                </a:lnTo>
                                <a:lnTo>
                                  <a:pt x="3384" y="980"/>
                                </a:lnTo>
                                <a:lnTo>
                                  <a:pt x="3381" y="1000"/>
                                </a:lnTo>
                                <a:lnTo>
                                  <a:pt x="3378" y="1000"/>
                                </a:lnTo>
                                <a:lnTo>
                                  <a:pt x="3389" y="960"/>
                                </a:lnTo>
                                <a:lnTo>
                                  <a:pt x="3404" y="940"/>
                                </a:lnTo>
                                <a:lnTo>
                                  <a:pt x="3423" y="900"/>
                                </a:lnTo>
                                <a:lnTo>
                                  <a:pt x="3443" y="860"/>
                                </a:lnTo>
                                <a:lnTo>
                                  <a:pt x="3443" y="806"/>
                                </a:lnTo>
                                <a:lnTo>
                                  <a:pt x="3437" y="820"/>
                                </a:lnTo>
                                <a:lnTo>
                                  <a:pt x="3415" y="880"/>
                                </a:lnTo>
                                <a:lnTo>
                                  <a:pt x="3390" y="920"/>
                                </a:lnTo>
                                <a:lnTo>
                                  <a:pt x="3365" y="970"/>
                                </a:lnTo>
                                <a:lnTo>
                                  <a:pt x="3365" y="1020"/>
                                </a:lnTo>
                                <a:lnTo>
                                  <a:pt x="3343" y="1060"/>
                                </a:lnTo>
                                <a:lnTo>
                                  <a:pt x="3318" y="1100"/>
                                </a:lnTo>
                                <a:lnTo>
                                  <a:pt x="3310" y="1122"/>
                                </a:lnTo>
                                <a:lnTo>
                                  <a:pt x="3310" y="1300"/>
                                </a:lnTo>
                                <a:lnTo>
                                  <a:pt x="3304" y="1320"/>
                                </a:lnTo>
                                <a:lnTo>
                                  <a:pt x="3307" y="1300"/>
                                </a:lnTo>
                                <a:lnTo>
                                  <a:pt x="3310" y="1300"/>
                                </a:lnTo>
                                <a:lnTo>
                                  <a:pt x="3310" y="1122"/>
                                </a:lnTo>
                                <a:lnTo>
                                  <a:pt x="3294" y="1160"/>
                                </a:lnTo>
                                <a:lnTo>
                                  <a:pt x="3285" y="1170"/>
                                </a:lnTo>
                                <a:lnTo>
                                  <a:pt x="3290" y="1160"/>
                                </a:lnTo>
                                <a:lnTo>
                                  <a:pt x="3297" y="1140"/>
                                </a:lnTo>
                                <a:lnTo>
                                  <a:pt x="3289" y="1150"/>
                                </a:lnTo>
                                <a:lnTo>
                                  <a:pt x="3294" y="1140"/>
                                </a:lnTo>
                                <a:lnTo>
                                  <a:pt x="3318" y="1100"/>
                                </a:lnTo>
                                <a:lnTo>
                                  <a:pt x="3334" y="1060"/>
                                </a:lnTo>
                                <a:lnTo>
                                  <a:pt x="3327" y="1060"/>
                                </a:lnTo>
                                <a:lnTo>
                                  <a:pt x="3338" y="1040"/>
                                </a:lnTo>
                                <a:lnTo>
                                  <a:pt x="3353" y="1020"/>
                                </a:lnTo>
                                <a:lnTo>
                                  <a:pt x="3365" y="1020"/>
                                </a:lnTo>
                                <a:lnTo>
                                  <a:pt x="3365" y="970"/>
                                </a:lnTo>
                                <a:lnTo>
                                  <a:pt x="3360" y="980"/>
                                </a:lnTo>
                                <a:lnTo>
                                  <a:pt x="3330" y="1040"/>
                                </a:lnTo>
                                <a:lnTo>
                                  <a:pt x="3301" y="1100"/>
                                </a:lnTo>
                                <a:lnTo>
                                  <a:pt x="3275" y="1137"/>
                                </a:lnTo>
                                <a:lnTo>
                                  <a:pt x="3275" y="1190"/>
                                </a:lnTo>
                                <a:lnTo>
                                  <a:pt x="3275" y="1200"/>
                                </a:lnTo>
                                <a:lnTo>
                                  <a:pt x="3273" y="1200"/>
                                </a:lnTo>
                                <a:lnTo>
                                  <a:pt x="3275" y="1190"/>
                                </a:lnTo>
                                <a:lnTo>
                                  <a:pt x="3275" y="1137"/>
                                </a:lnTo>
                                <a:lnTo>
                                  <a:pt x="3273" y="1140"/>
                                </a:lnTo>
                                <a:lnTo>
                                  <a:pt x="3272" y="1140"/>
                                </a:lnTo>
                                <a:lnTo>
                                  <a:pt x="3272" y="1141"/>
                                </a:lnTo>
                                <a:lnTo>
                                  <a:pt x="3272" y="1180"/>
                                </a:lnTo>
                                <a:lnTo>
                                  <a:pt x="3266" y="1194"/>
                                </a:lnTo>
                                <a:lnTo>
                                  <a:pt x="3269" y="1180"/>
                                </a:lnTo>
                                <a:lnTo>
                                  <a:pt x="3272" y="1180"/>
                                </a:lnTo>
                                <a:lnTo>
                                  <a:pt x="3272" y="1141"/>
                                </a:lnTo>
                                <a:lnTo>
                                  <a:pt x="3264" y="1160"/>
                                </a:lnTo>
                                <a:lnTo>
                                  <a:pt x="3256" y="1180"/>
                                </a:lnTo>
                                <a:lnTo>
                                  <a:pt x="3247" y="1180"/>
                                </a:lnTo>
                                <a:lnTo>
                                  <a:pt x="3224" y="1140"/>
                                </a:lnTo>
                                <a:lnTo>
                                  <a:pt x="3209" y="1100"/>
                                </a:lnTo>
                                <a:lnTo>
                                  <a:pt x="3201" y="1080"/>
                                </a:lnTo>
                                <a:lnTo>
                                  <a:pt x="3197" y="1069"/>
                                </a:lnTo>
                                <a:lnTo>
                                  <a:pt x="3197" y="1500"/>
                                </a:lnTo>
                                <a:lnTo>
                                  <a:pt x="3186" y="1520"/>
                                </a:lnTo>
                                <a:lnTo>
                                  <a:pt x="3180" y="1520"/>
                                </a:lnTo>
                                <a:lnTo>
                                  <a:pt x="3187" y="1500"/>
                                </a:lnTo>
                                <a:lnTo>
                                  <a:pt x="3197" y="1500"/>
                                </a:lnTo>
                                <a:lnTo>
                                  <a:pt x="3197" y="1069"/>
                                </a:lnTo>
                                <a:lnTo>
                                  <a:pt x="3183" y="1031"/>
                                </a:lnTo>
                                <a:lnTo>
                                  <a:pt x="3183" y="1500"/>
                                </a:lnTo>
                                <a:lnTo>
                                  <a:pt x="3174" y="1517"/>
                                </a:lnTo>
                                <a:lnTo>
                                  <a:pt x="3179" y="1500"/>
                                </a:lnTo>
                                <a:lnTo>
                                  <a:pt x="3183" y="1500"/>
                                </a:lnTo>
                                <a:lnTo>
                                  <a:pt x="3183" y="1031"/>
                                </a:lnTo>
                                <a:lnTo>
                                  <a:pt x="3178" y="1020"/>
                                </a:lnTo>
                                <a:lnTo>
                                  <a:pt x="3171" y="1001"/>
                                </a:lnTo>
                                <a:lnTo>
                                  <a:pt x="3171" y="1520"/>
                                </a:lnTo>
                                <a:lnTo>
                                  <a:pt x="3158" y="1537"/>
                                </a:lnTo>
                                <a:lnTo>
                                  <a:pt x="3164" y="1520"/>
                                </a:lnTo>
                                <a:lnTo>
                                  <a:pt x="3171" y="1520"/>
                                </a:lnTo>
                                <a:lnTo>
                                  <a:pt x="3171" y="1001"/>
                                </a:lnTo>
                                <a:lnTo>
                                  <a:pt x="3171" y="1000"/>
                                </a:lnTo>
                                <a:lnTo>
                                  <a:pt x="3155" y="960"/>
                                </a:lnTo>
                                <a:lnTo>
                                  <a:pt x="3155" y="1360"/>
                                </a:lnTo>
                                <a:lnTo>
                                  <a:pt x="3140" y="1380"/>
                                </a:lnTo>
                                <a:lnTo>
                                  <a:pt x="3126" y="1399"/>
                                </a:lnTo>
                                <a:lnTo>
                                  <a:pt x="3126" y="1580"/>
                                </a:lnTo>
                                <a:lnTo>
                                  <a:pt x="3118" y="1600"/>
                                </a:lnTo>
                                <a:lnTo>
                                  <a:pt x="3123" y="1600"/>
                                </a:lnTo>
                                <a:lnTo>
                                  <a:pt x="3106" y="1620"/>
                                </a:lnTo>
                                <a:lnTo>
                                  <a:pt x="3086" y="1640"/>
                                </a:lnTo>
                                <a:lnTo>
                                  <a:pt x="3071" y="1660"/>
                                </a:lnTo>
                                <a:lnTo>
                                  <a:pt x="3072" y="1640"/>
                                </a:lnTo>
                                <a:lnTo>
                                  <a:pt x="3079" y="1640"/>
                                </a:lnTo>
                                <a:lnTo>
                                  <a:pt x="3087" y="1620"/>
                                </a:lnTo>
                                <a:lnTo>
                                  <a:pt x="3095" y="1620"/>
                                </a:lnTo>
                                <a:lnTo>
                                  <a:pt x="3104" y="1600"/>
                                </a:lnTo>
                                <a:lnTo>
                                  <a:pt x="3112" y="1600"/>
                                </a:lnTo>
                                <a:lnTo>
                                  <a:pt x="3121" y="1580"/>
                                </a:lnTo>
                                <a:lnTo>
                                  <a:pt x="3126" y="1580"/>
                                </a:lnTo>
                                <a:lnTo>
                                  <a:pt x="3126" y="1399"/>
                                </a:lnTo>
                                <a:lnTo>
                                  <a:pt x="3124" y="1400"/>
                                </a:lnTo>
                                <a:lnTo>
                                  <a:pt x="3108" y="1420"/>
                                </a:lnTo>
                                <a:lnTo>
                                  <a:pt x="3104" y="1420"/>
                                </a:lnTo>
                                <a:lnTo>
                                  <a:pt x="3100" y="1431"/>
                                </a:lnTo>
                                <a:lnTo>
                                  <a:pt x="3092" y="1440"/>
                                </a:lnTo>
                                <a:lnTo>
                                  <a:pt x="3099" y="1434"/>
                                </a:lnTo>
                                <a:lnTo>
                                  <a:pt x="3096" y="1440"/>
                                </a:lnTo>
                                <a:lnTo>
                                  <a:pt x="3092" y="1440"/>
                                </a:lnTo>
                                <a:lnTo>
                                  <a:pt x="3086" y="1440"/>
                                </a:lnTo>
                                <a:lnTo>
                                  <a:pt x="3083" y="1460"/>
                                </a:lnTo>
                                <a:lnTo>
                                  <a:pt x="3051" y="1497"/>
                                </a:lnTo>
                                <a:lnTo>
                                  <a:pt x="3051" y="1660"/>
                                </a:lnTo>
                                <a:lnTo>
                                  <a:pt x="3045" y="1675"/>
                                </a:lnTo>
                                <a:lnTo>
                                  <a:pt x="3047" y="1660"/>
                                </a:lnTo>
                                <a:lnTo>
                                  <a:pt x="3051" y="1660"/>
                                </a:lnTo>
                                <a:lnTo>
                                  <a:pt x="3051" y="1497"/>
                                </a:lnTo>
                                <a:lnTo>
                                  <a:pt x="3034" y="1516"/>
                                </a:lnTo>
                                <a:lnTo>
                                  <a:pt x="3034" y="1689"/>
                                </a:lnTo>
                                <a:lnTo>
                                  <a:pt x="3031" y="1700"/>
                                </a:lnTo>
                                <a:lnTo>
                                  <a:pt x="3025" y="1700"/>
                                </a:lnTo>
                                <a:lnTo>
                                  <a:pt x="3015" y="1720"/>
                                </a:lnTo>
                                <a:lnTo>
                                  <a:pt x="3004" y="1720"/>
                                </a:lnTo>
                                <a:lnTo>
                                  <a:pt x="2993" y="1740"/>
                                </a:lnTo>
                                <a:lnTo>
                                  <a:pt x="2952" y="1780"/>
                                </a:lnTo>
                                <a:lnTo>
                                  <a:pt x="2963" y="1760"/>
                                </a:lnTo>
                                <a:lnTo>
                                  <a:pt x="2975" y="1740"/>
                                </a:lnTo>
                                <a:lnTo>
                                  <a:pt x="2998" y="1720"/>
                                </a:lnTo>
                                <a:lnTo>
                                  <a:pt x="3021" y="1700"/>
                                </a:lnTo>
                                <a:lnTo>
                                  <a:pt x="3034" y="1689"/>
                                </a:lnTo>
                                <a:lnTo>
                                  <a:pt x="3034" y="1516"/>
                                </a:lnTo>
                                <a:lnTo>
                                  <a:pt x="3030" y="1520"/>
                                </a:lnTo>
                                <a:lnTo>
                                  <a:pt x="2972" y="1600"/>
                                </a:lnTo>
                                <a:lnTo>
                                  <a:pt x="2933" y="1640"/>
                                </a:lnTo>
                                <a:lnTo>
                                  <a:pt x="2949" y="1620"/>
                                </a:lnTo>
                                <a:lnTo>
                                  <a:pt x="2931" y="1640"/>
                                </a:lnTo>
                                <a:lnTo>
                                  <a:pt x="2920" y="1653"/>
                                </a:lnTo>
                                <a:lnTo>
                                  <a:pt x="2933" y="1640"/>
                                </a:lnTo>
                                <a:lnTo>
                                  <a:pt x="2914" y="1660"/>
                                </a:lnTo>
                                <a:lnTo>
                                  <a:pt x="2920" y="1653"/>
                                </a:lnTo>
                                <a:lnTo>
                                  <a:pt x="2913" y="1660"/>
                                </a:lnTo>
                                <a:lnTo>
                                  <a:pt x="2881" y="1682"/>
                                </a:lnTo>
                                <a:lnTo>
                                  <a:pt x="2881" y="1700"/>
                                </a:lnTo>
                                <a:lnTo>
                                  <a:pt x="2872" y="1710"/>
                                </a:lnTo>
                                <a:lnTo>
                                  <a:pt x="2876" y="1700"/>
                                </a:lnTo>
                                <a:lnTo>
                                  <a:pt x="2881" y="1700"/>
                                </a:lnTo>
                                <a:lnTo>
                                  <a:pt x="2881" y="1682"/>
                                </a:lnTo>
                                <a:lnTo>
                                  <a:pt x="2854" y="1700"/>
                                </a:lnTo>
                                <a:lnTo>
                                  <a:pt x="2866" y="1700"/>
                                </a:lnTo>
                                <a:lnTo>
                                  <a:pt x="2866" y="1716"/>
                                </a:lnTo>
                                <a:lnTo>
                                  <a:pt x="2861" y="1720"/>
                                </a:lnTo>
                                <a:lnTo>
                                  <a:pt x="2866" y="1720"/>
                                </a:lnTo>
                                <a:lnTo>
                                  <a:pt x="2833" y="1736"/>
                                </a:lnTo>
                                <a:lnTo>
                                  <a:pt x="2833" y="1760"/>
                                </a:lnTo>
                                <a:lnTo>
                                  <a:pt x="2823" y="1780"/>
                                </a:lnTo>
                                <a:lnTo>
                                  <a:pt x="2826" y="1760"/>
                                </a:lnTo>
                                <a:lnTo>
                                  <a:pt x="2833" y="1760"/>
                                </a:lnTo>
                                <a:lnTo>
                                  <a:pt x="2833" y="1736"/>
                                </a:lnTo>
                                <a:lnTo>
                                  <a:pt x="2825" y="1740"/>
                                </a:lnTo>
                                <a:lnTo>
                                  <a:pt x="2716" y="1840"/>
                                </a:lnTo>
                                <a:lnTo>
                                  <a:pt x="2658" y="1880"/>
                                </a:lnTo>
                                <a:lnTo>
                                  <a:pt x="2660" y="1880"/>
                                </a:lnTo>
                                <a:lnTo>
                                  <a:pt x="2658" y="1886"/>
                                </a:lnTo>
                                <a:lnTo>
                                  <a:pt x="2630" y="1910"/>
                                </a:lnTo>
                                <a:lnTo>
                                  <a:pt x="2630" y="2060"/>
                                </a:lnTo>
                                <a:lnTo>
                                  <a:pt x="2612" y="2080"/>
                                </a:lnTo>
                                <a:lnTo>
                                  <a:pt x="2627" y="2060"/>
                                </a:lnTo>
                                <a:lnTo>
                                  <a:pt x="2630" y="2060"/>
                                </a:lnTo>
                                <a:lnTo>
                                  <a:pt x="2630" y="1910"/>
                                </a:lnTo>
                                <a:lnTo>
                                  <a:pt x="2617" y="1920"/>
                                </a:lnTo>
                                <a:lnTo>
                                  <a:pt x="2625" y="1920"/>
                                </a:lnTo>
                                <a:lnTo>
                                  <a:pt x="2611" y="1937"/>
                                </a:lnTo>
                                <a:lnTo>
                                  <a:pt x="2611" y="1940"/>
                                </a:lnTo>
                                <a:lnTo>
                                  <a:pt x="2610" y="1960"/>
                                </a:lnTo>
                                <a:lnTo>
                                  <a:pt x="2602" y="1960"/>
                                </a:lnTo>
                                <a:lnTo>
                                  <a:pt x="2611" y="1940"/>
                                </a:lnTo>
                                <a:lnTo>
                                  <a:pt x="2611" y="1937"/>
                                </a:lnTo>
                                <a:lnTo>
                                  <a:pt x="2609" y="1940"/>
                                </a:lnTo>
                                <a:lnTo>
                                  <a:pt x="2593" y="1940"/>
                                </a:lnTo>
                                <a:lnTo>
                                  <a:pt x="2588" y="1946"/>
                                </a:lnTo>
                                <a:lnTo>
                                  <a:pt x="2588" y="2140"/>
                                </a:lnTo>
                                <a:lnTo>
                                  <a:pt x="2587" y="2140"/>
                                </a:lnTo>
                                <a:lnTo>
                                  <a:pt x="2582" y="2120"/>
                                </a:lnTo>
                                <a:lnTo>
                                  <a:pt x="2585" y="2120"/>
                                </a:lnTo>
                                <a:lnTo>
                                  <a:pt x="2588" y="2140"/>
                                </a:lnTo>
                                <a:lnTo>
                                  <a:pt x="2588" y="1946"/>
                                </a:lnTo>
                                <a:lnTo>
                                  <a:pt x="2577" y="1960"/>
                                </a:lnTo>
                                <a:lnTo>
                                  <a:pt x="2557" y="1960"/>
                                </a:lnTo>
                                <a:lnTo>
                                  <a:pt x="2549" y="1940"/>
                                </a:lnTo>
                                <a:lnTo>
                                  <a:pt x="2546" y="1920"/>
                                </a:lnTo>
                                <a:lnTo>
                                  <a:pt x="2546" y="1940"/>
                                </a:lnTo>
                                <a:lnTo>
                                  <a:pt x="2541" y="1940"/>
                                </a:lnTo>
                                <a:lnTo>
                                  <a:pt x="2536" y="1902"/>
                                </a:lnTo>
                                <a:lnTo>
                                  <a:pt x="2536" y="2340"/>
                                </a:lnTo>
                                <a:lnTo>
                                  <a:pt x="2523" y="2320"/>
                                </a:lnTo>
                                <a:lnTo>
                                  <a:pt x="2518" y="2300"/>
                                </a:lnTo>
                                <a:lnTo>
                                  <a:pt x="2516" y="2292"/>
                                </a:lnTo>
                                <a:lnTo>
                                  <a:pt x="2519" y="2300"/>
                                </a:lnTo>
                                <a:lnTo>
                                  <a:pt x="2525" y="2320"/>
                                </a:lnTo>
                                <a:lnTo>
                                  <a:pt x="2528" y="2320"/>
                                </a:lnTo>
                                <a:lnTo>
                                  <a:pt x="2536" y="2340"/>
                                </a:lnTo>
                                <a:lnTo>
                                  <a:pt x="2536" y="1902"/>
                                </a:lnTo>
                                <a:lnTo>
                                  <a:pt x="2535" y="1900"/>
                                </a:lnTo>
                                <a:lnTo>
                                  <a:pt x="2525" y="1880"/>
                                </a:lnTo>
                                <a:lnTo>
                                  <a:pt x="2506" y="1880"/>
                                </a:lnTo>
                                <a:lnTo>
                                  <a:pt x="2506" y="2260"/>
                                </a:lnTo>
                                <a:lnTo>
                                  <a:pt x="2499" y="2240"/>
                                </a:lnTo>
                                <a:lnTo>
                                  <a:pt x="2491" y="2220"/>
                                </a:lnTo>
                                <a:lnTo>
                                  <a:pt x="2484" y="2200"/>
                                </a:lnTo>
                                <a:lnTo>
                                  <a:pt x="2495" y="2220"/>
                                </a:lnTo>
                                <a:lnTo>
                                  <a:pt x="2501" y="2240"/>
                                </a:lnTo>
                                <a:lnTo>
                                  <a:pt x="2506" y="2260"/>
                                </a:lnTo>
                                <a:lnTo>
                                  <a:pt x="2506" y="1880"/>
                                </a:lnTo>
                                <a:lnTo>
                                  <a:pt x="2356" y="1880"/>
                                </a:lnTo>
                                <a:lnTo>
                                  <a:pt x="2359" y="1900"/>
                                </a:lnTo>
                                <a:lnTo>
                                  <a:pt x="2366" y="1900"/>
                                </a:lnTo>
                                <a:lnTo>
                                  <a:pt x="2375" y="1940"/>
                                </a:lnTo>
                                <a:lnTo>
                                  <a:pt x="2384" y="1960"/>
                                </a:lnTo>
                                <a:lnTo>
                                  <a:pt x="2389" y="1980"/>
                                </a:lnTo>
                                <a:lnTo>
                                  <a:pt x="2399" y="2020"/>
                                </a:lnTo>
                                <a:lnTo>
                                  <a:pt x="2404" y="2020"/>
                                </a:lnTo>
                                <a:lnTo>
                                  <a:pt x="2408" y="2040"/>
                                </a:lnTo>
                                <a:lnTo>
                                  <a:pt x="2411" y="2060"/>
                                </a:lnTo>
                                <a:lnTo>
                                  <a:pt x="2407" y="2060"/>
                                </a:lnTo>
                                <a:lnTo>
                                  <a:pt x="2398" y="2080"/>
                                </a:lnTo>
                                <a:lnTo>
                                  <a:pt x="2399" y="2080"/>
                                </a:lnTo>
                                <a:lnTo>
                                  <a:pt x="2410" y="2070"/>
                                </a:lnTo>
                                <a:lnTo>
                                  <a:pt x="2416" y="2060"/>
                                </a:lnTo>
                                <a:lnTo>
                                  <a:pt x="2420" y="2060"/>
                                </a:lnTo>
                                <a:lnTo>
                                  <a:pt x="2410" y="2070"/>
                                </a:lnTo>
                                <a:lnTo>
                                  <a:pt x="2404" y="2080"/>
                                </a:lnTo>
                                <a:lnTo>
                                  <a:pt x="2399" y="2080"/>
                                </a:lnTo>
                                <a:lnTo>
                                  <a:pt x="2378" y="2100"/>
                                </a:lnTo>
                                <a:lnTo>
                                  <a:pt x="2356" y="2100"/>
                                </a:lnTo>
                                <a:lnTo>
                                  <a:pt x="2334" y="2120"/>
                                </a:lnTo>
                                <a:lnTo>
                                  <a:pt x="2309" y="2140"/>
                                </a:lnTo>
                                <a:lnTo>
                                  <a:pt x="2283" y="2140"/>
                                </a:lnTo>
                                <a:lnTo>
                                  <a:pt x="2256" y="2160"/>
                                </a:lnTo>
                                <a:lnTo>
                                  <a:pt x="2227" y="2180"/>
                                </a:lnTo>
                                <a:lnTo>
                                  <a:pt x="2219" y="2180"/>
                                </a:lnTo>
                                <a:lnTo>
                                  <a:pt x="2202" y="2200"/>
                                </a:lnTo>
                                <a:lnTo>
                                  <a:pt x="2185" y="2200"/>
                                </a:lnTo>
                                <a:lnTo>
                                  <a:pt x="2169" y="2220"/>
                                </a:lnTo>
                                <a:lnTo>
                                  <a:pt x="2137" y="2240"/>
                                </a:lnTo>
                                <a:lnTo>
                                  <a:pt x="2122" y="2249"/>
                                </a:lnTo>
                                <a:lnTo>
                                  <a:pt x="2122" y="2366"/>
                                </a:lnTo>
                                <a:lnTo>
                                  <a:pt x="2103" y="2380"/>
                                </a:lnTo>
                                <a:lnTo>
                                  <a:pt x="2089" y="2380"/>
                                </a:lnTo>
                                <a:lnTo>
                                  <a:pt x="2122" y="2366"/>
                                </a:lnTo>
                                <a:lnTo>
                                  <a:pt x="2122" y="2249"/>
                                </a:lnTo>
                                <a:lnTo>
                                  <a:pt x="2102" y="2260"/>
                                </a:lnTo>
                                <a:lnTo>
                                  <a:pt x="2068" y="2260"/>
                                </a:lnTo>
                                <a:lnTo>
                                  <a:pt x="2068" y="2380"/>
                                </a:lnTo>
                                <a:lnTo>
                                  <a:pt x="2056" y="2400"/>
                                </a:lnTo>
                                <a:lnTo>
                                  <a:pt x="2061" y="2380"/>
                                </a:lnTo>
                                <a:lnTo>
                                  <a:pt x="2068" y="2380"/>
                                </a:lnTo>
                                <a:lnTo>
                                  <a:pt x="2068" y="2260"/>
                                </a:lnTo>
                                <a:lnTo>
                                  <a:pt x="2065" y="2260"/>
                                </a:lnTo>
                                <a:lnTo>
                                  <a:pt x="2027" y="2280"/>
                                </a:lnTo>
                                <a:lnTo>
                                  <a:pt x="2001" y="2300"/>
                                </a:lnTo>
                                <a:lnTo>
                                  <a:pt x="1954" y="2320"/>
                                </a:lnTo>
                                <a:lnTo>
                                  <a:pt x="1900" y="2340"/>
                                </a:lnTo>
                                <a:lnTo>
                                  <a:pt x="1852" y="2360"/>
                                </a:lnTo>
                                <a:lnTo>
                                  <a:pt x="1865" y="2360"/>
                                </a:lnTo>
                                <a:lnTo>
                                  <a:pt x="1840" y="2380"/>
                                </a:lnTo>
                                <a:lnTo>
                                  <a:pt x="1836" y="2380"/>
                                </a:lnTo>
                                <a:lnTo>
                                  <a:pt x="1836" y="2480"/>
                                </a:lnTo>
                                <a:lnTo>
                                  <a:pt x="1820" y="2495"/>
                                </a:lnTo>
                                <a:lnTo>
                                  <a:pt x="1811" y="2500"/>
                                </a:lnTo>
                                <a:lnTo>
                                  <a:pt x="1819" y="2496"/>
                                </a:lnTo>
                                <a:lnTo>
                                  <a:pt x="1814" y="2500"/>
                                </a:lnTo>
                                <a:lnTo>
                                  <a:pt x="1811" y="2500"/>
                                </a:lnTo>
                                <a:lnTo>
                                  <a:pt x="1794" y="2500"/>
                                </a:lnTo>
                                <a:lnTo>
                                  <a:pt x="1829" y="2480"/>
                                </a:lnTo>
                                <a:lnTo>
                                  <a:pt x="1836" y="2480"/>
                                </a:lnTo>
                                <a:lnTo>
                                  <a:pt x="1836" y="2380"/>
                                </a:lnTo>
                                <a:lnTo>
                                  <a:pt x="1794" y="2380"/>
                                </a:lnTo>
                                <a:lnTo>
                                  <a:pt x="1767" y="2400"/>
                                </a:lnTo>
                                <a:lnTo>
                                  <a:pt x="1751" y="2400"/>
                                </a:lnTo>
                                <a:lnTo>
                                  <a:pt x="1744" y="2403"/>
                                </a:lnTo>
                                <a:lnTo>
                                  <a:pt x="1744" y="2520"/>
                                </a:lnTo>
                                <a:lnTo>
                                  <a:pt x="1719" y="2540"/>
                                </a:lnTo>
                                <a:lnTo>
                                  <a:pt x="1742" y="2520"/>
                                </a:lnTo>
                                <a:lnTo>
                                  <a:pt x="1744" y="2520"/>
                                </a:lnTo>
                                <a:lnTo>
                                  <a:pt x="1744" y="2403"/>
                                </a:lnTo>
                                <a:lnTo>
                                  <a:pt x="1699" y="2420"/>
                                </a:lnTo>
                                <a:lnTo>
                                  <a:pt x="1684" y="2420"/>
                                </a:lnTo>
                                <a:lnTo>
                                  <a:pt x="1654" y="2440"/>
                                </a:lnTo>
                                <a:lnTo>
                                  <a:pt x="1589" y="2440"/>
                                </a:lnTo>
                                <a:lnTo>
                                  <a:pt x="1544" y="2460"/>
                                </a:lnTo>
                                <a:lnTo>
                                  <a:pt x="1532" y="2460"/>
                                </a:lnTo>
                                <a:lnTo>
                                  <a:pt x="1525" y="2467"/>
                                </a:lnTo>
                                <a:lnTo>
                                  <a:pt x="1525" y="2500"/>
                                </a:lnTo>
                                <a:lnTo>
                                  <a:pt x="1511" y="2520"/>
                                </a:lnTo>
                                <a:lnTo>
                                  <a:pt x="1502" y="2520"/>
                                </a:lnTo>
                                <a:lnTo>
                                  <a:pt x="1514" y="2500"/>
                                </a:lnTo>
                                <a:lnTo>
                                  <a:pt x="1525" y="2500"/>
                                </a:lnTo>
                                <a:lnTo>
                                  <a:pt x="1525" y="2467"/>
                                </a:lnTo>
                                <a:lnTo>
                                  <a:pt x="1511" y="2480"/>
                                </a:lnTo>
                                <a:lnTo>
                                  <a:pt x="1503" y="2480"/>
                                </a:lnTo>
                                <a:lnTo>
                                  <a:pt x="1517" y="2460"/>
                                </a:lnTo>
                                <a:lnTo>
                                  <a:pt x="1500" y="2480"/>
                                </a:lnTo>
                                <a:lnTo>
                                  <a:pt x="1479" y="2480"/>
                                </a:lnTo>
                                <a:lnTo>
                                  <a:pt x="1466" y="2500"/>
                                </a:lnTo>
                                <a:lnTo>
                                  <a:pt x="1448" y="2500"/>
                                </a:lnTo>
                                <a:lnTo>
                                  <a:pt x="1472" y="2480"/>
                                </a:lnTo>
                                <a:lnTo>
                                  <a:pt x="1452" y="2480"/>
                                </a:lnTo>
                                <a:lnTo>
                                  <a:pt x="1428" y="2500"/>
                                </a:lnTo>
                                <a:lnTo>
                                  <a:pt x="1423" y="2500"/>
                                </a:lnTo>
                                <a:lnTo>
                                  <a:pt x="1423" y="2520"/>
                                </a:lnTo>
                                <a:lnTo>
                                  <a:pt x="1408" y="2520"/>
                                </a:lnTo>
                                <a:lnTo>
                                  <a:pt x="1408" y="2500"/>
                                </a:lnTo>
                                <a:lnTo>
                                  <a:pt x="1407" y="2480"/>
                                </a:lnTo>
                                <a:lnTo>
                                  <a:pt x="1403" y="2460"/>
                                </a:lnTo>
                                <a:lnTo>
                                  <a:pt x="1402" y="2440"/>
                                </a:lnTo>
                                <a:lnTo>
                                  <a:pt x="1400" y="2420"/>
                                </a:lnTo>
                                <a:lnTo>
                                  <a:pt x="1398" y="2400"/>
                                </a:lnTo>
                                <a:lnTo>
                                  <a:pt x="1397" y="2380"/>
                                </a:lnTo>
                                <a:lnTo>
                                  <a:pt x="1396" y="2360"/>
                                </a:lnTo>
                                <a:lnTo>
                                  <a:pt x="1395" y="2360"/>
                                </a:lnTo>
                                <a:lnTo>
                                  <a:pt x="1393" y="2340"/>
                                </a:lnTo>
                                <a:lnTo>
                                  <a:pt x="1392" y="2340"/>
                                </a:lnTo>
                                <a:lnTo>
                                  <a:pt x="1390" y="2320"/>
                                </a:lnTo>
                                <a:lnTo>
                                  <a:pt x="1389" y="2320"/>
                                </a:lnTo>
                                <a:lnTo>
                                  <a:pt x="1392" y="2300"/>
                                </a:lnTo>
                                <a:lnTo>
                                  <a:pt x="1393" y="2320"/>
                                </a:lnTo>
                                <a:lnTo>
                                  <a:pt x="1396" y="2320"/>
                                </a:lnTo>
                                <a:lnTo>
                                  <a:pt x="1393" y="2280"/>
                                </a:lnTo>
                                <a:lnTo>
                                  <a:pt x="1390" y="2240"/>
                                </a:lnTo>
                                <a:lnTo>
                                  <a:pt x="1385" y="2280"/>
                                </a:lnTo>
                                <a:lnTo>
                                  <a:pt x="1382" y="2236"/>
                                </a:lnTo>
                                <a:lnTo>
                                  <a:pt x="1382" y="2480"/>
                                </a:lnTo>
                                <a:lnTo>
                                  <a:pt x="1379" y="2460"/>
                                </a:lnTo>
                                <a:lnTo>
                                  <a:pt x="1377" y="2440"/>
                                </a:lnTo>
                                <a:lnTo>
                                  <a:pt x="1376" y="2440"/>
                                </a:lnTo>
                                <a:lnTo>
                                  <a:pt x="1377" y="2420"/>
                                </a:lnTo>
                                <a:lnTo>
                                  <a:pt x="1377" y="2400"/>
                                </a:lnTo>
                                <a:lnTo>
                                  <a:pt x="1380" y="2440"/>
                                </a:lnTo>
                                <a:lnTo>
                                  <a:pt x="1378" y="2440"/>
                                </a:lnTo>
                                <a:lnTo>
                                  <a:pt x="1381" y="2460"/>
                                </a:lnTo>
                                <a:lnTo>
                                  <a:pt x="1382" y="2480"/>
                                </a:lnTo>
                                <a:lnTo>
                                  <a:pt x="1382" y="2236"/>
                                </a:lnTo>
                                <a:lnTo>
                                  <a:pt x="1381" y="2220"/>
                                </a:lnTo>
                                <a:lnTo>
                                  <a:pt x="1381" y="2160"/>
                                </a:lnTo>
                                <a:lnTo>
                                  <a:pt x="1383" y="2060"/>
                                </a:lnTo>
                                <a:lnTo>
                                  <a:pt x="1380" y="2036"/>
                                </a:lnTo>
                                <a:lnTo>
                                  <a:pt x="1380" y="2160"/>
                                </a:lnTo>
                                <a:lnTo>
                                  <a:pt x="1380" y="2175"/>
                                </a:lnTo>
                                <a:lnTo>
                                  <a:pt x="1380" y="2207"/>
                                </a:lnTo>
                                <a:lnTo>
                                  <a:pt x="1379" y="2220"/>
                                </a:lnTo>
                                <a:lnTo>
                                  <a:pt x="1377" y="2240"/>
                                </a:lnTo>
                                <a:lnTo>
                                  <a:pt x="1377" y="2220"/>
                                </a:lnTo>
                                <a:lnTo>
                                  <a:pt x="1376" y="2200"/>
                                </a:lnTo>
                                <a:lnTo>
                                  <a:pt x="1373" y="2180"/>
                                </a:lnTo>
                                <a:lnTo>
                                  <a:pt x="1371" y="2160"/>
                                </a:lnTo>
                                <a:lnTo>
                                  <a:pt x="1373" y="2140"/>
                                </a:lnTo>
                                <a:lnTo>
                                  <a:pt x="1373" y="2160"/>
                                </a:lnTo>
                                <a:lnTo>
                                  <a:pt x="1374" y="2180"/>
                                </a:lnTo>
                                <a:lnTo>
                                  <a:pt x="1376" y="2160"/>
                                </a:lnTo>
                                <a:lnTo>
                                  <a:pt x="1380" y="2160"/>
                                </a:lnTo>
                                <a:lnTo>
                                  <a:pt x="1380" y="2036"/>
                                </a:lnTo>
                                <a:lnTo>
                                  <a:pt x="1378" y="2020"/>
                                </a:lnTo>
                                <a:lnTo>
                                  <a:pt x="1379" y="1980"/>
                                </a:lnTo>
                                <a:lnTo>
                                  <a:pt x="1380" y="1920"/>
                                </a:lnTo>
                                <a:lnTo>
                                  <a:pt x="1379" y="1860"/>
                                </a:lnTo>
                                <a:lnTo>
                                  <a:pt x="1374" y="1920"/>
                                </a:lnTo>
                                <a:lnTo>
                                  <a:pt x="1377" y="1820"/>
                                </a:lnTo>
                                <a:lnTo>
                                  <a:pt x="1377" y="1800"/>
                                </a:lnTo>
                                <a:lnTo>
                                  <a:pt x="1380" y="1740"/>
                                </a:lnTo>
                                <a:lnTo>
                                  <a:pt x="1386" y="1680"/>
                                </a:lnTo>
                                <a:lnTo>
                                  <a:pt x="1384" y="1700"/>
                                </a:lnTo>
                                <a:lnTo>
                                  <a:pt x="1383" y="1720"/>
                                </a:lnTo>
                                <a:lnTo>
                                  <a:pt x="1383" y="1740"/>
                                </a:lnTo>
                                <a:lnTo>
                                  <a:pt x="1382" y="1760"/>
                                </a:lnTo>
                                <a:lnTo>
                                  <a:pt x="1382" y="1840"/>
                                </a:lnTo>
                                <a:lnTo>
                                  <a:pt x="1382" y="1860"/>
                                </a:lnTo>
                                <a:lnTo>
                                  <a:pt x="1383" y="1880"/>
                                </a:lnTo>
                                <a:lnTo>
                                  <a:pt x="1385" y="1900"/>
                                </a:lnTo>
                                <a:lnTo>
                                  <a:pt x="1387" y="1800"/>
                                </a:lnTo>
                                <a:lnTo>
                                  <a:pt x="1393" y="1720"/>
                                </a:lnTo>
                                <a:lnTo>
                                  <a:pt x="1397" y="1680"/>
                                </a:lnTo>
                                <a:lnTo>
                                  <a:pt x="1402" y="1640"/>
                                </a:lnTo>
                                <a:lnTo>
                                  <a:pt x="1408" y="1560"/>
                                </a:lnTo>
                                <a:lnTo>
                                  <a:pt x="1409" y="1540"/>
                                </a:lnTo>
                                <a:lnTo>
                                  <a:pt x="1406" y="1560"/>
                                </a:lnTo>
                                <a:lnTo>
                                  <a:pt x="1402" y="1560"/>
                                </a:lnTo>
                                <a:lnTo>
                                  <a:pt x="1408" y="1520"/>
                                </a:lnTo>
                                <a:lnTo>
                                  <a:pt x="1414" y="1480"/>
                                </a:lnTo>
                                <a:lnTo>
                                  <a:pt x="1418" y="1460"/>
                                </a:lnTo>
                                <a:lnTo>
                                  <a:pt x="1421" y="1460"/>
                                </a:lnTo>
                                <a:lnTo>
                                  <a:pt x="1423" y="1440"/>
                                </a:lnTo>
                                <a:lnTo>
                                  <a:pt x="1423" y="1420"/>
                                </a:lnTo>
                                <a:lnTo>
                                  <a:pt x="1423" y="1395"/>
                                </a:lnTo>
                                <a:lnTo>
                                  <a:pt x="1424" y="1380"/>
                                </a:lnTo>
                                <a:lnTo>
                                  <a:pt x="1428" y="1380"/>
                                </a:lnTo>
                                <a:lnTo>
                                  <a:pt x="1477" y="1360"/>
                                </a:lnTo>
                                <a:lnTo>
                                  <a:pt x="1516" y="1360"/>
                                </a:lnTo>
                                <a:lnTo>
                                  <a:pt x="1468" y="1380"/>
                                </a:lnTo>
                                <a:lnTo>
                                  <a:pt x="1500" y="1380"/>
                                </a:lnTo>
                                <a:lnTo>
                                  <a:pt x="1518" y="1360"/>
                                </a:lnTo>
                                <a:lnTo>
                                  <a:pt x="1563" y="1360"/>
                                </a:lnTo>
                                <a:lnTo>
                                  <a:pt x="1576" y="1360"/>
                                </a:lnTo>
                                <a:lnTo>
                                  <a:pt x="1666" y="1360"/>
                                </a:lnTo>
                                <a:lnTo>
                                  <a:pt x="1699" y="1340"/>
                                </a:lnTo>
                                <a:lnTo>
                                  <a:pt x="1667" y="1340"/>
                                </a:lnTo>
                                <a:lnTo>
                                  <a:pt x="1707" y="1320"/>
                                </a:lnTo>
                                <a:lnTo>
                                  <a:pt x="1723" y="1320"/>
                                </a:lnTo>
                                <a:lnTo>
                                  <a:pt x="1769" y="1320"/>
                                </a:lnTo>
                                <a:lnTo>
                                  <a:pt x="1745" y="1331"/>
                                </a:lnTo>
                                <a:lnTo>
                                  <a:pt x="1776" y="1320"/>
                                </a:lnTo>
                                <a:lnTo>
                                  <a:pt x="1833" y="1320"/>
                                </a:lnTo>
                                <a:lnTo>
                                  <a:pt x="1888" y="1300"/>
                                </a:lnTo>
                                <a:lnTo>
                                  <a:pt x="1928" y="1300"/>
                                </a:lnTo>
                                <a:lnTo>
                                  <a:pt x="2132" y="1240"/>
                                </a:lnTo>
                                <a:lnTo>
                                  <a:pt x="2201" y="1200"/>
                                </a:lnTo>
                                <a:lnTo>
                                  <a:pt x="2270" y="1180"/>
                                </a:lnTo>
                                <a:lnTo>
                                  <a:pt x="2266" y="1258"/>
                                </a:lnTo>
                                <a:lnTo>
                                  <a:pt x="2266" y="1340"/>
                                </a:lnTo>
                                <a:lnTo>
                                  <a:pt x="2271" y="1420"/>
                                </a:lnTo>
                                <a:lnTo>
                                  <a:pt x="2281" y="1520"/>
                                </a:lnTo>
                                <a:lnTo>
                                  <a:pt x="2284" y="1520"/>
                                </a:lnTo>
                                <a:lnTo>
                                  <a:pt x="2286" y="1540"/>
                                </a:lnTo>
                                <a:lnTo>
                                  <a:pt x="2286" y="1560"/>
                                </a:lnTo>
                                <a:lnTo>
                                  <a:pt x="2287" y="1560"/>
                                </a:lnTo>
                                <a:lnTo>
                                  <a:pt x="2435" y="1560"/>
                                </a:lnTo>
                                <a:lnTo>
                                  <a:pt x="2436" y="1560"/>
                                </a:lnTo>
                                <a:lnTo>
                                  <a:pt x="2439" y="1560"/>
                                </a:lnTo>
                                <a:lnTo>
                                  <a:pt x="2438" y="1540"/>
                                </a:lnTo>
                                <a:lnTo>
                                  <a:pt x="2439" y="1540"/>
                                </a:lnTo>
                                <a:lnTo>
                                  <a:pt x="2443" y="1560"/>
                                </a:lnTo>
                                <a:lnTo>
                                  <a:pt x="2446" y="1594"/>
                                </a:lnTo>
                                <a:lnTo>
                                  <a:pt x="2443" y="1580"/>
                                </a:lnTo>
                                <a:lnTo>
                                  <a:pt x="2442" y="1600"/>
                                </a:lnTo>
                                <a:lnTo>
                                  <a:pt x="2438" y="1600"/>
                                </a:lnTo>
                                <a:lnTo>
                                  <a:pt x="2443" y="1620"/>
                                </a:lnTo>
                                <a:lnTo>
                                  <a:pt x="2438" y="1600"/>
                                </a:lnTo>
                                <a:lnTo>
                                  <a:pt x="2437" y="1580"/>
                                </a:lnTo>
                                <a:lnTo>
                                  <a:pt x="2292" y="1580"/>
                                </a:lnTo>
                                <a:lnTo>
                                  <a:pt x="2297" y="1600"/>
                                </a:lnTo>
                                <a:lnTo>
                                  <a:pt x="2299" y="1600"/>
                                </a:lnTo>
                                <a:lnTo>
                                  <a:pt x="2304" y="1640"/>
                                </a:lnTo>
                                <a:lnTo>
                                  <a:pt x="2308" y="1680"/>
                                </a:lnTo>
                                <a:lnTo>
                                  <a:pt x="2319" y="1760"/>
                                </a:lnTo>
                                <a:lnTo>
                                  <a:pt x="2322" y="1740"/>
                                </a:lnTo>
                                <a:lnTo>
                                  <a:pt x="2324" y="1740"/>
                                </a:lnTo>
                                <a:lnTo>
                                  <a:pt x="2323" y="1720"/>
                                </a:lnTo>
                                <a:lnTo>
                                  <a:pt x="2318" y="1700"/>
                                </a:lnTo>
                                <a:lnTo>
                                  <a:pt x="2323" y="1720"/>
                                </a:lnTo>
                                <a:lnTo>
                                  <a:pt x="2327" y="1740"/>
                                </a:lnTo>
                                <a:lnTo>
                                  <a:pt x="2331" y="1780"/>
                                </a:lnTo>
                                <a:lnTo>
                                  <a:pt x="2340" y="1820"/>
                                </a:lnTo>
                                <a:lnTo>
                                  <a:pt x="2347" y="1860"/>
                                </a:lnTo>
                                <a:lnTo>
                                  <a:pt x="2350" y="1860"/>
                                </a:lnTo>
                                <a:lnTo>
                                  <a:pt x="2353" y="1860"/>
                                </a:lnTo>
                                <a:lnTo>
                                  <a:pt x="2522" y="1860"/>
                                </a:lnTo>
                                <a:lnTo>
                                  <a:pt x="2518" y="1840"/>
                                </a:lnTo>
                                <a:lnTo>
                                  <a:pt x="2519" y="1840"/>
                                </a:lnTo>
                                <a:lnTo>
                                  <a:pt x="2511" y="1820"/>
                                </a:lnTo>
                                <a:lnTo>
                                  <a:pt x="2498" y="1800"/>
                                </a:lnTo>
                                <a:lnTo>
                                  <a:pt x="2493" y="1780"/>
                                </a:lnTo>
                                <a:lnTo>
                                  <a:pt x="2492" y="1760"/>
                                </a:lnTo>
                                <a:lnTo>
                                  <a:pt x="2489" y="1760"/>
                                </a:lnTo>
                                <a:lnTo>
                                  <a:pt x="2487" y="1740"/>
                                </a:lnTo>
                                <a:lnTo>
                                  <a:pt x="2485" y="1740"/>
                                </a:lnTo>
                                <a:lnTo>
                                  <a:pt x="2483" y="1720"/>
                                </a:lnTo>
                                <a:lnTo>
                                  <a:pt x="2480" y="1700"/>
                                </a:lnTo>
                                <a:lnTo>
                                  <a:pt x="2478" y="1680"/>
                                </a:lnTo>
                                <a:lnTo>
                                  <a:pt x="2476" y="1680"/>
                                </a:lnTo>
                                <a:lnTo>
                                  <a:pt x="2474" y="1660"/>
                                </a:lnTo>
                                <a:lnTo>
                                  <a:pt x="2473" y="1660"/>
                                </a:lnTo>
                                <a:lnTo>
                                  <a:pt x="2471" y="1640"/>
                                </a:lnTo>
                                <a:lnTo>
                                  <a:pt x="2471" y="1660"/>
                                </a:lnTo>
                                <a:lnTo>
                                  <a:pt x="2470" y="1653"/>
                                </a:lnTo>
                                <a:lnTo>
                                  <a:pt x="2470" y="1693"/>
                                </a:lnTo>
                                <a:lnTo>
                                  <a:pt x="2467" y="1680"/>
                                </a:lnTo>
                                <a:lnTo>
                                  <a:pt x="2462" y="1660"/>
                                </a:lnTo>
                                <a:lnTo>
                                  <a:pt x="2458" y="1660"/>
                                </a:lnTo>
                                <a:lnTo>
                                  <a:pt x="2458" y="1640"/>
                                </a:lnTo>
                                <a:lnTo>
                                  <a:pt x="2465" y="1660"/>
                                </a:lnTo>
                                <a:lnTo>
                                  <a:pt x="2469" y="1680"/>
                                </a:lnTo>
                                <a:lnTo>
                                  <a:pt x="2470" y="1693"/>
                                </a:lnTo>
                                <a:lnTo>
                                  <a:pt x="2470" y="1653"/>
                                </a:lnTo>
                                <a:lnTo>
                                  <a:pt x="2467" y="1640"/>
                                </a:lnTo>
                                <a:lnTo>
                                  <a:pt x="2462" y="1620"/>
                                </a:lnTo>
                                <a:lnTo>
                                  <a:pt x="2454" y="1580"/>
                                </a:lnTo>
                                <a:lnTo>
                                  <a:pt x="2442" y="1500"/>
                                </a:lnTo>
                                <a:lnTo>
                                  <a:pt x="2440" y="1480"/>
                                </a:lnTo>
                                <a:lnTo>
                                  <a:pt x="2435" y="1420"/>
                                </a:lnTo>
                                <a:lnTo>
                                  <a:pt x="2432" y="1346"/>
                                </a:lnTo>
                                <a:lnTo>
                                  <a:pt x="2432" y="1273"/>
                                </a:lnTo>
                                <a:lnTo>
                                  <a:pt x="2433" y="1220"/>
                                </a:lnTo>
                                <a:lnTo>
                                  <a:pt x="2436" y="1140"/>
                                </a:lnTo>
                                <a:lnTo>
                                  <a:pt x="2439" y="1080"/>
                                </a:lnTo>
                                <a:lnTo>
                                  <a:pt x="2462" y="1080"/>
                                </a:lnTo>
                                <a:lnTo>
                                  <a:pt x="2463" y="1080"/>
                                </a:lnTo>
                                <a:lnTo>
                                  <a:pt x="2481" y="1060"/>
                                </a:lnTo>
                                <a:lnTo>
                                  <a:pt x="2480" y="1060"/>
                                </a:lnTo>
                                <a:lnTo>
                                  <a:pt x="2495" y="1052"/>
                                </a:lnTo>
                                <a:lnTo>
                                  <a:pt x="2490" y="1060"/>
                                </a:lnTo>
                                <a:lnTo>
                                  <a:pt x="2507" y="1060"/>
                                </a:lnTo>
                                <a:lnTo>
                                  <a:pt x="2518" y="1040"/>
                                </a:lnTo>
                                <a:lnTo>
                                  <a:pt x="2514" y="1040"/>
                                </a:lnTo>
                                <a:lnTo>
                                  <a:pt x="2541" y="1026"/>
                                </a:lnTo>
                                <a:lnTo>
                                  <a:pt x="2531" y="1040"/>
                                </a:lnTo>
                                <a:lnTo>
                                  <a:pt x="2556" y="1020"/>
                                </a:lnTo>
                                <a:lnTo>
                                  <a:pt x="2551" y="1020"/>
                                </a:lnTo>
                                <a:lnTo>
                                  <a:pt x="2588" y="1000"/>
                                </a:lnTo>
                                <a:lnTo>
                                  <a:pt x="2623" y="980"/>
                                </a:lnTo>
                                <a:lnTo>
                                  <a:pt x="2655" y="960"/>
                                </a:lnTo>
                                <a:lnTo>
                                  <a:pt x="2682" y="940"/>
                                </a:lnTo>
                                <a:lnTo>
                                  <a:pt x="2702" y="940"/>
                                </a:lnTo>
                                <a:lnTo>
                                  <a:pt x="2714" y="920"/>
                                </a:lnTo>
                                <a:lnTo>
                                  <a:pt x="2763" y="900"/>
                                </a:lnTo>
                                <a:lnTo>
                                  <a:pt x="2915" y="780"/>
                                </a:lnTo>
                                <a:lnTo>
                                  <a:pt x="2922" y="800"/>
                                </a:lnTo>
                                <a:lnTo>
                                  <a:pt x="2930" y="840"/>
                                </a:lnTo>
                                <a:lnTo>
                                  <a:pt x="2939" y="860"/>
                                </a:lnTo>
                                <a:lnTo>
                                  <a:pt x="2947" y="877"/>
                                </a:lnTo>
                                <a:lnTo>
                                  <a:pt x="2945" y="860"/>
                                </a:lnTo>
                                <a:lnTo>
                                  <a:pt x="2946" y="860"/>
                                </a:lnTo>
                                <a:lnTo>
                                  <a:pt x="2952" y="880"/>
                                </a:lnTo>
                                <a:lnTo>
                                  <a:pt x="2954" y="880"/>
                                </a:lnTo>
                                <a:lnTo>
                                  <a:pt x="2959" y="900"/>
                                </a:lnTo>
                                <a:lnTo>
                                  <a:pt x="2966" y="920"/>
                                </a:lnTo>
                                <a:lnTo>
                                  <a:pt x="2972" y="940"/>
                                </a:lnTo>
                                <a:lnTo>
                                  <a:pt x="2978" y="960"/>
                                </a:lnTo>
                                <a:lnTo>
                                  <a:pt x="2983" y="980"/>
                                </a:lnTo>
                                <a:lnTo>
                                  <a:pt x="2981" y="980"/>
                                </a:lnTo>
                                <a:lnTo>
                                  <a:pt x="2992" y="1000"/>
                                </a:lnTo>
                                <a:lnTo>
                                  <a:pt x="3001" y="1020"/>
                                </a:lnTo>
                                <a:lnTo>
                                  <a:pt x="3009" y="1040"/>
                                </a:lnTo>
                                <a:lnTo>
                                  <a:pt x="3016" y="1040"/>
                                </a:lnTo>
                                <a:lnTo>
                                  <a:pt x="3019" y="1060"/>
                                </a:lnTo>
                                <a:lnTo>
                                  <a:pt x="3023" y="1060"/>
                                </a:lnTo>
                                <a:lnTo>
                                  <a:pt x="3027" y="1080"/>
                                </a:lnTo>
                                <a:lnTo>
                                  <a:pt x="3031" y="1080"/>
                                </a:lnTo>
                                <a:lnTo>
                                  <a:pt x="3048" y="1140"/>
                                </a:lnTo>
                                <a:lnTo>
                                  <a:pt x="3056" y="1160"/>
                                </a:lnTo>
                                <a:lnTo>
                                  <a:pt x="3062" y="1180"/>
                                </a:lnTo>
                                <a:lnTo>
                                  <a:pt x="3064" y="1180"/>
                                </a:lnTo>
                                <a:lnTo>
                                  <a:pt x="3088" y="1220"/>
                                </a:lnTo>
                                <a:lnTo>
                                  <a:pt x="3111" y="1260"/>
                                </a:lnTo>
                                <a:lnTo>
                                  <a:pt x="3133" y="1320"/>
                                </a:lnTo>
                                <a:lnTo>
                                  <a:pt x="3155" y="1360"/>
                                </a:lnTo>
                                <a:lnTo>
                                  <a:pt x="3155" y="960"/>
                                </a:lnTo>
                                <a:lnTo>
                                  <a:pt x="3153" y="980"/>
                                </a:lnTo>
                                <a:lnTo>
                                  <a:pt x="3140" y="920"/>
                                </a:lnTo>
                                <a:lnTo>
                                  <a:pt x="3141" y="932"/>
                                </a:lnTo>
                                <a:lnTo>
                                  <a:pt x="3140" y="929"/>
                                </a:lnTo>
                                <a:lnTo>
                                  <a:pt x="3140" y="932"/>
                                </a:lnTo>
                                <a:lnTo>
                                  <a:pt x="3141" y="933"/>
                                </a:lnTo>
                                <a:lnTo>
                                  <a:pt x="3141" y="940"/>
                                </a:lnTo>
                                <a:lnTo>
                                  <a:pt x="3136" y="920"/>
                                </a:lnTo>
                                <a:lnTo>
                                  <a:pt x="3129" y="900"/>
                                </a:lnTo>
                                <a:lnTo>
                                  <a:pt x="3127" y="900"/>
                                </a:lnTo>
                                <a:lnTo>
                                  <a:pt x="3127" y="1000"/>
                                </a:lnTo>
                                <a:lnTo>
                                  <a:pt x="3127" y="1260"/>
                                </a:lnTo>
                                <a:lnTo>
                                  <a:pt x="3115" y="1240"/>
                                </a:lnTo>
                                <a:lnTo>
                                  <a:pt x="3112" y="1240"/>
                                </a:lnTo>
                                <a:lnTo>
                                  <a:pt x="3118" y="1260"/>
                                </a:lnTo>
                                <a:lnTo>
                                  <a:pt x="3119" y="1265"/>
                                </a:lnTo>
                                <a:lnTo>
                                  <a:pt x="3116" y="1260"/>
                                </a:lnTo>
                                <a:lnTo>
                                  <a:pt x="3105" y="1240"/>
                                </a:lnTo>
                                <a:lnTo>
                                  <a:pt x="3098" y="1220"/>
                                </a:lnTo>
                                <a:lnTo>
                                  <a:pt x="3101" y="1220"/>
                                </a:lnTo>
                                <a:lnTo>
                                  <a:pt x="3112" y="1240"/>
                                </a:lnTo>
                                <a:lnTo>
                                  <a:pt x="3111" y="1220"/>
                                </a:lnTo>
                                <a:lnTo>
                                  <a:pt x="3112" y="1220"/>
                                </a:lnTo>
                                <a:lnTo>
                                  <a:pt x="3117" y="1240"/>
                                </a:lnTo>
                                <a:lnTo>
                                  <a:pt x="3120" y="1240"/>
                                </a:lnTo>
                                <a:lnTo>
                                  <a:pt x="3127" y="1260"/>
                                </a:lnTo>
                                <a:lnTo>
                                  <a:pt x="3127" y="1000"/>
                                </a:lnTo>
                                <a:lnTo>
                                  <a:pt x="3121" y="1000"/>
                                </a:lnTo>
                                <a:lnTo>
                                  <a:pt x="3115" y="981"/>
                                </a:lnTo>
                                <a:lnTo>
                                  <a:pt x="3109" y="960"/>
                                </a:lnTo>
                                <a:lnTo>
                                  <a:pt x="3104" y="940"/>
                                </a:lnTo>
                                <a:lnTo>
                                  <a:pt x="3106" y="940"/>
                                </a:lnTo>
                                <a:lnTo>
                                  <a:pt x="3116" y="960"/>
                                </a:lnTo>
                                <a:lnTo>
                                  <a:pt x="3123" y="980"/>
                                </a:lnTo>
                                <a:lnTo>
                                  <a:pt x="3120" y="980"/>
                                </a:lnTo>
                                <a:lnTo>
                                  <a:pt x="3127" y="1000"/>
                                </a:lnTo>
                                <a:lnTo>
                                  <a:pt x="3127" y="900"/>
                                </a:lnTo>
                                <a:lnTo>
                                  <a:pt x="3121" y="900"/>
                                </a:lnTo>
                                <a:lnTo>
                                  <a:pt x="3118" y="880"/>
                                </a:lnTo>
                                <a:lnTo>
                                  <a:pt x="3116" y="860"/>
                                </a:lnTo>
                                <a:lnTo>
                                  <a:pt x="3109" y="840"/>
                                </a:lnTo>
                                <a:lnTo>
                                  <a:pt x="3105" y="840"/>
                                </a:lnTo>
                                <a:lnTo>
                                  <a:pt x="3099" y="800"/>
                                </a:lnTo>
                                <a:lnTo>
                                  <a:pt x="3096" y="800"/>
                                </a:lnTo>
                                <a:lnTo>
                                  <a:pt x="3093" y="780"/>
                                </a:lnTo>
                                <a:lnTo>
                                  <a:pt x="3091" y="780"/>
                                </a:lnTo>
                                <a:lnTo>
                                  <a:pt x="3089" y="760"/>
                                </a:lnTo>
                                <a:lnTo>
                                  <a:pt x="3087" y="760"/>
                                </a:lnTo>
                                <a:lnTo>
                                  <a:pt x="3085" y="777"/>
                                </a:lnTo>
                                <a:lnTo>
                                  <a:pt x="3083" y="770"/>
                                </a:lnTo>
                                <a:lnTo>
                                  <a:pt x="3083" y="1200"/>
                                </a:lnTo>
                                <a:lnTo>
                                  <a:pt x="3070" y="1180"/>
                                </a:lnTo>
                                <a:lnTo>
                                  <a:pt x="3061" y="1160"/>
                                </a:lnTo>
                                <a:lnTo>
                                  <a:pt x="3056" y="1140"/>
                                </a:lnTo>
                                <a:lnTo>
                                  <a:pt x="3051" y="1120"/>
                                </a:lnTo>
                                <a:lnTo>
                                  <a:pt x="3050" y="1120"/>
                                </a:lnTo>
                                <a:lnTo>
                                  <a:pt x="3050" y="1110"/>
                                </a:lnTo>
                                <a:lnTo>
                                  <a:pt x="3051" y="1120"/>
                                </a:lnTo>
                                <a:lnTo>
                                  <a:pt x="3061" y="1140"/>
                                </a:lnTo>
                                <a:lnTo>
                                  <a:pt x="3070" y="1160"/>
                                </a:lnTo>
                                <a:lnTo>
                                  <a:pt x="3078" y="1180"/>
                                </a:lnTo>
                                <a:lnTo>
                                  <a:pt x="3083" y="1200"/>
                                </a:lnTo>
                                <a:lnTo>
                                  <a:pt x="3083" y="770"/>
                                </a:lnTo>
                                <a:lnTo>
                                  <a:pt x="3081" y="760"/>
                                </a:lnTo>
                                <a:lnTo>
                                  <a:pt x="3072" y="740"/>
                                </a:lnTo>
                                <a:lnTo>
                                  <a:pt x="3064" y="700"/>
                                </a:lnTo>
                                <a:lnTo>
                                  <a:pt x="3057" y="660"/>
                                </a:lnTo>
                                <a:lnTo>
                                  <a:pt x="3082" y="640"/>
                                </a:lnTo>
                                <a:lnTo>
                                  <a:pt x="3106" y="620"/>
                                </a:lnTo>
                                <a:lnTo>
                                  <a:pt x="3128" y="600"/>
                                </a:lnTo>
                                <a:lnTo>
                                  <a:pt x="3149" y="580"/>
                                </a:lnTo>
                                <a:lnTo>
                                  <a:pt x="3156" y="560"/>
                                </a:lnTo>
                                <a:lnTo>
                                  <a:pt x="3169" y="560"/>
                                </a:lnTo>
                                <a:lnTo>
                                  <a:pt x="3175" y="540"/>
                                </a:lnTo>
                                <a:lnTo>
                                  <a:pt x="3197" y="520"/>
                                </a:lnTo>
                                <a:lnTo>
                                  <a:pt x="3219" y="500"/>
                                </a:lnTo>
                                <a:lnTo>
                                  <a:pt x="3225" y="480"/>
                                </a:lnTo>
                                <a:lnTo>
                                  <a:pt x="3239" y="460"/>
                                </a:lnTo>
                                <a:lnTo>
                                  <a:pt x="3261" y="440"/>
                                </a:lnTo>
                                <a:lnTo>
                                  <a:pt x="3269" y="420"/>
                                </a:lnTo>
                                <a:lnTo>
                                  <a:pt x="3277" y="440"/>
                                </a:lnTo>
                                <a:lnTo>
                                  <a:pt x="3282" y="460"/>
                                </a:lnTo>
                                <a:lnTo>
                                  <a:pt x="3288" y="460"/>
                                </a:lnTo>
                                <a:lnTo>
                                  <a:pt x="3294" y="480"/>
                                </a:lnTo>
                                <a:lnTo>
                                  <a:pt x="3301" y="480"/>
                                </a:lnTo>
                                <a:lnTo>
                                  <a:pt x="3307" y="500"/>
                                </a:lnTo>
                                <a:lnTo>
                                  <a:pt x="3314" y="520"/>
                                </a:lnTo>
                                <a:lnTo>
                                  <a:pt x="3320" y="520"/>
                                </a:lnTo>
                                <a:lnTo>
                                  <a:pt x="3326" y="540"/>
                                </a:lnTo>
                                <a:lnTo>
                                  <a:pt x="3336" y="540"/>
                                </a:lnTo>
                                <a:lnTo>
                                  <a:pt x="3371" y="580"/>
                                </a:lnTo>
                                <a:lnTo>
                                  <a:pt x="3406" y="640"/>
                                </a:lnTo>
                                <a:lnTo>
                                  <a:pt x="3476" y="720"/>
                                </a:lnTo>
                                <a:lnTo>
                                  <a:pt x="3476" y="460"/>
                                </a:lnTo>
                                <a:lnTo>
                                  <a:pt x="3474" y="460"/>
                                </a:lnTo>
                                <a:lnTo>
                                  <a:pt x="3468" y="440"/>
                                </a:lnTo>
                                <a:lnTo>
                                  <a:pt x="3463" y="440"/>
                                </a:lnTo>
                                <a:lnTo>
                                  <a:pt x="3456" y="420"/>
                                </a:lnTo>
                                <a:lnTo>
                                  <a:pt x="3449" y="420"/>
                                </a:lnTo>
                                <a:lnTo>
                                  <a:pt x="3454" y="440"/>
                                </a:lnTo>
                                <a:lnTo>
                                  <a:pt x="3443" y="420"/>
                                </a:lnTo>
                                <a:lnTo>
                                  <a:pt x="3424" y="380"/>
                                </a:lnTo>
                                <a:lnTo>
                                  <a:pt x="3422" y="379"/>
                                </a:lnTo>
                                <a:lnTo>
                                  <a:pt x="3422" y="640"/>
                                </a:lnTo>
                                <a:lnTo>
                                  <a:pt x="3420" y="640"/>
                                </a:lnTo>
                                <a:lnTo>
                                  <a:pt x="3401" y="600"/>
                                </a:lnTo>
                                <a:lnTo>
                                  <a:pt x="3400" y="600"/>
                                </a:lnTo>
                                <a:lnTo>
                                  <a:pt x="3394" y="592"/>
                                </a:lnTo>
                                <a:lnTo>
                                  <a:pt x="3397" y="600"/>
                                </a:lnTo>
                                <a:lnTo>
                                  <a:pt x="3393" y="600"/>
                                </a:lnTo>
                                <a:lnTo>
                                  <a:pt x="3387" y="582"/>
                                </a:lnTo>
                                <a:lnTo>
                                  <a:pt x="3394" y="592"/>
                                </a:lnTo>
                                <a:lnTo>
                                  <a:pt x="3391" y="580"/>
                                </a:lnTo>
                                <a:lnTo>
                                  <a:pt x="3393" y="580"/>
                                </a:lnTo>
                                <a:lnTo>
                                  <a:pt x="3402" y="580"/>
                                </a:lnTo>
                                <a:lnTo>
                                  <a:pt x="3405" y="600"/>
                                </a:lnTo>
                                <a:lnTo>
                                  <a:pt x="3403" y="600"/>
                                </a:lnTo>
                                <a:lnTo>
                                  <a:pt x="3411" y="620"/>
                                </a:lnTo>
                                <a:lnTo>
                                  <a:pt x="3422" y="640"/>
                                </a:lnTo>
                                <a:lnTo>
                                  <a:pt x="3422" y="379"/>
                                </a:lnTo>
                                <a:lnTo>
                                  <a:pt x="3422" y="620"/>
                                </a:lnTo>
                                <a:lnTo>
                                  <a:pt x="3406" y="600"/>
                                </a:lnTo>
                                <a:lnTo>
                                  <a:pt x="3410" y="600"/>
                                </a:lnTo>
                                <a:lnTo>
                                  <a:pt x="3422" y="620"/>
                                </a:lnTo>
                                <a:lnTo>
                                  <a:pt x="3422" y="379"/>
                                </a:lnTo>
                                <a:lnTo>
                                  <a:pt x="3406" y="360"/>
                                </a:lnTo>
                                <a:lnTo>
                                  <a:pt x="3398" y="340"/>
                                </a:lnTo>
                                <a:lnTo>
                                  <a:pt x="3390" y="320"/>
                                </a:lnTo>
                                <a:lnTo>
                                  <a:pt x="3394" y="340"/>
                                </a:lnTo>
                                <a:lnTo>
                                  <a:pt x="3375" y="300"/>
                                </a:lnTo>
                                <a:lnTo>
                                  <a:pt x="3372" y="300"/>
                                </a:lnTo>
                                <a:lnTo>
                                  <a:pt x="3370" y="280"/>
                                </a:lnTo>
                                <a:lnTo>
                                  <a:pt x="3362" y="280"/>
                                </a:lnTo>
                                <a:lnTo>
                                  <a:pt x="3362" y="560"/>
                                </a:lnTo>
                                <a:lnTo>
                                  <a:pt x="3344" y="540"/>
                                </a:lnTo>
                                <a:lnTo>
                                  <a:pt x="3331" y="520"/>
                                </a:lnTo>
                                <a:lnTo>
                                  <a:pt x="3341" y="520"/>
                                </a:lnTo>
                                <a:lnTo>
                                  <a:pt x="3352" y="540"/>
                                </a:lnTo>
                                <a:lnTo>
                                  <a:pt x="3362" y="560"/>
                                </a:lnTo>
                                <a:lnTo>
                                  <a:pt x="3362" y="280"/>
                                </a:lnTo>
                                <a:lnTo>
                                  <a:pt x="3259" y="280"/>
                                </a:lnTo>
                                <a:lnTo>
                                  <a:pt x="3259" y="400"/>
                                </a:lnTo>
                                <a:lnTo>
                                  <a:pt x="3253" y="420"/>
                                </a:lnTo>
                                <a:lnTo>
                                  <a:pt x="3245" y="420"/>
                                </a:lnTo>
                                <a:lnTo>
                                  <a:pt x="3257" y="400"/>
                                </a:lnTo>
                                <a:lnTo>
                                  <a:pt x="3259" y="400"/>
                                </a:lnTo>
                                <a:lnTo>
                                  <a:pt x="3259" y="280"/>
                                </a:lnTo>
                                <a:lnTo>
                                  <a:pt x="3199" y="280"/>
                                </a:lnTo>
                                <a:lnTo>
                                  <a:pt x="3197" y="283"/>
                                </a:lnTo>
                                <a:lnTo>
                                  <a:pt x="3199" y="300"/>
                                </a:lnTo>
                                <a:lnTo>
                                  <a:pt x="3191" y="300"/>
                                </a:lnTo>
                                <a:lnTo>
                                  <a:pt x="3185" y="320"/>
                                </a:lnTo>
                                <a:lnTo>
                                  <a:pt x="3180" y="320"/>
                                </a:lnTo>
                                <a:lnTo>
                                  <a:pt x="3166" y="334"/>
                                </a:lnTo>
                                <a:lnTo>
                                  <a:pt x="3166" y="535"/>
                                </a:lnTo>
                                <a:lnTo>
                                  <a:pt x="3165" y="540"/>
                                </a:lnTo>
                                <a:lnTo>
                                  <a:pt x="3162" y="540"/>
                                </a:lnTo>
                                <a:lnTo>
                                  <a:pt x="3166" y="535"/>
                                </a:lnTo>
                                <a:lnTo>
                                  <a:pt x="3166" y="334"/>
                                </a:lnTo>
                                <a:lnTo>
                                  <a:pt x="3164" y="337"/>
                                </a:lnTo>
                                <a:lnTo>
                                  <a:pt x="3164" y="520"/>
                                </a:lnTo>
                                <a:lnTo>
                                  <a:pt x="3161" y="530"/>
                                </a:lnTo>
                                <a:lnTo>
                                  <a:pt x="3162" y="520"/>
                                </a:lnTo>
                                <a:lnTo>
                                  <a:pt x="3164" y="520"/>
                                </a:lnTo>
                                <a:lnTo>
                                  <a:pt x="3164" y="337"/>
                                </a:lnTo>
                                <a:lnTo>
                                  <a:pt x="3160" y="340"/>
                                </a:lnTo>
                                <a:lnTo>
                                  <a:pt x="3159" y="341"/>
                                </a:lnTo>
                                <a:lnTo>
                                  <a:pt x="3159" y="540"/>
                                </a:lnTo>
                                <a:lnTo>
                                  <a:pt x="3153" y="560"/>
                                </a:lnTo>
                                <a:lnTo>
                                  <a:pt x="3150" y="560"/>
                                </a:lnTo>
                                <a:lnTo>
                                  <a:pt x="3159" y="540"/>
                                </a:lnTo>
                                <a:lnTo>
                                  <a:pt x="3159" y="341"/>
                                </a:lnTo>
                                <a:lnTo>
                                  <a:pt x="3153" y="348"/>
                                </a:lnTo>
                                <a:lnTo>
                                  <a:pt x="3153" y="540"/>
                                </a:lnTo>
                                <a:lnTo>
                                  <a:pt x="3139" y="560"/>
                                </a:lnTo>
                                <a:lnTo>
                                  <a:pt x="3132" y="573"/>
                                </a:lnTo>
                                <a:lnTo>
                                  <a:pt x="3129" y="580"/>
                                </a:lnTo>
                                <a:lnTo>
                                  <a:pt x="3127" y="580"/>
                                </a:lnTo>
                                <a:lnTo>
                                  <a:pt x="3132" y="573"/>
                                </a:lnTo>
                                <a:lnTo>
                                  <a:pt x="3136" y="564"/>
                                </a:lnTo>
                                <a:lnTo>
                                  <a:pt x="3126" y="580"/>
                                </a:lnTo>
                                <a:lnTo>
                                  <a:pt x="3120" y="580"/>
                                </a:lnTo>
                                <a:lnTo>
                                  <a:pt x="3110" y="600"/>
                                </a:lnTo>
                                <a:lnTo>
                                  <a:pt x="3101" y="600"/>
                                </a:lnTo>
                                <a:lnTo>
                                  <a:pt x="3092" y="620"/>
                                </a:lnTo>
                                <a:lnTo>
                                  <a:pt x="3084" y="620"/>
                                </a:lnTo>
                                <a:lnTo>
                                  <a:pt x="3095" y="600"/>
                                </a:lnTo>
                                <a:lnTo>
                                  <a:pt x="3115" y="580"/>
                                </a:lnTo>
                                <a:lnTo>
                                  <a:pt x="3133" y="560"/>
                                </a:lnTo>
                                <a:lnTo>
                                  <a:pt x="3149" y="540"/>
                                </a:lnTo>
                                <a:lnTo>
                                  <a:pt x="3153" y="540"/>
                                </a:lnTo>
                                <a:lnTo>
                                  <a:pt x="3153" y="348"/>
                                </a:lnTo>
                                <a:lnTo>
                                  <a:pt x="3140" y="360"/>
                                </a:lnTo>
                                <a:lnTo>
                                  <a:pt x="3120" y="380"/>
                                </a:lnTo>
                                <a:lnTo>
                                  <a:pt x="3114" y="400"/>
                                </a:lnTo>
                                <a:lnTo>
                                  <a:pt x="3105" y="400"/>
                                </a:lnTo>
                                <a:lnTo>
                                  <a:pt x="3098" y="420"/>
                                </a:lnTo>
                                <a:lnTo>
                                  <a:pt x="3089" y="420"/>
                                </a:lnTo>
                                <a:lnTo>
                                  <a:pt x="3080" y="440"/>
                                </a:lnTo>
                                <a:lnTo>
                                  <a:pt x="3076" y="440"/>
                                </a:lnTo>
                                <a:lnTo>
                                  <a:pt x="3076" y="620"/>
                                </a:lnTo>
                                <a:lnTo>
                                  <a:pt x="3066" y="640"/>
                                </a:lnTo>
                                <a:lnTo>
                                  <a:pt x="3063" y="640"/>
                                </a:lnTo>
                                <a:lnTo>
                                  <a:pt x="3073" y="620"/>
                                </a:lnTo>
                                <a:lnTo>
                                  <a:pt x="3076" y="620"/>
                                </a:lnTo>
                                <a:lnTo>
                                  <a:pt x="3076" y="440"/>
                                </a:lnTo>
                                <a:lnTo>
                                  <a:pt x="3070" y="440"/>
                                </a:lnTo>
                                <a:lnTo>
                                  <a:pt x="3061" y="454"/>
                                </a:lnTo>
                                <a:lnTo>
                                  <a:pt x="3061" y="640"/>
                                </a:lnTo>
                                <a:lnTo>
                                  <a:pt x="3054" y="660"/>
                                </a:lnTo>
                                <a:lnTo>
                                  <a:pt x="3053" y="660"/>
                                </a:lnTo>
                                <a:lnTo>
                                  <a:pt x="3053" y="640"/>
                                </a:lnTo>
                                <a:lnTo>
                                  <a:pt x="3061" y="640"/>
                                </a:lnTo>
                                <a:lnTo>
                                  <a:pt x="3061" y="454"/>
                                </a:lnTo>
                                <a:lnTo>
                                  <a:pt x="3057" y="460"/>
                                </a:lnTo>
                                <a:lnTo>
                                  <a:pt x="3045" y="460"/>
                                </a:lnTo>
                                <a:lnTo>
                                  <a:pt x="3033" y="480"/>
                                </a:lnTo>
                                <a:lnTo>
                                  <a:pt x="3022" y="500"/>
                                </a:lnTo>
                                <a:lnTo>
                                  <a:pt x="3019" y="480"/>
                                </a:lnTo>
                                <a:lnTo>
                                  <a:pt x="3016" y="440"/>
                                </a:lnTo>
                                <a:lnTo>
                                  <a:pt x="3018" y="420"/>
                                </a:lnTo>
                                <a:lnTo>
                                  <a:pt x="3012" y="440"/>
                                </a:lnTo>
                                <a:lnTo>
                                  <a:pt x="3011" y="420"/>
                                </a:lnTo>
                                <a:lnTo>
                                  <a:pt x="3010" y="400"/>
                                </a:lnTo>
                                <a:lnTo>
                                  <a:pt x="3010" y="360"/>
                                </a:lnTo>
                                <a:lnTo>
                                  <a:pt x="3009" y="378"/>
                                </a:lnTo>
                                <a:lnTo>
                                  <a:pt x="3009" y="400"/>
                                </a:lnTo>
                                <a:lnTo>
                                  <a:pt x="3005" y="340"/>
                                </a:lnTo>
                                <a:lnTo>
                                  <a:pt x="3005" y="300"/>
                                </a:lnTo>
                                <a:lnTo>
                                  <a:pt x="3008" y="240"/>
                                </a:lnTo>
                                <a:lnTo>
                                  <a:pt x="3010" y="220"/>
                                </a:lnTo>
                                <a:lnTo>
                                  <a:pt x="3011" y="220"/>
                                </a:lnTo>
                                <a:lnTo>
                                  <a:pt x="3013" y="200"/>
                                </a:lnTo>
                                <a:lnTo>
                                  <a:pt x="3076" y="160"/>
                                </a:lnTo>
                                <a:lnTo>
                                  <a:pt x="3107" y="121"/>
                                </a:lnTo>
                                <a:lnTo>
                                  <a:pt x="3080" y="140"/>
                                </a:lnTo>
                                <a:lnTo>
                                  <a:pt x="3082" y="140"/>
                                </a:lnTo>
                                <a:lnTo>
                                  <a:pt x="3066" y="160"/>
                                </a:lnTo>
                                <a:lnTo>
                                  <a:pt x="3057" y="160"/>
                                </a:lnTo>
                                <a:lnTo>
                                  <a:pt x="3058" y="155"/>
                                </a:lnTo>
                                <a:lnTo>
                                  <a:pt x="3051" y="160"/>
                                </a:lnTo>
                                <a:lnTo>
                                  <a:pt x="3022" y="180"/>
                                </a:lnTo>
                                <a:lnTo>
                                  <a:pt x="3016" y="180"/>
                                </a:lnTo>
                                <a:lnTo>
                                  <a:pt x="3045" y="160"/>
                                </a:lnTo>
                                <a:lnTo>
                                  <a:pt x="3060" y="149"/>
                                </a:lnTo>
                                <a:lnTo>
                                  <a:pt x="3063" y="140"/>
                                </a:lnTo>
                                <a:lnTo>
                                  <a:pt x="3072" y="140"/>
                                </a:lnTo>
                                <a:lnTo>
                                  <a:pt x="3099" y="120"/>
                                </a:lnTo>
                                <a:lnTo>
                                  <a:pt x="3117" y="106"/>
                                </a:lnTo>
                                <a:lnTo>
                                  <a:pt x="3108" y="120"/>
                                </a:lnTo>
                                <a:lnTo>
                                  <a:pt x="3137" y="100"/>
                                </a:lnTo>
                                <a:lnTo>
                                  <a:pt x="3145" y="140"/>
                                </a:lnTo>
                                <a:lnTo>
                                  <a:pt x="3156" y="180"/>
                                </a:lnTo>
                                <a:lnTo>
                                  <a:pt x="3170" y="220"/>
                                </a:lnTo>
                                <a:lnTo>
                                  <a:pt x="3187" y="280"/>
                                </a:lnTo>
                                <a:lnTo>
                                  <a:pt x="3185" y="260"/>
                                </a:lnTo>
                                <a:lnTo>
                                  <a:pt x="3183" y="260"/>
                                </a:lnTo>
                                <a:lnTo>
                                  <a:pt x="3184" y="240"/>
                                </a:lnTo>
                                <a:lnTo>
                                  <a:pt x="3190" y="260"/>
                                </a:lnTo>
                                <a:lnTo>
                                  <a:pt x="3191" y="260"/>
                                </a:lnTo>
                                <a:lnTo>
                                  <a:pt x="3194" y="280"/>
                                </a:lnTo>
                                <a:lnTo>
                                  <a:pt x="3199" y="280"/>
                                </a:lnTo>
                                <a:lnTo>
                                  <a:pt x="3364" y="280"/>
                                </a:lnTo>
                                <a:lnTo>
                                  <a:pt x="3367" y="280"/>
                                </a:lnTo>
                                <a:lnTo>
                                  <a:pt x="3367" y="272"/>
                                </a:lnTo>
                                <a:lnTo>
                                  <a:pt x="3380" y="240"/>
                                </a:lnTo>
                                <a:lnTo>
                                  <a:pt x="3393" y="220"/>
                                </a:lnTo>
                                <a:lnTo>
                                  <a:pt x="3405" y="180"/>
                                </a:lnTo>
                                <a:lnTo>
                                  <a:pt x="3417" y="160"/>
                                </a:lnTo>
                                <a:lnTo>
                                  <a:pt x="3428" y="120"/>
                                </a:lnTo>
                                <a:lnTo>
                                  <a:pt x="3431" y="120"/>
                                </a:lnTo>
                                <a:lnTo>
                                  <a:pt x="3437" y="140"/>
                                </a:lnTo>
                                <a:lnTo>
                                  <a:pt x="3454" y="160"/>
                                </a:lnTo>
                                <a:lnTo>
                                  <a:pt x="3457" y="160"/>
                                </a:lnTo>
                                <a:lnTo>
                                  <a:pt x="3488" y="180"/>
                                </a:lnTo>
                                <a:lnTo>
                                  <a:pt x="3521" y="220"/>
                                </a:lnTo>
                                <a:lnTo>
                                  <a:pt x="3554" y="240"/>
                                </a:lnTo>
                                <a:lnTo>
                                  <a:pt x="3584" y="260"/>
                                </a:lnTo>
                                <a:lnTo>
                                  <a:pt x="3584" y="0"/>
                                </a:lnTo>
                                <a:lnTo>
                                  <a:pt x="3570" y="0"/>
                                </a:lnTo>
                                <a:lnTo>
                                  <a:pt x="3573" y="20"/>
                                </a:lnTo>
                                <a:lnTo>
                                  <a:pt x="3575" y="40"/>
                                </a:lnTo>
                                <a:lnTo>
                                  <a:pt x="3577" y="40"/>
                                </a:lnTo>
                                <a:lnTo>
                                  <a:pt x="3578" y="60"/>
                                </a:lnTo>
                                <a:lnTo>
                                  <a:pt x="3573" y="60"/>
                                </a:lnTo>
                                <a:lnTo>
                                  <a:pt x="3572" y="56"/>
                                </a:lnTo>
                                <a:lnTo>
                                  <a:pt x="3572" y="80"/>
                                </a:lnTo>
                                <a:lnTo>
                                  <a:pt x="3561" y="80"/>
                                </a:lnTo>
                                <a:lnTo>
                                  <a:pt x="3556" y="60"/>
                                </a:lnTo>
                                <a:lnTo>
                                  <a:pt x="3551" y="60"/>
                                </a:lnTo>
                                <a:lnTo>
                                  <a:pt x="3540" y="40"/>
                                </a:lnTo>
                                <a:lnTo>
                                  <a:pt x="3535" y="20"/>
                                </a:lnTo>
                                <a:lnTo>
                                  <a:pt x="3541" y="40"/>
                                </a:lnTo>
                                <a:lnTo>
                                  <a:pt x="3540" y="40"/>
                                </a:lnTo>
                                <a:lnTo>
                                  <a:pt x="3556" y="60"/>
                                </a:lnTo>
                                <a:lnTo>
                                  <a:pt x="3559" y="60"/>
                                </a:lnTo>
                                <a:lnTo>
                                  <a:pt x="3566" y="60"/>
                                </a:lnTo>
                                <a:lnTo>
                                  <a:pt x="3572" y="80"/>
                                </a:lnTo>
                                <a:lnTo>
                                  <a:pt x="3572" y="56"/>
                                </a:lnTo>
                                <a:lnTo>
                                  <a:pt x="3569" y="40"/>
                                </a:lnTo>
                                <a:lnTo>
                                  <a:pt x="3569" y="36"/>
                                </a:lnTo>
                                <a:lnTo>
                                  <a:pt x="3560" y="0"/>
                                </a:lnTo>
                                <a:lnTo>
                                  <a:pt x="3557" y="0"/>
                                </a:lnTo>
                                <a:lnTo>
                                  <a:pt x="3565" y="40"/>
                                </a:lnTo>
                                <a:lnTo>
                                  <a:pt x="3537" y="20"/>
                                </a:lnTo>
                                <a:lnTo>
                                  <a:pt x="3518" y="0"/>
                                </a:lnTo>
                                <a:lnTo>
                                  <a:pt x="3371" y="0"/>
                                </a:lnTo>
                                <a:lnTo>
                                  <a:pt x="3371" y="260"/>
                                </a:lnTo>
                                <a:lnTo>
                                  <a:pt x="3367" y="270"/>
                                </a:lnTo>
                                <a:lnTo>
                                  <a:pt x="3368" y="260"/>
                                </a:lnTo>
                                <a:lnTo>
                                  <a:pt x="3371" y="260"/>
                                </a:lnTo>
                                <a:lnTo>
                                  <a:pt x="3371" y="0"/>
                                </a:lnTo>
                                <a:lnTo>
                                  <a:pt x="3336" y="0"/>
                                </a:lnTo>
                                <a:lnTo>
                                  <a:pt x="3336" y="20"/>
                                </a:lnTo>
                                <a:lnTo>
                                  <a:pt x="3333" y="40"/>
                                </a:lnTo>
                                <a:lnTo>
                                  <a:pt x="3331" y="60"/>
                                </a:lnTo>
                                <a:lnTo>
                                  <a:pt x="3333" y="40"/>
                                </a:lnTo>
                                <a:lnTo>
                                  <a:pt x="3336" y="20"/>
                                </a:lnTo>
                                <a:lnTo>
                                  <a:pt x="3336" y="0"/>
                                </a:lnTo>
                                <a:lnTo>
                                  <a:pt x="3324" y="0"/>
                                </a:lnTo>
                                <a:lnTo>
                                  <a:pt x="3324" y="80"/>
                                </a:lnTo>
                                <a:lnTo>
                                  <a:pt x="3320" y="80"/>
                                </a:lnTo>
                                <a:lnTo>
                                  <a:pt x="3321" y="60"/>
                                </a:lnTo>
                                <a:lnTo>
                                  <a:pt x="3324" y="80"/>
                                </a:lnTo>
                                <a:lnTo>
                                  <a:pt x="3324" y="0"/>
                                </a:lnTo>
                                <a:lnTo>
                                  <a:pt x="3315" y="0"/>
                                </a:lnTo>
                                <a:lnTo>
                                  <a:pt x="3309" y="20"/>
                                </a:lnTo>
                                <a:lnTo>
                                  <a:pt x="3303" y="40"/>
                                </a:lnTo>
                                <a:lnTo>
                                  <a:pt x="3296" y="80"/>
                                </a:lnTo>
                                <a:lnTo>
                                  <a:pt x="3296" y="60"/>
                                </a:lnTo>
                                <a:lnTo>
                                  <a:pt x="3295" y="60"/>
                                </a:lnTo>
                                <a:lnTo>
                                  <a:pt x="3295" y="80"/>
                                </a:lnTo>
                                <a:lnTo>
                                  <a:pt x="3290" y="40"/>
                                </a:lnTo>
                                <a:lnTo>
                                  <a:pt x="3286" y="0"/>
                                </a:lnTo>
                                <a:lnTo>
                                  <a:pt x="3276" y="0"/>
                                </a:lnTo>
                                <a:lnTo>
                                  <a:pt x="3277" y="20"/>
                                </a:lnTo>
                                <a:lnTo>
                                  <a:pt x="3274" y="0"/>
                                </a:lnTo>
                                <a:lnTo>
                                  <a:pt x="3134" y="0"/>
                                </a:lnTo>
                                <a:lnTo>
                                  <a:pt x="3134" y="80"/>
                                </a:lnTo>
                                <a:lnTo>
                                  <a:pt x="3130" y="87"/>
                                </a:lnTo>
                                <a:lnTo>
                                  <a:pt x="3131" y="80"/>
                                </a:lnTo>
                                <a:lnTo>
                                  <a:pt x="3134" y="80"/>
                                </a:lnTo>
                                <a:lnTo>
                                  <a:pt x="3134" y="0"/>
                                </a:lnTo>
                                <a:lnTo>
                                  <a:pt x="3082" y="0"/>
                                </a:lnTo>
                                <a:lnTo>
                                  <a:pt x="3071" y="20"/>
                                </a:lnTo>
                                <a:lnTo>
                                  <a:pt x="3058" y="20"/>
                                </a:lnTo>
                                <a:lnTo>
                                  <a:pt x="3076" y="0"/>
                                </a:lnTo>
                                <a:lnTo>
                                  <a:pt x="3054" y="0"/>
                                </a:lnTo>
                                <a:lnTo>
                                  <a:pt x="3054" y="20"/>
                                </a:lnTo>
                                <a:lnTo>
                                  <a:pt x="3048" y="40"/>
                                </a:lnTo>
                                <a:lnTo>
                                  <a:pt x="3041" y="40"/>
                                </a:lnTo>
                                <a:lnTo>
                                  <a:pt x="3048" y="20"/>
                                </a:lnTo>
                                <a:lnTo>
                                  <a:pt x="3054" y="20"/>
                                </a:lnTo>
                                <a:lnTo>
                                  <a:pt x="3054" y="0"/>
                                </a:lnTo>
                                <a:lnTo>
                                  <a:pt x="3007" y="0"/>
                                </a:lnTo>
                                <a:lnTo>
                                  <a:pt x="3007" y="200"/>
                                </a:lnTo>
                                <a:lnTo>
                                  <a:pt x="3006" y="220"/>
                                </a:lnTo>
                                <a:lnTo>
                                  <a:pt x="3004" y="240"/>
                                </a:lnTo>
                                <a:lnTo>
                                  <a:pt x="3001" y="260"/>
                                </a:lnTo>
                                <a:lnTo>
                                  <a:pt x="2997" y="280"/>
                                </a:lnTo>
                                <a:lnTo>
                                  <a:pt x="2998" y="240"/>
                                </a:lnTo>
                                <a:lnTo>
                                  <a:pt x="3001" y="220"/>
                                </a:lnTo>
                                <a:lnTo>
                                  <a:pt x="3004" y="220"/>
                                </a:lnTo>
                                <a:lnTo>
                                  <a:pt x="3007" y="200"/>
                                </a:lnTo>
                                <a:lnTo>
                                  <a:pt x="3007" y="0"/>
                                </a:lnTo>
                                <a:lnTo>
                                  <a:pt x="2996" y="0"/>
                                </a:lnTo>
                                <a:lnTo>
                                  <a:pt x="2996" y="340"/>
                                </a:lnTo>
                                <a:lnTo>
                                  <a:pt x="2994" y="320"/>
                                </a:lnTo>
                                <a:lnTo>
                                  <a:pt x="2993" y="306"/>
                                </a:lnTo>
                                <a:lnTo>
                                  <a:pt x="2993" y="280"/>
                                </a:lnTo>
                                <a:lnTo>
                                  <a:pt x="2995" y="280"/>
                                </a:lnTo>
                                <a:lnTo>
                                  <a:pt x="2995" y="300"/>
                                </a:lnTo>
                                <a:lnTo>
                                  <a:pt x="2996" y="340"/>
                                </a:lnTo>
                                <a:lnTo>
                                  <a:pt x="2996" y="0"/>
                                </a:lnTo>
                                <a:lnTo>
                                  <a:pt x="2962" y="0"/>
                                </a:lnTo>
                                <a:lnTo>
                                  <a:pt x="2962" y="780"/>
                                </a:lnTo>
                                <a:lnTo>
                                  <a:pt x="2962" y="800"/>
                                </a:lnTo>
                                <a:lnTo>
                                  <a:pt x="2961" y="780"/>
                                </a:lnTo>
                                <a:lnTo>
                                  <a:pt x="2962" y="780"/>
                                </a:lnTo>
                                <a:lnTo>
                                  <a:pt x="2962" y="0"/>
                                </a:lnTo>
                                <a:lnTo>
                                  <a:pt x="2911" y="0"/>
                                </a:lnTo>
                                <a:lnTo>
                                  <a:pt x="2911" y="620"/>
                                </a:lnTo>
                                <a:lnTo>
                                  <a:pt x="2911" y="640"/>
                                </a:lnTo>
                                <a:lnTo>
                                  <a:pt x="2909" y="640"/>
                                </a:lnTo>
                                <a:lnTo>
                                  <a:pt x="2909" y="760"/>
                                </a:lnTo>
                                <a:lnTo>
                                  <a:pt x="2901" y="780"/>
                                </a:lnTo>
                                <a:lnTo>
                                  <a:pt x="2893" y="780"/>
                                </a:lnTo>
                                <a:lnTo>
                                  <a:pt x="2901" y="760"/>
                                </a:lnTo>
                                <a:lnTo>
                                  <a:pt x="2909" y="760"/>
                                </a:lnTo>
                                <a:lnTo>
                                  <a:pt x="2909" y="640"/>
                                </a:lnTo>
                                <a:lnTo>
                                  <a:pt x="2909" y="620"/>
                                </a:lnTo>
                                <a:lnTo>
                                  <a:pt x="2911" y="620"/>
                                </a:lnTo>
                                <a:lnTo>
                                  <a:pt x="2911" y="0"/>
                                </a:lnTo>
                                <a:lnTo>
                                  <a:pt x="2909" y="0"/>
                                </a:lnTo>
                                <a:lnTo>
                                  <a:pt x="2909" y="600"/>
                                </a:lnTo>
                                <a:lnTo>
                                  <a:pt x="2906" y="620"/>
                                </a:lnTo>
                                <a:lnTo>
                                  <a:pt x="2906" y="600"/>
                                </a:lnTo>
                                <a:lnTo>
                                  <a:pt x="2905" y="600"/>
                                </a:lnTo>
                                <a:lnTo>
                                  <a:pt x="2901" y="580"/>
                                </a:lnTo>
                                <a:lnTo>
                                  <a:pt x="2905" y="580"/>
                                </a:lnTo>
                                <a:lnTo>
                                  <a:pt x="2906" y="600"/>
                                </a:lnTo>
                                <a:lnTo>
                                  <a:pt x="2909" y="600"/>
                                </a:lnTo>
                                <a:lnTo>
                                  <a:pt x="2909" y="0"/>
                                </a:lnTo>
                                <a:lnTo>
                                  <a:pt x="2906" y="0"/>
                                </a:lnTo>
                                <a:lnTo>
                                  <a:pt x="2906" y="80"/>
                                </a:lnTo>
                                <a:lnTo>
                                  <a:pt x="2905" y="100"/>
                                </a:lnTo>
                                <a:lnTo>
                                  <a:pt x="2905" y="80"/>
                                </a:lnTo>
                                <a:lnTo>
                                  <a:pt x="2906" y="80"/>
                                </a:lnTo>
                                <a:lnTo>
                                  <a:pt x="2906" y="0"/>
                                </a:lnTo>
                                <a:lnTo>
                                  <a:pt x="2896" y="0"/>
                                </a:lnTo>
                                <a:lnTo>
                                  <a:pt x="2892" y="15"/>
                                </a:lnTo>
                                <a:lnTo>
                                  <a:pt x="2892" y="20"/>
                                </a:lnTo>
                                <a:lnTo>
                                  <a:pt x="2890" y="20"/>
                                </a:lnTo>
                                <a:lnTo>
                                  <a:pt x="2888" y="40"/>
                                </a:lnTo>
                                <a:lnTo>
                                  <a:pt x="2888" y="620"/>
                                </a:lnTo>
                                <a:lnTo>
                                  <a:pt x="2883" y="620"/>
                                </a:lnTo>
                                <a:lnTo>
                                  <a:pt x="2882" y="600"/>
                                </a:lnTo>
                                <a:lnTo>
                                  <a:pt x="2882" y="620"/>
                                </a:lnTo>
                                <a:lnTo>
                                  <a:pt x="2882" y="640"/>
                                </a:lnTo>
                                <a:lnTo>
                                  <a:pt x="2873" y="640"/>
                                </a:lnTo>
                                <a:lnTo>
                                  <a:pt x="2882" y="620"/>
                                </a:lnTo>
                                <a:lnTo>
                                  <a:pt x="2882" y="600"/>
                                </a:lnTo>
                                <a:lnTo>
                                  <a:pt x="2879" y="600"/>
                                </a:lnTo>
                                <a:lnTo>
                                  <a:pt x="2877" y="580"/>
                                </a:lnTo>
                                <a:lnTo>
                                  <a:pt x="2871" y="560"/>
                                </a:lnTo>
                                <a:lnTo>
                                  <a:pt x="2864" y="520"/>
                                </a:lnTo>
                                <a:lnTo>
                                  <a:pt x="2861" y="520"/>
                                </a:lnTo>
                                <a:lnTo>
                                  <a:pt x="2858" y="500"/>
                                </a:lnTo>
                                <a:lnTo>
                                  <a:pt x="2864" y="540"/>
                                </a:lnTo>
                                <a:lnTo>
                                  <a:pt x="2869" y="560"/>
                                </a:lnTo>
                                <a:lnTo>
                                  <a:pt x="2873" y="600"/>
                                </a:lnTo>
                                <a:lnTo>
                                  <a:pt x="2879" y="620"/>
                                </a:lnTo>
                                <a:lnTo>
                                  <a:pt x="2862" y="640"/>
                                </a:lnTo>
                                <a:lnTo>
                                  <a:pt x="2846" y="640"/>
                                </a:lnTo>
                                <a:lnTo>
                                  <a:pt x="2813" y="680"/>
                                </a:lnTo>
                                <a:lnTo>
                                  <a:pt x="2796" y="680"/>
                                </a:lnTo>
                                <a:lnTo>
                                  <a:pt x="2779" y="700"/>
                                </a:lnTo>
                                <a:lnTo>
                                  <a:pt x="2761" y="720"/>
                                </a:lnTo>
                                <a:lnTo>
                                  <a:pt x="2746" y="720"/>
                                </a:lnTo>
                                <a:lnTo>
                                  <a:pt x="2746" y="880"/>
                                </a:lnTo>
                                <a:lnTo>
                                  <a:pt x="2737" y="900"/>
                                </a:lnTo>
                                <a:lnTo>
                                  <a:pt x="2730" y="900"/>
                                </a:lnTo>
                                <a:lnTo>
                                  <a:pt x="2737" y="880"/>
                                </a:lnTo>
                                <a:lnTo>
                                  <a:pt x="2746" y="880"/>
                                </a:lnTo>
                                <a:lnTo>
                                  <a:pt x="2746" y="720"/>
                                </a:lnTo>
                                <a:lnTo>
                                  <a:pt x="2744" y="720"/>
                                </a:lnTo>
                                <a:lnTo>
                                  <a:pt x="2730" y="740"/>
                                </a:lnTo>
                                <a:lnTo>
                                  <a:pt x="2715" y="740"/>
                                </a:lnTo>
                                <a:lnTo>
                                  <a:pt x="2701" y="760"/>
                                </a:lnTo>
                                <a:lnTo>
                                  <a:pt x="2687" y="760"/>
                                </a:lnTo>
                                <a:lnTo>
                                  <a:pt x="2677" y="780"/>
                                </a:lnTo>
                                <a:lnTo>
                                  <a:pt x="2671" y="780"/>
                                </a:lnTo>
                                <a:lnTo>
                                  <a:pt x="2653" y="800"/>
                                </a:lnTo>
                                <a:lnTo>
                                  <a:pt x="2641" y="800"/>
                                </a:lnTo>
                                <a:lnTo>
                                  <a:pt x="2631" y="820"/>
                                </a:lnTo>
                                <a:lnTo>
                                  <a:pt x="2614" y="820"/>
                                </a:lnTo>
                                <a:lnTo>
                                  <a:pt x="2601" y="840"/>
                                </a:lnTo>
                                <a:lnTo>
                                  <a:pt x="2583" y="840"/>
                                </a:lnTo>
                                <a:lnTo>
                                  <a:pt x="2562" y="860"/>
                                </a:lnTo>
                                <a:lnTo>
                                  <a:pt x="2541" y="860"/>
                                </a:lnTo>
                                <a:lnTo>
                                  <a:pt x="2522" y="880"/>
                                </a:lnTo>
                                <a:lnTo>
                                  <a:pt x="2527" y="880"/>
                                </a:lnTo>
                                <a:lnTo>
                                  <a:pt x="2512" y="900"/>
                                </a:lnTo>
                                <a:lnTo>
                                  <a:pt x="2493" y="900"/>
                                </a:lnTo>
                                <a:lnTo>
                                  <a:pt x="2493" y="920"/>
                                </a:lnTo>
                                <a:lnTo>
                                  <a:pt x="2474" y="940"/>
                                </a:lnTo>
                                <a:lnTo>
                                  <a:pt x="2467" y="940"/>
                                </a:lnTo>
                                <a:lnTo>
                                  <a:pt x="2462" y="940"/>
                                </a:lnTo>
                                <a:lnTo>
                                  <a:pt x="2474" y="920"/>
                                </a:lnTo>
                                <a:lnTo>
                                  <a:pt x="2467" y="940"/>
                                </a:lnTo>
                                <a:lnTo>
                                  <a:pt x="2493" y="920"/>
                                </a:lnTo>
                                <a:lnTo>
                                  <a:pt x="2493" y="900"/>
                                </a:lnTo>
                                <a:lnTo>
                                  <a:pt x="2513" y="880"/>
                                </a:lnTo>
                                <a:lnTo>
                                  <a:pt x="2494" y="880"/>
                                </a:lnTo>
                                <a:lnTo>
                                  <a:pt x="2478" y="900"/>
                                </a:lnTo>
                                <a:lnTo>
                                  <a:pt x="2471" y="900"/>
                                </a:lnTo>
                                <a:lnTo>
                                  <a:pt x="2471" y="920"/>
                                </a:lnTo>
                                <a:lnTo>
                                  <a:pt x="2454" y="940"/>
                                </a:lnTo>
                                <a:lnTo>
                                  <a:pt x="2443" y="940"/>
                                </a:lnTo>
                                <a:lnTo>
                                  <a:pt x="2459" y="920"/>
                                </a:lnTo>
                                <a:lnTo>
                                  <a:pt x="2471" y="920"/>
                                </a:lnTo>
                                <a:lnTo>
                                  <a:pt x="2471" y="900"/>
                                </a:lnTo>
                                <a:lnTo>
                                  <a:pt x="2463" y="900"/>
                                </a:lnTo>
                                <a:lnTo>
                                  <a:pt x="2446" y="920"/>
                                </a:lnTo>
                                <a:lnTo>
                                  <a:pt x="2448" y="900"/>
                                </a:lnTo>
                                <a:lnTo>
                                  <a:pt x="2449" y="900"/>
                                </a:lnTo>
                                <a:lnTo>
                                  <a:pt x="2452" y="880"/>
                                </a:lnTo>
                                <a:lnTo>
                                  <a:pt x="2454" y="880"/>
                                </a:lnTo>
                                <a:lnTo>
                                  <a:pt x="2456" y="860"/>
                                </a:lnTo>
                                <a:lnTo>
                                  <a:pt x="2458" y="840"/>
                                </a:lnTo>
                                <a:lnTo>
                                  <a:pt x="2460" y="840"/>
                                </a:lnTo>
                                <a:lnTo>
                                  <a:pt x="2462" y="820"/>
                                </a:lnTo>
                                <a:lnTo>
                                  <a:pt x="2457" y="820"/>
                                </a:lnTo>
                                <a:lnTo>
                                  <a:pt x="2454" y="840"/>
                                </a:lnTo>
                                <a:lnTo>
                                  <a:pt x="2451" y="860"/>
                                </a:lnTo>
                                <a:lnTo>
                                  <a:pt x="2452" y="840"/>
                                </a:lnTo>
                                <a:lnTo>
                                  <a:pt x="2455" y="820"/>
                                </a:lnTo>
                                <a:lnTo>
                                  <a:pt x="2458" y="800"/>
                                </a:lnTo>
                                <a:lnTo>
                                  <a:pt x="2461" y="780"/>
                                </a:lnTo>
                                <a:lnTo>
                                  <a:pt x="2465" y="760"/>
                                </a:lnTo>
                                <a:lnTo>
                                  <a:pt x="2469" y="740"/>
                                </a:lnTo>
                                <a:lnTo>
                                  <a:pt x="2472" y="720"/>
                                </a:lnTo>
                                <a:lnTo>
                                  <a:pt x="2476" y="700"/>
                                </a:lnTo>
                                <a:lnTo>
                                  <a:pt x="2470" y="720"/>
                                </a:lnTo>
                                <a:lnTo>
                                  <a:pt x="2473" y="700"/>
                                </a:lnTo>
                                <a:lnTo>
                                  <a:pt x="2474" y="700"/>
                                </a:lnTo>
                                <a:lnTo>
                                  <a:pt x="2480" y="680"/>
                                </a:lnTo>
                                <a:lnTo>
                                  <a:pt x="2476" y="680"/>
                                </a:lnTo>
                                <a:lnTo>
                                  <a:pt x="2478" y="660"/>
                                </a:lnTo>
                                <a:lnTo>
                                  <a:pt x="2481" y="640"/>
                                </a:lnTo>
                                <a:lnTo>
                                  <a:pt x="2484" y="620"/>
                                </a:lnTo>
                                <a:lnTo>
                                  <a:pt x="2487" y="620"/>
                                </a:lnTo>
                                <a:lnTo>
                                  <a:pt x="2491" y="600"/>
                                </a:lnTo>
                                <a:lnTo>
                                  <a:pt x="2494" y="580"/>
                                </a:lnTo>
                                <a:lnTo>
                                  <a:pt x="2497" y="560"/>
                                </a:lnTo>
                                <a:lnTo>
                                  <a:pt x="2499" y="560"/>
                                </a:lnTo>
                                <a:lnTo>
                                  <a:pt x="2505" y="520"/>
                                </a:lnTo>
                                <a:lnTo>
                                  <a:pt x="2510" y="500"/>
                                </a:lnTo>
                                <a:lnTo>
                                  <a:pt x="2516" y="480"/>
                                </a:lnTo>
                                <a:lnTo>
                                  <a:pt x="2514" y="480"/>
                                </a:lnTo>
                                <a:lnTo>
                                  <a:pt x="2519" y="460"/>
                                </a:lnTo>
                                <a:lnTo>
                                  <a:pt x="2522" y="460"/>
                                </a:lnTo>
                                <a:lnTo>
                                  <a:pt x="2525" y="440"/>
                                </a:lnTo>
                                <a:lnTo>
                                  <a:pt x="2530" y="440"/>
                                </a:lnTo>
                                <a:lnTo>
                                  <a:pt x="2535" y="420"/>
                                </a:lnTo>
                                <a:lnTo>
                                  <a:pt x="2537" y="404"/>
                                </a:lnTo>
                                <a:lnTo>
                                  <a:pt x="2534" y="413"/>
                                </a:lnTo>
                                <a:lnTo>
                                  <a:pt x="2537" y="400"/>
                                </a:lnTo>
                                <a:lnTo>
                                  <a:pt x="2543" y="380"/>
                                </a:lnTo>
                                <a:lnTo>
                                  <a:pt x="2544" y="380"/>
                                </a:lnTo>
                                <a:lnTo>
                                  <a:pt x="2559" y="360"/>
                                </a:lnTo>
                                <a:lnTo>
                                  <a:pt x="2579" y="360"/>
                                </a:lnTo>
                                <a:lnTo>
                                  <a:pt x="2594" y="340"/>
                                </a:lnTo>
                                <a:lnTo>
                                  <a:pt x="2612" y="340"/>
                                </a:lnTo>
                                <a:lnTo>
                                  <a:pt x="2594" y="360"/>
                                </a:lnTo>
                                <a:lnTo>
                                  <a:pt x="2602" y="360"/>
                                </a:lnTo>
                                <a:lnTo>
                                  <a:pt x="2659" y="340"/>
                                </a:lnTo>
                                <a:lnTo>
                                  <a:pt x="2714" y="320"/>
                                </a:lnTo>
                                <a:lnTo>
                                  <a:pt x="2765" y="300"/>
                                </a:lnTo>
                                <a:lnTo>
                                  <a:pt x="2747" y="320"/>
                                </a:lnTo>
                                <a:lnTo>
                                  <a:pt x="2753" y="320"/>
                                </a:lnTo>
                                <a:lnTo>
                                  <a:pt x="2777" y="300"/>
                                </a:lnTo>
                                <a:lnTo>
                                  <a:pt x="2766" y="300"/>
                                </a:lnTo>
                                <a:lnTo>
                                  <a:pt x="2787" y="280"/>
                                </a:lnTo>
                                <a:lnTo>
                                  <a:pt x="2804" y="280"/>
                                </a:lnTo>
                                <a:lnTo>
                                  <a:pt x="2803" y="284"/>
                                </a:lnTo>
                                <a:lnTo>
                                  <a:pt x="2809" y="280"/>
                                </a:lnTo>
                                <a:lnTo>
                                  <a:pt x="2830" y="280"/>
                                </a:lnTo>
                                <a:lnTo>
                                  <a:pt x="2851" y="260"/>
                                </a:lnTo>
                                <a:lnTo>
                                  <a:pt x="2845" y="280"/>
                                </a:lnTo>
                                <a:lnTo>
                                  <a:pt x="2836" y="280"/>
                                </a:lnTo>
                                <a:lnTo>
                                  <a:pt x="2806" y="300"/>
                                </a:lnTo>
                                <a:lnTo>
                                  <a:pt x="2824" y="300"/>
                                </a:lnTo>
                                <a:lnTo>
                                  <a:pt x="2848" y="280"/>
                                </a:lnTo>
                                <a:lnTo>
                                  <a:pt x="2847" y="300"/>
                                </a:lnTo>
                                <a:lnTo>
                                  <a:pt x="2847" y="320"/>
                                </a:lnTo>
                                <a:lnTo>
                                  <a:pt x="2849" y="340"/>
                                </a:lnTo>
                                <a:lnTo>
                                  <a:pt x="2851" y="360"/>
                                </a:lnTo>
                                <a:lnTo>
                                  <a:pt x="2853" y="380"/>
                                </a:lnTo>
                                <a:lnTo>
                                  <a:pt x="2854" y="420"/>
                                </a:lnTo>
                                <a:lnTo>
                                  <a:pt x="2855" y="440"/>
                                </a:lnTo>
                                <a:lnTo>
                                  <a:pt x="2856" y="460"/>
                                </a:lnTo>
                                <a:lnTo>
                                  <a:pt x="2858" y="460"/>
                                </a:lnTo>
                                <a:lnTo>
                                  <a:pt x="2860" y="480"/>
                                </a:lnTo>
                                <a:lnTo>
                                  <a:pt x="2862" y="500"/>
                                </a:lnTo>
                                <a:lnTo>
                                  <a:pt x="2865" y="520"/>
                                </a:lnTo>
                                <a:lnTo>
                                  <a:pt x="2868" y="540"/>
                                </a:lnTo>
                                <a:lnTo>
                                  <a:pt x="2871" y="540"/>
                                </a:lnTo>
                                <a:lnTo>
                                  <a:pt x="2866" y="480"/>
                                </a:lnTo>
                                <a:lnTo>
                                  <a:pt x="2869" y="500"/>
                                </a:lnTo>
                                <a:lnTo>
                                  <a:pt x="2874" y="540"/>
                                </a:lnTo>
                                <a:lnTo>
                                  <a:pt x="2880" y="580"/>
                                </a:lnTo>
                                <a:lnTo>
                                  <a:pt x="2883" y="580"/>
                                </a:lnTo>
                                <a:lnTo>
                                  <a:pt x="2885" y="600"/>
                                </a:lnTo>
                                <a:lnTo>
                                  <a:pt x="2888" y="620"/>
                                </a:lnTo>
                                <a:lnTo>
                                  <a:pt x="2888" y="40"/>
                                </a:lnTo>
                                <a:lnTo>
                                  <a:pt x="2885" y="40"/>
                                </a:lnTo>
                                <a:lnTo>
                                  <a:pt x="2889" y="20"/>
                                </a:lnTo>
                                <a:lnTo>
                                  <a:pt x="2883" y="40"/>
                                </a:lnTo>
                                <a:lnTo>
                                  <a:pt x="2879" y="40"/>
                                </a:lnTo>
                                <a:lnTo>
                                  <a:pt x="2876" y="58"/>
                                </a:lnTo>
                                <a:lnTo>
                                  <a:pt x="2873" y="80"/>
                                </a:lnTo>
                                <a:lnTo>
                                  <a:pt x="2870" y="80"/>
                                </a:lnTo>
                                <a:lnTo>
                                  <a:pt x="2867" y="100"/>
                                </a:lnTo>
                                <a:lnTo>
                                  <a:pt x="2867" y="110"/>
                                </a:lnTo>
                                <a:lnTo>
                                  <a:pt x="2869" y="100"/>
                                </a:lnTo>
                                <a:lnTo>
                                  <a:pt x="2873" y="100"/>
                                </a:lnTo>
                                <a:lnTo>
                                  <a:pt x="2870" y="120"/>
                                </a:lnTo>
                                <a:lnTo>
                                  <a:pt x="2869" y="120"/>
                                </a:lnTo>
                                <a:lnTo>
                                  <a:pt x="2856" y="140"/>
                                </a:lnTo>
                                <a:lnTo>
                                  <a:pt x="2854" y="140"/>
                                </a:lnTo>
                                <a:lnTo>
                                  <a:pt x="2859" y="124"/>
                                </a:lnTo>
                                <a:lnTo>
                                  <a:pt x="2836" y="140"/>
                                </a:lnTo>
                                <a:lnTo>
                                  <a:pt x="2807" y="140"/>
                                </a:lnTo>
                                <a:lnTo>
                                  <a:pt x="2779" y="160"/>
                                </a:lnTo>
                                <a:lnTo>
                                  <a:pt x="2750" y="160"/>
                                </a:lnTo>
                                <a:lnTo>
                                  <a:pt x="2747" y="180"/>
                                </a:lnTo>
                                <a:lnTo>
                                  <a:pt x="2713" y="180"/>
                                </a:lnTo>
                                <a:lnTo>
                                  <a:pt x="2701" y="200"/>
                                </a:lnTo>
                                <a:lnTo>
                                  <a:pt x="2665" y="200"/>
                                </a:lnTo>
                                <a:lnTo>
                                  <a:pt x="2635" y="220"/>
                                </a:lnTo>
                                <a:lnTo>
                                  <a:pt x="2608" y="220"/>
                                </a:lnTo>
                                <a:lnTo>
                                  <a:pt x="2612" y="200"/>
                                </a:lnTo>
                                <a:lnTo>
                                  <a:pt x="2616" y="200"/>
                                </a:lnTo>
                                <a:lnTo>
                                  <a:pt x="2622" y="180"/>
                                </a:lnTo>
                                <a:lnTo>
                                  <a:pt x="2610" y="200"/>
                                </a:lnTo>
                                <a:lnTo>
                                  <a:pt x="2615" y="180"/>
                                </a:lnTo>
                                <a:lnTo>
                                  <a:pt x="2625" y="160"/>
                                </a:lnTo>
                                <a:lnTo>
                                  <a:pt x="2629" y="140"/>
                                </a:lnTo>
                                <a:lnTo>
                                  <a:pt x="2633" y="140"/>
                                </a:lnTo>
                                <a:lnTo>
                                  <a:pt x="2638" y="120"/>
                                </a:lnTo>
                                <a:lnTo>
                                  <a:pt x="2647" y="120"/>
                                </a:lnTo>
                                <a:lnTo>
                                  <a:pt x="2654" y="102"/>
                                </a:lnTo>
                                <a:lnTo>
                                  <a:pt x="2671" y="60"/>
                                </a:lnTo>
                                <a:lnTo>
                                  <a:pt x="2679" y="40"/>
                                </a:lnTo>
                                <a:lnTo>
                                  <a:pt x="2693" y="20"/>
                                </a:lnTo>
                                <a:lnTo>
                                  <a:pt x="2709" y="0"/>
                                </a:lnTo>
                                <a:lnTo>
                                  <a:pt x="2533" y="0"/>
                                </a:lnTo>
                                <a:lnTo>
                                  <a:pt x="2520" y="40"/>
                                </a:lnTo>
                                <a:lnTo>
                                  <a:pt x="2513" y="40"/>
                                </a:lnTo>
                                <a:lnTo>
                                  <a:pt x="2506" y="60"/>
                                </a:lnTo>
                                <a:lnTo>
                                  <a:pt x="2498" y="80"/>
                                </a:lnTo>
                                <a:lnTo>
                                  <a:pt x="2482" y="100"/>
                                </a:lnTo>
                                <a:lnTo>
                                  <a:pt x="2469" y="140"/>
                                </a:lnTo>
                                <a:lnTo>
                                  <a:pt x="2476" y="140"/>
                                </a:lnTo>
                                <a:lnTo>
                                  <a:pt x="2464" y="154"/>
                                </a:lnTo>
                                <a:lnTo>
                                  <a:pt x="2468" y="141"/>
                                </a:lnTo>
                                <a:lnTo>
                                  <a:pt x="2458" y="159"/>
                                </a:lnTo>
                                <a:lnTo>
                                  <a:pt x="2458" y="220"/>
                                </a:lnTo>
                                <a:lnTo>
                                  <a:pt x="2457" y="240"/>
                                </a:lnTo>
                                <a:lnTo>
                                  <a:pt x="2449" y="240"/>
                                </a:lnTo>
                                <a:lnTo>
                                  <a:pt x="2458" y="220"/>
                                </a:lnTo>
                                <a:lnTo>
                                  <a:pt x="2458" y="159"/>
                                </a:lnTo>
                                <a:lnTo>
                                  <a:pt x="2457" y="160"/>
                                </a:lnTo>
                                <a:lnTo>
                                  <a:pt x="2449" y="180"/>
                                </a:lnTo>
                                <a:lnTo>
                                  <a:pt x="2453" y="180"/>
                                </a:lnTo>
                                <a:lnTo>
                                  <a:pt x="2447" y="200"/>
                                </a:lnTo>
                                <a:lnTo>
                                  <a:pt x="2437" y="220"/>
                                </a:lnTo>
                                <a:lnTo>
                                  <a:pt x="2429" y="260"/>
                                </a:lnTo>
                                <a:lnTo>
                                  <a:pt x="2425" y="260"/>
                                </a:lnTo>
                                <a:lnTo>
                                  <a:pt x="2431" y="240"/>
                                </a:lnTo>
                                <a:lnTo>
                                  <a:pt x="2438" y="202"/>
                                </a:lnTo>
                                <a:lnTo>
                                  <a:pt x="2429" y="220"/>
                                </a:lnTo>
                                <a:lnTo>
                                  <a:pt x="2419" y="260"/>
                                </a:lnTo>
                                <a:lnTo>
                                  <a:pt x="2403" y="260"/>
                                </a:lnTo>
                                <a:lnTo>
                                  <a:pt x="2391" y="280"/>
                                </a:lnTo>
                                <a:lnTo>
                                  <a:pt x="2378" y="280"/>
                                </a:lnTo>
                                <a:lnTo>
                                  <a:pt x="2392" y="260"/>
                                </a:lnTo>
                                <a:lnTo>
                                  <a:pt x="2373" y="260"/>
                                </a:lnTo>
                                <a:lnTo>
                                  <a:pt x="2373" y="400"/>
                                </a:lnTo>
                                <a:lnTo>
                                  <a:pt x="2370" y="420"/>
                                </a:lnTo>
                                <a:lnTo>
                                  <a:pt x="2366" y="420"/>
                                </a:lnTo>
                                <a:lnTo>
                                  <a:pt x="2361" y="460"/>
                                </a:lnTo>
                                <a:lnTo>
                                  <a:pt x="2355" y="480"/>
                                </a:lnTo>
                                <a:lnTo>
                                  <a:pt x="2350" y="500"/>
                                </a:lnTo>
                                <a:lnTo>
                                  <a:pt x="2346" y="520"/>
                                </a:lnTo>
                                <a:lnTo>
                                  <a:pt x="2349" y="520"/>
                                </a:lnTo>
                                <a:lnTo>
                                  <a:pt x="2353" y="500"/>
                                </a:lnTo>
                                <a:lnTo>
                                  <a:pt x="2355" y="500"/>
                                </a:lnTo>
                                <a:lnTo>
                                  <a:pt x="2354" y="520"/>
                                </a:lnTo>
                                <a:lnTo>
                                  <a:pt x="2350" y="520"/>
                                </a:lnTo>
                                <a:lnTo>
                                  <a:pt x="2337" y="580"/>
                                </a:lnTo>
                                <a:lnTo>
                                  <a:pt x="2334" y="600"/>
                                </a:lnTo>
                                <a:lnTo>
                                  <a:pt x="2331" y="620"/>
                                </a:lnTo>
                                <a:lnTo>
                                  <a:pt x="2329" y="620"/>
                                </a:lnTo>
                                <a:lnTo>
                                  <a:pt x="2329" y="1540"/>
                                </a:lnTo>
                                <a:lnTo>
                                  <a:pt x="2327" y="1540"/>
                                </a:lnTo>
                                <a:lnTo>
                                  <a:pt x="2324" y="1520"/>
                                </a:lnTo>
                                <a:lnTo>
                                  <a:pt x="2322" y="1508"/>
                                </a:lnTo>
                                <a:lnTo>
                                  <a:pt x="2322" y="1500"/>
                                </a:lnTo>
                                <a:lnTo>
                                  <a:pt x="2322" y="1480"/>
                                </a:lnTo>
                                <a:lnTo>
                                  <a:pt x="2329" y="1540"/>
                                </a:lnTo>
                                <a:lnTo>
                                  <a:pt x="2329" y="620"/>
                                </a:lnTo>
                                <a:lnTo>
                                  <a:pt x="2327" y="620"/>
                                </a:lnTo>
                                <a:lnTo>
                                  <a:pt x="2324" y="640"/>
                                </a:lnTo>
                                <a:lnTo>
                                  <a:pt x="2323" y="660"/>
                                </a:lnTo>
                                <a:lnTo>
                                  <a:pt x="2323" y="680"/>
                                </a:lnTo>
                                <a:lnTo>
                                  <a:pt x="2322" y="700"/>
                                </a:lnTo>
                                <a:lnTo>
                                  <a:pt x="2318" y="720"/>
                                </a:lnTo>
                                <a:lnTo>
                                  <a:pt x="2315" y="732"/>
                                </a:lnTo>
                                <a:lnTo>
                                  <a:pt x="2315" y="760"/>
                                </a:lnTo>
                                <a:lnTo>
                                  <a:pt x="2315" y="860"/>
                                </a:lnTo>
                                <a:lnTo>
                                  <a:pt x="2313" y="900"/>
                                </a:lnTo>
                                <a:lnTo>
                                  <a:pt x="2312" y="900"/>
                                </a:lnTo>
                                <a:lnTo>
                                  <a:pt x="2310" y="900"/>
                                </a:lnTo>
                                <a:lnTo>
                                  <a:pt x="2306" y="920"/>
                                </a:lnTo>
                                <a:lnTo>
                                  <a:pt x="2303" y="940"/>
                                </a:lnTo>
                                <a:lnTo>
                                  <a:pt x="2305" y="920"/>
                                </a:lnTo>
                                <a:lnTo>
                                  <a:pt x="2300" y="920"/>
                                </a:lnTo>
                                <a:lnTo>
                                  <a:pt x="2297" y="940"/>
                                </a:lnTo>
                                <a:lnTo>
                                  <a:pt x="2295" y="960"/>
                                </a:lnTo>
                                <a:lnTo>
                                  <a:pt x="2297" y="920"/>
                                </a:lnTo>
                                <a:lnTo>
                                  <a:pt x="2301" y="900"/>
                                </a:lnTo>
                                <a:lnTo>
                                  <a:pt x="2304" y="880"/>
                                </a:lnTo>
                                <a:lnTo>
                                  <a:pt x="2305" y="880"/>
                                </a:lnTo>
                                <a:lnTo>
                                  <a:pt x="2304" y="900"/>
                                </a:lnTo>
                                <a:lnTo>
                                  <a:pt x="2308" y="900"/>
                                </a:lnTo>
                                <a:lnTo>
                                  <a:pt x="2312" y="880"/>
                                </a:lnTo>
                                <a:lnTo>
                                  <a:pt x="2312" y="900"/>
                                </a:lnTo>
                                <a:lnTo>
                                  <a:pt x="2313" y="880"/>
                                </a:lnTo>
                                <a:lnTo>
                                  <a:pt x="2315" y="860"/>
                                </a:lnTo>
                                <a:lnTo>
                                  <a:pt x="2315" y="760"/>
                                </a:lnTo>
                                <a:lnTo>
                                  <a:pt x="2312" y="793"/>
                                </a:lnTo>
                                <a:lnTo>
                                  <a:pt x="2309" y="820"/>
                                </a:lnTo>
                                <a:lnTo>
                                  <a:pt x="2307" y="840"/>
                                </a:lnTo>
                                <a:lnTo>
                                  <a:pt x="2302" y="860"/>
                                </a:lnTo>
                                <a:lnTo>
                                  <a:pt x="2302" y="820"/>
                                </a:lnTo>
                                <a:lnTo>
                                  <a:pt x="2306" y="800"/>
                                </a:lnTo>
                                <a:lnTo>
                                  <a:pt x="2310" y="780"/>
                                </a:lnTo>
                                <a:lnTo>
                                  <a:pt x="2315" y="760"/>
                                </a:lnTo>
                                <a:lnTo>
                                  <a:pt x="2315" y="732"/>
                                </a:lnTo>
                                <a:lnTo>
                                  <a:pt x="2313" y="740"/>
                                </a:lnTo>
                                <a:lnTo>
                                  <a:pt x="2308" y="760"/>
                                </a:lnTo>
                                <a:lnTo>
                                  <a:pt x="2303" y="780"/>
                                </a:lnTo>
                                <a:lnTo>
                                  <a:pt x="2299" y="820"/>
                                </a:lnTo>
                                <a:lnTo>
                                  <a:pt x="2296" y="820"/>
                                </a:lnTo>
                                <a:lnTo>
                                  <a:pt x="2293" y="880"/>
                                </a:lnTo>
                                <a:lnTo>
                                  <a:pt x="2290" y="920"/>
                                </a:lnTo>
                                <a:lnTo>
                                  <a:pt x="2286" y="960"/>
                                </a:lnTo>
                                <a:lnTo>
                                  <a:pt x="2283" y="1020"/>
                                </a:lnTo>
                                <a:lnTo>
                                  <a:pt x="2273" y="1025"/>
                                </a:lnTo>
                                <a:lnTo>
                                  <a:pt x="2273" y="1140"/>
                                </a:lnTo>
                                <a:lnTo>
                                  <a:pt x="2273" y="1160"/>
                                </a:lnTo>
                                <a:lnTo>
                                  <a:pt x="2247" y="1169"/>
                                </a:lnTo>
                                <a:lnTo>
                                  <a:pt x="2232" y="1180"/>
                                </a:lnTo>
                                <a:lnTo>
                                  <a:pt x="2244" y="1170"/>
                                </a:lnTo>
                                <a:lnTo>
                                  <a:pt x="2211" y="1180"/>
                                </a:lnTo>
                                <a:lnTo>
                                  <a:pt x="2206" y="1180"/>
                                </a:lnTo>
                                <a:lnTo>
                                  <a:pt x="2179" y="1197"/>
                                </a:lnTo>
                                <a:lnTo>
                                  <a:pt x="2175" y="1200"/>
                                </a:lnTo>
                                <a:lnTo>
                                  <a:pt x="2173" y="1200"/>
                                </a:lnTo>
                                <a:lnTo>
                                  <a:pt x="2179" y="1197"/>
                                </a:lnTo>
                                <a:lnTo>
                                  <a:pt x="2273" y="1140"/>
                                </a:lnTo>
                                <a:lnTo>
                                  <a:pt x="2273" y="1025"/>
                                </a:lnTo>
                                <a:lnTo>
                                  <a:pt x="2235" y="1040"/>
                                </a:lnTo>
                                <a:lnTo>
                                  <a:pt x="2109" y="1076"/>
                                </a:lnTo>
                                <a:lnTo>
                                  <a:pt x="2109" y="1220"/>
                                </a:lnTo>
                                <a:lnTo>
                                  <a:pt x="2093" y="1240"/>
                                </a:lnTo>
                                <a:lnTo>
                                  <a:pt x="2063" y="1240"/>
                                </a:lnTo>
                                <a:lnTo>
                                  <a:pt x="2047" y="1260"/>
                                </a:lnTo>
                                <a:lnTo>
                                  <a:pt x="2029" y="1260"/>
                                </a:lnTo>
                                <a:lnTo>
                                  <a:pt x="2043" y="1240"/>
                                </a:lnTo>
                                <a:lnTo>
                                  <a:pt x="2090" y="1220"/>
                                </a:lnTo>
                                <a:lnTo>
                                  <a:pt x="2109" y="1220"/>
                                </a:lnTo>
                                <a:lnTo>
                                  <a:pt x="2109" y="1076"/>
                                </a:lnTo>
                                <a:lnTo>
                                  <a:pt x="2092" y="1080"/>
                                </a:lnTo>
                                <a:lnTo>
                                  <a:pt x="2032" y="1113"/>
                                </a:lnTo>
                                <a:lnTo>
                                  <a:pt x="2032" y="1244"/>
                                </a:lnTo>
                                <a:lnTo>
                                  <a:pt x="2025" y="1260"/>
                                </a:lnTo>
                                <a:lnTo>
                                  <a:pt x="2005" y="1260"/>
                                </a:lnTo>
                                <a:lnTo>
                                  <a:pt x="1978" y="1280"/>
                                </a:lnTo>
                                <a:lnTo>
                                  <a:pt x="1964" y="1280"/>
                                </a:lnTo>
                                <a:lnTo>
                                  <a:pt x="1979" y="1265"/>
                                </a:lnTo>
                                <a:lnTo>
                                  <a:pt x="1991" y="1260"/>
                                </a:lnTo>
                                <a:lnTo>
                                  <a:pt x="2032" y="1244"/>
                                </a:lnTo>
                                <a:lnTo>
                                  <a:pt x="2032" y="1113"/>
                                </a:lnTo>
                                <a:lnTo>
                                  <a:pt x="2018" y="1120"/>
                                </a:lnTo>
                                <a:lnTo>
                                  <a:pt x="1974" y="1132"/>
                                </a:lnTo>
                                <a:lnTo>
                                  <a:pt x="1974" y="1267"/>
                                </a:lnTo>
                                <a:lnTo>
                                  <a:pt x="1955" y="1280"/>
                                </a:lnTo>
                                <a:lnTo>
                                  <a:pt x="1941" y="1280"/>
                                </a:lnTo>
                                <a:lnTo>
                                  <a:pt x="1974" y="1267"/>
                                </a:lnTo>
                                <a:lnTo>
                                  <a:pt x="1974" y="1132"/>
                                </a:lnTo>
                                <a:lnTo>
                                  <a:pt x="1943" y="1140"/>
                                </a:lnTo>
                                <a:lnTo>
                                  <a:pt x="1947" y="1140"/>
                                </a:lnTo>
                                <a:lnTo>
                                  <a:pt x="1902" y="1160"/>
                                </a:lnTo>
                                <a:lnTo>
                                  <a:pt x="1852" y="1160"/>
                                </a:lnTo>
                                <a:lnTo>
                                  <a:pt x="1830" y="1180"/>
                                </a:lnTo>
                                <a:lnTo>
                                  <a:pt x="1768" y="1180"/>
                                </a:lnTo>
                                <a:lnTo>
                                  <a:pt x="1745" y="1200"/>
                                </a:lnTo>
                                <a:lnTo>
                                  <a:pt x="1699" y="1200"/>
                                </a:lnTo>
                                <a:lnTo>
                                  <a:pt x="1679" y="1220"/>
                                </a:lnTo>
                                <a:lnTo>
                                  <a:pt x="1595" y="1220"/>
                                </a:lnTo>
                                <a:lnTo>
                                  <a:pt x="1560" y="1240"/>
                                </a:lnTo>
                                <a:lnTo>
                                  <a:pt x="1461" y="1240"/>
                                </a:lnTo>
                                <a:lnTo>
                                  <a:pt x="1464" y="1220"/>
                                </a:lnTo>
                                <a:lnTo>
                                  <a:pt x="1467" y="1200"/>
                                </a:lnTo>
                                <a:lnTo>
                                  <a:pt x="1471" y="1180"/>
                                </a:lnTo>
                                <a:lnTo>
                                  <a:pt x="1475" y="1160"/>
                                </a:lnTo>
                                <a:lnTo>
                                  <a:pt x="1480" y="1140"/>
                                </a:lnTo>
                                <a:lnTo>
                                  <a:pt x="1484" y="1120"/>
                                </a:lnTo>
                                <a:lnTo>
                                  <a:pt x="1490" y="1100"/>
                                </a:lnTo>
                                <a:lnTo>
                                  <a:pt x="1501" y="1080"/>
                                </a:lnTo>
                                <a:lnTo>
                                  <a:pt x="1513" y="1040"/>
                                </a:lnTo>
                                <a:lnTo>
                                  <a:pt x="1526" y="1000"/>
                                </a:lnTo>
                                <a:lnTo>
                                  <a:pt x="1539" y="960"/>
                                </a:lnTo>
                                <a:lnTo>
                                  <a:pt x="1568" y="900"/>
                                </a:lnTo>
                                <a:lnTo>
                                  <a:pt x="1598" y="820"/>
                                </a:lnTo>
                                <a:lnTo>
                                  <a:pt x="1614" y="780"/>
                                </a:lnTo>
                                <a:lnTo>
                                  <a:pt x="1630" y="740"/>
                                </a:lnTo>
                                <a:lnTo>
                                  <a:pt x="1664" y="680"/>
                                </a:lnTo>
                                <a:lnTo>
                                  <a:pt x="1659" y="680"/>
                                </a:lnTo>
                                <a:lnTo>
                                  <a:pt x="1674" y="660"/>
                                </a:lnTo>
                                <a:lnTo>
                                  <a:pt x="1678" y="660"/>
                                </a:lnTo>
                                <a:lnTo>
                                  <a:pt x="1683" y="640"/>
                                </a:lnTo>
                                <a:lnTo>
                                  <a:pt x="1684" y="640"/>
                                </a:lnTo>
                                <a:lnTo>
                                  <a:pt x="1691" y="620"/>
                                </a:lnTo>
                                <a:lnTo>
                                  <a:pt x="1694" y="620"/>
                                </a:lnTo>
                                <a:lnTo>
                                  <a:pt x="1699" y="600"/>
                                </a:lnTo>
                                <a:lnTo>
                                  <a:pt x="1718" y="580"/>
                                </a:lnTo>
                                <a:lnTo>
                                  <a:pt x="1725" y="560"/>
                                </a:lnTo>
                                <a:lnTo>
                                  <a:pt x="1732" y="560"/>
                                </a:lnTo>
                                <a:lnTo>
                                  <a:pt x="1747" y="520"/>
                                </a:lnTo>
                                <a:lnTo>
                                  <a:pt x="1760" y="520"/>
                                </a:lnTo>
                                <a:lnTo>
                                  <a:pt x="1772" y="500"/>
                                </a:lnTo>
                                <a:lnTo>
                                  <a:pt x="1760" y="500"/>
                                </a:lnTo>
                                <a:lnTo>
                                  <a:pt x="1778" y="460"/>
                                </a:lnTo>
                                <a:lnTo>
                                  <a:pt x="1798" y="440"/>
                                </a:lnTo>
                                <a:lnTo>
                                  <a:pt x="1817" y="420"/>
                                </a:lnTo>
                                <a:lnTo>
                                  <a:pt x="2220" y="420"/>
                                </a:lnTo>
                                <a:lnTo>
                                  <a:pt x="2249" y="400"/>
                                </a:lnTo>
                                <a:lnTo>
                                  <a:pt x="2373" y="400"/>
                                </a:lnTo>
                                <a:lnTo>
                                  <a:pt x="2373" y="260"/>
                                </a:lnTo>
                                <a:lnTo>
                                  <a:pt x="2293" y="260"/>
                                </a:lnTo>
                                <a:lnTo>
                                  <a:pt x="2249" y="280"/>
                                </a:lnTo>
                                <a:lnTo>
                                  <a:pt x="2138" y="280"/>
                                </a:lnTo>
                                <a:lnTo>
                                  <a:pt x="2109" y="300"/>
                                </a:lnTo>
                                <a:lnTo>
                                  <a:pt x="1904" y="300"/>
                                </a:lnTo>
                                <a:lnTo>
                                  <a:pt x="1904" y="320"/>
                                </a:lnTo>
                                <a:lnTo>
                                  <a:pt x="1890" y="320"/>
                                </a:lnTo>
                                <a:lnTo>
                                  <a:pt x="1897" y="304"/>
                                </a:lnTo>
                                <a:lnTo>
                                  <a:pt x="1904" y="320"/>
                                </a:lnTo>
                                <a:lnTo>
                                  <a:pt x="1904" y="300"/>
                                </a:lnTo>
                                <a:lnTo>
                                  <a:pt x="1899" y="300"/>
                                </a:lnTo>
                                <a:lnTo>
                                  <a:pt x="1896" y="300"/>
                                </a:lnTo>
                                <a:lnTo>
                                  <a:pt x="1891" y="300"/>
                                </a:lnTo>
                                <a:lnTo>
                                  <a:pt x="1899" y="280"/>
                                </a:lnTo>
                                <a:lnTo>
                                  <a:pt x="1906" y="280"/>
                                </a:lnTo>
                                <a:lnTo>
                                  <a:pt x="1912" y="260"/>
                                </a:lnTo>
                                <a:lnTo>
                                  <a:pt x="1928" y="240"/>
                                </a:lnTo>
                                <a:lnTo>
                                  <a:pt x="1943" y="220"/>
                                </a:lnTo>
                                <a:lnTo>
                                  <a:pt x="1956" y="220"/>
                                </a:lnTo>
                                <a:lnTo>
                                  <a:pt x="1966" y="200"/>
                                </a:lnTo>
                                <a:lnTo>
                                  <a:pt x="1964" y="200"/>
                                </a:lnTo>
                                <a:lnTo>
                                  <a:pt x="1973" y="180"/>
                                </a:lnTo>
                                <a:lnTo>
                                  <a:pt x="1978" y="180"/>
                                </a:lnTo>
                                <a:lnTo>
                                  <a:pt x="1983" y="180"/>
                                </a:lnTo>
                                <a:lnTo>
                                  <a:pt x="1993" y="160"/>
                                </a:lnTo>
                                <a:lnTo>
                                  <a:pt x="2000" y="160"/>
                                </a:lnTo>
                                <a:lnTo>
                                  <a:pt x="2004" y="153"/>
                                </a:lnTo>
                                <a:lnTo>
                                  <a:pt x="2009" y="140"/>
                                </a:lnTo>
                                <a:lnTo>
                                  <a:pt x="2011" y="140"/>
                                </a:lnTo>
                                <a:lnTo>
                                  <a:pt x="2008" y="148"/>
                                </a:lnTo>
                                <a:lnTo>
                                  <a:pt x="2013" y="140"/>
                                </a:lnTo>
                                <a:lnTo>
                                  <a:pt x="2039" y="100"/>
                                </a:lnTo>
                                <a:lnTo>
                                  <a:pt x="2052" y="80"/>
                                </a:lnTo>
                                <a:lnTo>
                                  <a:pt x="2065" y="80"/>
                                </a:lnTo>
                                <a:lnTo>
                                  <a:pt x="2077" y="60"/>
                                </a:lnTo>
                                <a:lnTo>
                                  <a:pt x="2072" y="60"/>
                                </a:lnTo>
                                <a:lnTo>
                                  <a:pt x="2085" y="40"/>
                                </a:lnTo>
                                <a:lnTo>
                                  <a:pt x="2094" y="40"/>
                                </a:lnTo>
                                <a:lnTo>
                                  <a:pt x="2089" y="48"/>
                                </a:lnTo>
                                <a:lnTo>
                                  <a:pt x="2097" y="40"/>
                                </a:lnTo>
                                <a:lnTo>
                                  <a:pt x="2136" y="0"/>
                                </a:lnTo>
                                <a:lnTo>
                                  <a:pt x="2054" y="0"/>
                                </a:lnTo>
                                <a:lnTo>
                                  <a:pt x="2054" y="60"/>
                                </a:lnTo>
                                <a:lnTo>
                                  <a:pt x="2048" y="80"/>
                                </a:lnTo>
                                <a:lnTo>
                                  <a:pt x="2043" y="80"/>
                                </a:lnTo>
                                <a:lnTo>
                                  <a:pt x="2054" y="60"/>
                                </a:lnTo>
                                <a:lnTo>
                                  <a:pt x="2054" y="0"/>
                                </a:lnTo>
                                <a:lnTo>
                                  <a:pt x="2039" y="0"/>
                                </a:lnTo>
                                <a:lnTo>
                                  <a:pt x="2039" y="80"/>
                                </a:lnTo>
                                <a:lnTo>
                                  <a:pt x="2027" y="100"/>
                                </a:lnTo>
                                <a:lnTo>
                                  <a:pt x="2014" y="120"/>
                                </a:lnTo>
                                <a:lnTo>
                                  <a:pt x="2026" y="100"/>
                                </a:lnTo>
                                <a:lnTo>
                                  <a:pt x="2035" y="80"/>
                                </a:lnTo>
                                <a:lnTo>
                                  <a:pt x="2039" y="80"/>
                                </a:lnTo>
                                <a:lnTo>
                                  <a:pt x="2039" y="0"/>
                                </a:lnTo>
                                <a:lnTo>
                                  <a:pt x="1916" y="0"/>
                                </a:lnTo>
                                <a:lnTo>
                                  <a:pt x="1912" y="20"/>
                                </a:lnTo>
                                <a:lnTo>
                                  <a:pt x="1907" y="20"/>
                                </a:lnTo>
                                <a:lnTo>
                                  <a:pt x="1900" y="40"/>
                                </a:lnTo>
                                <a:lnTo>
                                  <a:pt x="1845" y="100"/>
                                </a:lnTo>
                                <a:lnTo>
                                  <a:pt x="1849" y="100"/>
                                </a:lnTo>
                                <a:lnTo>
                                  <a:pt x="1841" y="120"/>
                                </a:lnTo>
                                <a:lnTo>
                                  <a:pt x="1835" y="120"/>
                                </a:lnTo>
                                <a:lnTo>
                                  <a:pt x="1830" y="140"/>
                                </a:lnTo>
                                <a:lnTo>
                                  <a:pt x="1818" y="140"/>
                                </a:lnTo>
                                <a:lnTo>
                                  <a:pt x="1811" y="160"/>
                                </a:lnTo>
                                <a:lnTo>
                                  <a:pt x="1810" y="160"/>
                                </a:lnTo>
                                <a:lnTo>
                                  <a:pt x="1810" y="180"/>
                                </a:lnTo>
                                <a:lnTo>
                                  <a:pt x="1793" y="200"/>
                                </a:lnTo>
                                <a:lnTo>
                                  <a:pt x="1783" y="220"/>
                                </a:lnTo>
                                <a:lnTo>
                                  <a:pt x="1776" y="220"/>
                                </a:lnTo>
                                <a:lnTo>
                                  <a:pt x="1774" y="220"/>
                                </a:lnTo>
                                <a:lnTo>
                                  <a:pt x="1766" y="220"/>
                                </a:lnTo>
                                <a:lnTo>
                                  <a:pt x="1754" y="240"/>
                                </a:lnTo>
                                <a:lnTo>
                                  <a:pt x="1745" y="240"/>
                                </a:lnTo>
                                <a:lnTo>
                                  <a:pt x="1761" y="220"/>
                                </a:lnTo>
                                <a:lnTo>
                                  <a:pt x="1779" y="200"/>
                                </a:lnTo>
                                <a:lnTo>
                                  <a:pt x="1792" y="180"/>
                                </a:lnTo>
                                <a:lnTo>
                                  <a:pt x="1791" y="200"/>
                                </a:lnTo>
                                <a:lnTo>
                                  <a:pt x="1810" y="180"/>
                                </a:lnTo>
                                <a:lnTo>
                                  <a:pt x="1810" y="160"/>
                                </a:lnTo>
                                <a:lnTo>
                                  <a:pt x="1802" y="160"/>
                                </a:lnTo>
                                <a:lnTo>
                                  <a:pt x="1817" y="140"/>
                                </a:lnTo>
                                <a:lnTo>
                                  <a:pt x="1831" y="120"/>
                                </a:lnTo>
                                <a:lnTo>
                                  <a:pt x="1844" y="100"/>
                                </a:lnTo>
                                <a:lnTo>
                                  <a:pt x="1836" y="100"/>
                                </a:lnTo>
                                <a:lnTo>
                                  <a:pt x="1828" y="120"/>
                                </a:lnTo>
                                <a:lnTo>
                                  <a:pt x="1821" y="120"/>
                                </a:lnTo>
                                <a:lnTo>
                                  <a:pt x="1813" y="140"/>
                                </a:lnTo>
                                <a:lnTo>
                                  <a:pt x="1810" y="140"/>
                                </a:lnTo>
                                <a:lnTo>
                                  <a:pt x="1769" y="202"/>
                                </a:lnTo>
                                <a:lnTo>
                                  <a:pt x="1757" y="220"/>
                                </a:lnTo>
                                <a:lnTo>
                                  <a:pt x="1731" y="260"/>
                                </a:lnTo>
                                <a:lnTo>
                                  <a:pt x="1706" y="280"/>
                                </a:lnTo>
                                <a:lnTo>
                                  <a:pt x="1642" y="280"/>
                                </a:lnTo>
                                <a:lnTo>
                                  <a:pt x="1642" y="624"/>
                                </a:lnTo>
                                <a:lnTo>
                                  <a:pt x="1638" y="640"/>
                                </a:lnTo>
                                <a:lnTo>
                                  <a:pt x="1634" y="640"/>
                                </a:lnTo>
                                <a:lnTo>
                                  <a:pt x="1630" y="651"/>
                                </a:lnTo>
                                <a:lnTo>
                                  <a:pt x="1630" y="652"/>
                                </a:lnTo>
                                <a:lnTo>
                                  <a:pt x="1627" y="660"/>
                                </a:lnTo>
                                <a:lnTo>
                                  <a:pt x="1626" y="660"/>
                                </a:lnTo>
                                <a:lnTo>
                                  <a:pt x="1630" y="652"/>
                                </a:lnTo>
                                <a:lnTo>
                                  <a:pt x="1630" y="651"/>
                                </a:lnTo>
                                <a:lnTo>
                                  <a:pt x="1634" y="640"/>
                                </a:lnTo>
                                <a:lnTo>
                                  <a:pt x="1642" y="624"/>
                                </a:lnTo>
                                <a:lnTo>
                                  <a:pt x="1642" y="280"/>
                                </a:lnTo>
                                <a:lnTo>
                                  <a:pt x="1623" y="280"/>
                                </a:lnTo>
                                <a:lnTo>
                                  <a:pt x="1623" y="660"/>
                                </a:lnTo>
                                <a:lnTo>
                                  <a:pt x="1617" y="680"/>
                                </a:lnTo>
                                <a:lnTo>
                                  <a:pt x="1609" y="680"/>
                                </a:lnTo>
                                <a:lnTo>
                                  <a:pt x="1617" y="660"/>
                                </a:lnTo>
                                <a:lnTo>
                                  <a:pt x="1623" y="660"/>
                                </a:lnTo>
                                <a:lnTo>
                                  <a:pt x="1623" y="280"/>
                                </a:lnTo>
                                <a:lnTo>
                                  <a:pt x="1576" y="280"/>
                                </a:lnTo>
                                <a:lnTo>
                                  <a:pt x="1529" y="268"/>
                                </a:lnTo>
                                <a:lnTo>
                                  <a:pt x="1529" y="400"/>
                                </a:lnTo>
                                <a:lnTo>
                                  <a:pt x="1516" y="400"/>
                                </a:lnTo>
                                <a:lnTo>
                                  <a:pt x="1491" y="380"/>
                                </a:lnTo>
                                <a:lnTo>
                                  <a:pt x="1518" y="380"/>
                                </a:lnTo>
                                <a:lnTo>
                                  <a:pt x="1529" y="400"/>
                                </a:lnTo>
                                <a:lnTo>
                                  <a:pt x="1529" y="268"/>
                                </a:lnTo>
                                <a:lnTo>
                                  <a:pt x="1353" y="223"/>
                                </a:lnTo>
                                <a:lnTo>
                                  <a:pt x="1353" y="266"/>
                                </a:lnTo>
                                <a:lnTo>
                                  <a:pt x="1349" y="260"/>
                                </a:lnTo>
                                <a:lnTo>
                                  <a:pt x="1351" y="260"/>
                                </a:lnTo>
                                <a:lnTo>
                                  <a:pt x="1353" y="266"/>
                                </a:lnTo>
                                <a:lnTo>
                                  <a:pt x="1353" y="223"/>
                                </a:lnTo>
                                <a:lnTo>
                                  <a:pt x="1345" y="220"/>
                                </a:lnTo>
                                <a:lnTo>
                                  <a:pt x="1348" y="240"/>
                                </a:lnTo>
                                <a:lnTo>
                                  <a:pt x="1304" y="220"/>
                                </a:lnTo>
                                <a:lnTo>
                                  <a:pt x="1272" y="220"/>
                                </a:lnTo>
                                <a:lnTo>
                                  <a:pt x="1251" y="200"/>
                                </a:lnTo>
                                <a:lnTo>
                                  <a:pt x="1206" y="200"/>
                                </a:lnTo>
                                <a:lnTo>
                                  <a:pt x="1194" y="180"/>
                                </a:lnTo>
                                <a:lnTo>
                                  <a:pt x="1149" y="180"/>
                                </a:lnTo>
                                <a:lnTo>
                                  <a:pt x="1141" y="160"/>
                                </a:lnTo>
                                <a:lnTo>
                                  <a:pt x="1140" y="180"/>
                                </a:lnTo>
                                <a:lnTo>
                                  <a:pt x="1137" y="180"/>
                                </a:lnTo>
                                <a:lnTo>
                                  <a:pt x="1118" y="160"/>
                                </a:lnTo>
                                <a:lnTo>
                                  <a:pt x="1082" y="160"/>
                                </a:lnTo>
                                <a:lnTo>
                                  <a:pt x="1048" y="140"/>
                                </a:lnTo>
                                <a:lnTo>
                                  <a:pt x="1016" y="140"/>
                                </a:lnTo>
                                <a:lnTo>
                                  <a:pt x="1003" y="120"/>
                                </a:lnTo>
                                <a:lnTo>
                                  <a:pt x="963" y="120"/>
                                </a:lnTo>
                                <a:lnTo>
                                  <a:pt x="926" y="100"/>
                                </a:lnTo>
                                <a:lnTo>
                                  <a:pt x="891" y="80"/>
                                </a:lnTo>
                                <a:lnTo>
                                  <a:pt x="860" y="60"/>
                                </a:lnTo>
                                <a:lnTo>
                                  <a:pt x="859" y="60"/>
                                </a:lnTo>
                                <a:lnTo>
                                  <a:pt x="871" y="40"/>
                                </a:lnTo>
                                <a:lnTo>
                                  <a:pt x="884" y="20"/>
                                </a:lnTo>
                                <a:lnTo>
                                  <a:pt x="891" y="20"/>
                                </a:lnTo>
                                <a:lnTo>
                                  <a:pt x="863" y="60"/>
                                </a:lnTo>
                                <a:lnTo>
                                  <a:pt x="875" y="60"/>
                                </a:lnTo>
                                <a:lnTo>
                                  <a:pt x="881" y="40"/>
                                </a:lnTo>
                                <a:lnTo>
                                  <a:pt x="887" y="40"/>
                                </a:lnTo>
                                <a:lnTo>
                                  <a:pt x="903" y="20"/>
                                </a:lnTo>
                                <a:lnTo>
                                  <a:pt x="897" y="20"/>
                                </a:lnTo>
                                <a:lnTo>
                                  <a:pt x="911" y="0"/>
                                </a:lnTo>
                                <a:lnTo>
                                  <a:pt x="425" y="0"/>
                                </a:lnTo>
                                <a:lnTo>
                                  <a:pt x="456" y="20"/>
                                </a:lnTo>
                                <a:lnTo>
                                  <a:pt x="467" y="40"/>
                                </a:lnTo>
                                <a:lnTo>
                                  <a:pt x="469" y="20"/>
                                </a:lnTo>
                                <a:lnTo>
                                  <a:pt x="510" y="60"/>
                                </a:lnTo>
                                <a:lnTo>
                                  <a:pt x="553" y="80"/>
                                </a:lnTo>
                                <a:lnTo>
                                  <a:pt x="594" y="100"/>
                                </a:lnTo>
                                <a:lnTo>
                                  <a:pt x="628" y="120"/>
                                </a:lnTo>
                                <a:lnTo>
                                  <a:pt x="618" y="140"/>
                                </a:lnTo>
                                <a:lnTo>
                                  <a:pt x="600" y="160"/>
                                </a:lnTo>
                                <a:lnTo>
                                  <a:pt x="590" y="160"/>
                                </a:lnTo>
                                <a:lnTo>
                                  <a:pt x="537" y="220"/>
                                </a:lnTo>
                                <a:lnTo>
                                  <a:pt x="498" y="279"/>
                                </a:lnTo>
                                <a:lnTo>
                                  <a:pt x="498" y="500"/>
                                </a:lnTo>
                                <a:lnTo>
                                  <a:pt x="491" y="520"/>
                                </a:lnTo>
                                <a:lnTo>
                                  <a:pt x="495" y="500"/>
                                </a:lnTo>
                                <a:lnTo>
                                  <a:pt x="498" y="500"/>
                                </a:lnTo>
                                <a:lnTo>
                                  <a:pt x="498" y="279"/>
                                </a:lnTo>
                                <a:lnTo>
                                  <a:pt x="484" y="300"/>
                                </a:lnTo>
                                <a:lnTo>
                                  <a:pt x="434" y="360"/>
                                </a:lnTo>
                                <a:lnTo>
                                  <a:pt x="434" y="361"/>
                                </a:lnTo>
                                <a:lnTo>
                                  <a:pt x="434" y="440"/>
                                </a:lnTo>
                                <a:lnTo>
                                  <a:pt x="424" y="460"/>
                                </a:lnTo>
                                <a:lnTo>
                                  <a:pt x="422" y="460"/>
                                </a:lnTo>
                                <a:lnTo>
                                  <a:pt x="434" y="440"/>
                                </a:lnTo>
                                <a:lnTo>
                                  <a:pt x="434" y="361"/>
                                </a:lnTo>
                                <a:lnTo>
                                  <a:pt x="406" y="407"/>
                                </a:lnTo>
                                <a:lnTo>
                                  <a:pt x="406" y="480"/>
                                </a:lnTo>
                                <a:lnTo>
                                  <a:pt x="402" y="490"/>
                                </a:lnTo>
                                <a:lnTo>
                                  <a:pt x="404" y="480"/>
                                </a:lnTo>
                                <a:lnTo>
                                  <a:pt x="406" y="480"/>
                                </a:lnTo>
                                <a:lnTo>
                                  <a:pt x="406" y="407"/>
                                </a:lnTo>
                                <a:lnTo>
                                  <a:pt x="386" y="440"/>
                                </a:lnTo>
                                <a:lnTo>
                                  <a:pt x="391" y="440"/>
                                </a:lnTo>
                                <a:lnTo>
                                  <a:pt x="362" y="480"/>
                                </a:lnTo>
                                <a:lnTo>
                                  <a:pt x="359" y="480"/>
                                </a:lnTo>
                                <a:lnTo>
                                  <a:pt x="351" y="500"/>
                                </a:lnTo>
                                <a:lnTo>
                                  <a:pt x="348" y="520"/>
                                </a:lnTo>
                                <a:lnTo>
                                  <a:pt x="342" y="520"/>
                                </a:lnTo>
                                <a:lnTo>
                                  <a:pt x="334" y="540"/>
                                </a:lnTo>
                                <a:lnTo>
                                  <a:pt x="328" y="540"/>
                                </a:lnTo>
                                <a:lnTo>
                                  <a:pt x="320" y="560"/>
                                </a:lnTo>
                                <a:lnTo>
                                  <a:pt x="313" y="560"/>
                                </a:lnTo>
                                <a:lnTo>
                                  <a:pt x="298" y="580"/>
                                </a:lnTo>
                                <a:lnTo>
                                  <a:pt x="290" y="600"/>
                                </a:lnTo>
                                <a:lnTo>
                                  <a:pt x="292" y="600"/>
                                </a:lnTo>
                                <a:lnTo>
                                  <a:pt x="437" y="600"/>
                                </a:lnTo>
                                <a:lnTo>
                                  <a:pt x="440" y="600"/>
                                </a:lnTo>
                                <a:lnTo>
                                  <a:pt x="444" y="600"/>
                                </a:lnTo>
                                <a:lnTo>
                                  <a:pt x="458" y="580"/>
                                </a:lnTo>
                                <a:lnTo>
                                  <a:pt x="516" y="500"/>
                                </a:lnTo>
                                <a:lnTo>
                                  <a:pt x="507" y="520"/>
                                </a:lnTo>
                                <a:lnTo>
                                  <a:pt x="513" y="520"/>
                                </a:lnTo>
                                <a:lnTo>
                                  <a:pt x="531" y="480"/>
                                </a:lnTo>
                                <a:lnTo>
                                  <a:pt x="539" y="463"/>
                                </a:lnTo>
                                <a:lnTo>
                                  <a:pt x="536" y="463"/>
                                </a:lnTo>
                                <a:lnTo>
                                  <a:pt x="535" y="463"/>
                                </a:lnTo>
                                <a:lnTo>
                                  <a:pt x="521" y="480"/>
                                </a:lnTo>
                                <a:lnTo>
                                  <a:pt x="508" y="500"/>
                                </a:lnTo>
                                <a:lnTo>
                                  <a:pt x="502" y="500"/>
                                </a:lnTo>
                                <a:lnTo>
                                  <a:pt x="508" y="480"/>
                                </a:lnTo>
                                <a:lnTo>
                                  <a:pt x="535" y="440"/>
                                </a:lnTo>
                                <a:lnTo>
                                  <a:pt x="565" y="400"/>
                                </a:lnTo>
                                <a:lnTo>
                                  <a:pt x="585" y="386"/>
                                </a:lnTo>
                                <a:lnTo>
                                  <a:pt x="588" y="380"/>
                                </a:lnTo>
                                <a:lnTo>
                                  <a:pt x="593" y="380"/>
                                </a:lnTo>
                                <a:lnTo>
                                  <a:pt x="616" y="340"/>
                                </a:lnTo>
                                <a:lnTo>
                                  <a:pt x="600" y="378"/>
                                </a:lnTo>
                                <a:lnTo>
                                  <a:pt x="629" y="340"/>
                                </a:lnTo>
                                <a:lnTo>
                                  <a:pt x="658" y="300"/>
                                </a:lnTo>
                                <a:lnTo>
                                  <a:pt x="688" y="260"/>
                                </a:lnTo>
                                <a:lnTo>
                                  <a:pt x="686" y="260"/>
                                </a:lnTo>
                                <a:lnTo>
                                  <a:pt x="694" y="240"/>
                                </a:lnTo>
                                <a:lnTo>
                                  <a:pt x="708" y="220"/>
                                </a:lnTo>
                                <a:lnTo>
                                  <a:pt x="658" y="280"/>
                                </a:lnTo>
                                <a:lnTo>
                                  <a:pt x="609" y="340"/>
                                </a:lnTo>
                                <a:lnTo>
                                  <a:pt x="640" y="300"/>
                                </a:lnTo>
                                <a:lnTo>
                                  <a:pt x="671" y="260"/>
                                </a:lnTo>
                                <a:lnTo>
                                  <a:pt x="703" y="220"/>
                                </a:lnTo>
                                <a:lnTo>
                                  <a:pt x="736" y="180"/>
                                </a:lnTo>
                                <a:lnTo>
                                  <a:pt x="742" y="180"/>
                                </a:lnTo>
                                <a:lnTo>
                                  <a:pt x="708" y="220"/>
                                </a:lnTo>
                                <a:lnTo>
                                  <a:pt x="698" y="240"/>
                                </a:lnTo>
                                <a:lnTo>
                                  <a:pt x="694" y="240"/>
                                </a:lnTo>
                                <a:lnTo>
                                  <a:pt x="688" y="260"/>
                                </a:lnTo>
                                <a:lnTo>
                                  <a:pt x="719" y="220"/>
                                </a:lnTo>
                                <a:lnTo>
                                  <a:pt x="751" y="180"/>
                                </a:lnTo>
                                <a:lnTo>
                                  <a:pt x="758" y="180"/>
                                </a:lnTo>
                                <a:lnTo>
                                  <a:pt x="778" y="200"/>
                                </a:lnTo>
                                <a:lnTo>
                                  <a:pt x="796" y="200"/>
                                </a:lnTo>
                                <a:lnTo>
                                  <a:pt x="778" y="180"/>
                                </a:lnTo>
                                <a:lnTo>
                                  <a:pt x="796" y="180"/>
                                </a:lnTo>
                                <a:lnTo>
                                  <a:pt x="808" y="200"/>
                                </a:lnTo>
                                <a:lnTo>
                                  <a:pt x="797" y="200"/>
                                </a:lnTo>
                                <a:lnTo>
                                  <a:pt x="816" y="220"/>
                                </a:lnTo>
                                <a:lnTo>
                                  <a:pt x="837" y="220"/>
                                </a:lnTo>
                                <a:lnTo>
                                  <a:pt x="813" y="200"/>
                                </a:lnTo>
                                <a:lnTo>
                                  <a:pt x="846" y="220"/>
                                </a:lnTo>
                                <a:lnTo>
                                  <a:pt x="851" y="220"/>
                                </a:lnTo>
                                <a:lnTo>
                                  <a:pt x="867" y="240"/>
                                </a:lnTo>
                                <a:lnTo>
                                  <a:pt x="870" y="240"/>
                                </a:lnTo>
                                <a:lnTo>
                                  <a:pt x="853" y="220"/>
                                </a:lnTo>
                                <a:lnTo>
                                  <a:pt x="862" y="220"/>
                                </a:lnTo>
                                <a:lnTo>
                                  <a:pt x="875" y="240"/>
                                </a:lnTo>
                                <a:lnTo>
                                  <a:pt x="900" y="240"/>
                                </a:lnTo>
                                <a:lnTo>
                                  <a:pt x="917" y="260"/>
                                </a:lnTo>
                                <a:lnTo>
                                  <a:pt x="949" y="260"/>
                                </a:lnTo>
                                <a:lnTo>
                                  <a:pt x="960" y="280"/>
                                </a:lnTo>
                                <a:lnTo>
                                  <a:pt x="971" y="280"/>
                                </a:lnTo>
                                <a:lnTo>
                                  <a:pt x="960" y="260"/>
                                </a:lnTo>
                                <a:lnTo>
                                  <a:pt x="985" y="280"/>
                                </a:lnTo>
                                <a:lnTo>
                                  <a:pt x="1009" y="280"/>
                                </a:lnTo>
                                <a:lnTo>
                                  <a:pt x="1031" y="300"/>
                                </a:lnTo>
                                <a:lnTo>
                                  <a:pt x="1071" y="300"/>
                                </a:lnTo>
                                <a:lnTo>
                                  <a:pt x="1090" y="320"/>
                                </a:lnTo>
                                <a:lnTo>
                                  <a:pt x="1145" y="320"/>
                                </a:lnTo>
                                <a:lnTo>
                                  <a:pt x="1164" y="340"/>
                                </a:lnTo>
                                <a:lnTo>
                                  <a:pt x="1216" y="340"/>
                                </a:lnTo>
                                <a:lnTo>
                                  <a:pt x="1228" y="360"/>
                                </a:lnTo>
                                <a:lnTo>
                                  <a:pt x="1294" y="360"/>
                                </a:lnTo>
                                <a:lnTo>
                                  <a:pt x="1307" y="360"/>
                                </a:lnTo>
                                <a:lnTo>
                                  <a:pt x="1336" y="380"/>
                                </a:lnTo>
                                <a:lnTo>
                                  <a:pt x="1417" y="380"/>
                                </a:lnTo>
                                <a:lnTo>
                                  <a:pt x="1436" y="400"/>
                                </a:lnTo>
                                <a:lnTo>
                                  <a:pt x="1507" y="400"/>
                                </a:lnTo>
                                <a:lnTo>
                                  <a:pt x="1528" y="420"/>
                                </a:lnTo>
                                <a:lnTo>
                                  <a:pt x="1615" y="420"/>
                                </a:lnTo>
                                <a:lnTo>
                                  <a:pt x="1569" y="480"/>
                                </a:lnTo>
                                <a:lnTo>
                                  <a:pt x="1526" y="560"/>
                                </a:lnTo>
                                <a:lnTo>
                                  <a:pt x="1487" y="640"/>
                                </a:lnTo>
                                <a:lnTo>
                                  <a:pt x="1487" y="740"/>
                                </a:lnTo>
                                <a:lnTo>
                                  <a:pt x="1481" y="760"/>
                                </a:lnTo>
                                <a:lnTo>
                                  <a:pt x="1477" y="775"/>
                                </a:lnTo>
                                <a:lnTo>
                                  <a:pt x="1479" y="760"/>
                                </a:lnTo>
                                <a:lnTo>
                                  <a:pt x="1484" y="740"/>
                                </a:lnTo>
                                <a:lnTo>
                                  <a:pt x="1487" y="740"/>
                                </a:lnTo>
                                <a:lnTo>
                                  <a:pt x="1487" y="640"/>
                                </a:lnTo>
                                <a:lnTo>
                                  <a:pt x="1472" y="674"/>
                                </a:lnTo>
                                <a:lnTo>
                                  <a:pt x="1472" y="1140"/>
                                </a:lnTo>
                                <a:lnTo>
                                  <a:pt x="1470" y="1160"/>
                                </a:lnTo>
                                <a:lnTo>
                                  <a:pt x="1468" y="1160"/>
                                </a:lnTo>
                                <a:lnTo>
                                  <a:pt x="1472" y="1140"/>
                                </a:lnTo>
                                <a:lnTo>
                                  <a:pt x="1472" y="674"/>
                                </a:lnTo>
                                <a:lnTo>
                                  <a:pt x="1463" y="696"/>
                                </a:lnTo>
                                <a:lnTo>
                                  <a:pt x="1463" y="1180"/>
                                </a:lnTo>
                                <a:lnTo>
                                  <a:pt x="1455" y="1220"/>
                                </a:lnTo>
                                <a:lnTo>
                                  <a:pt x="1452" y="1220"/>
                                </a:lnTo>
                                <a:lnTo>
                                  <a:pt x="1453" y="1200"/>
                                </a:lnTo>
                                <a:lnTo>
                                  <a:pt x="1454" y="1200"/>
                                </a:lnTo>
                                <a:lnTo>
                                  <a:pt x="1454" y="1180"/>
                                </a:lnTo>
                                <a:lnTo>
                                  <a:pt x="1455" y="1180"/>
                                </a:lnTo>
                                <a:lnTo>
                                  <a:pt x="1461" y="1160"/>
                                </a:lnTo>
                                <a:lnTo>
                                  <a:pt x="1456" y="1180"/>
                                </a:lnTo>
                                <a:lnTo>
                                  <a:pt x="1463" y="1180"/>
                                </a:lnTo>
                                <a:lnTo>
                                  <a:pt x="1463" y="696"/>
                                </a:lnTo>
                                <a:lnTo>
                                  <a:pt x="1452" y="720"/>
                                </a:lnTo>
                                <a:lnTo>
                                  <a:pt x="1456" y="720"/>
                                </a:lnTo>
                                <a:lnTo>
                                  <a:pt x="1452" y="726"/>
                                </a:lnTo>
                                <a:lnTo>
                                  <a:pt x="1452" y="1180"/>
                                </a:lnTo>
                                <a:lnTo>
                                  <a:pt x="1450" y="1200"/>
                                </a:lnTo>
                                <a:lnTo>
                                  <a:pt x="1446" y="1200"/>
                                </a:lnTo>
                                <a:lnTo>
                                  <a:pt x="1440" y="1220"/>
                                </a:lnTo>
                                <a:lnTo>
                                  <a:pt x="1445" y="1200"/>
                                </a:lnTo>
                                <a:lnTo>
                                  <a:pt x="1450" y="1180"/>
                                </a:lnTo>
                                <a:lnTo>
                                  <a:pt x="1452" y="1180"/>
                                </a:lnTo>
                                <a:lnTo>
                                  <a:pt x="1452" y="726"/>
                                </a:lnTo>
                                <a:lnTo>
                                  <a:pt x="1442" y="740"/>
                                </a:lnTo>
                                <a:lnTo>
                                  <a:pt x="1439" y="740"/>
                                </a:lnTo>
                                <a:lnTo>
                                  <a:pt x="1434" y="760"/>
                                </a:lnTo>
                                <a:lnTo>
                                  <a:pt x="1433" y="760"/>
                                </a:lnTo>
                                <a:lnTo>
                                  <a:pt x="1430" y="780"/>
                                </a:lnTo>
                                <a:lnTo>
                                  <a:pt x="1424" y="800"/>
                                </a:lnTo>
                                <a:lnTo>
                                  <a:pt x="1423" y="800"/>
                                </a:lnTo>
                                <a:lnTo>
                                  <a:pt x="1416" y="820"/>
                                </a:lnTo>
                                <a:lnTo>
                                  <a:pt x="1406" y="840"/>
                                </a:lnTo>
                                <a:lnTo>
                                  <a:pt x="1395" y="860"/>
                                </a:lnTo>
                                <a:lnTo>
                                  <a:pt x="1384" y="900"/>
                                </a:lnTo>
                                <a:lnTo>
                                  <a:pt x="1375" y="920"/>
                                </a:lnTo>
                                <a:lnTo>
                                  <a:pt x="1367" y="940"/>
                                </a:lnTo>
                                <a:lnTo>
                                  <a:pt x="1374" y="940"/>
                                </a:lnTo>
                                <a:lnTo>
                                  <a:pt x="1381" y="920"/>
                                </a:lnTo>
                                <a:lnTo>
                                  <a:pt x="1389" y="900"/>
                                </a:lnTo>
                                <a:lnTo>
                                  <a:pt x="1376" y="940"/>
                                </a:lnTo>
                                <a:lnTo>
                                  <a:pt x="1371" y="953"/>
                                </a:lnTo>
                                <a:lnTo>
                                  <a:pt x="1371" y="1680"/>
                                </a:lnTo>
                                <a:lnTo>
                                  <a:pt x="1368" y="1720"/>
                                </a:lnTo>
                                <a:lnTo>
                                  <a:pt x="1364" y="1740"/>
                                </a:lnTo>
                                <a:lnTo>
                                  <a:pt x="1362" y="1780"/>
                                </a:lnTo>
                                <a:lnTo>
                                  <a:pt x="1361" y="1780"/>
                                </a:lnTo>
                                <a:lnTo>
                                  <a:pt x="1360" y="1794"/>
                                </a:lnTo>
                                <a:lnTo>
                                  <a:pt x="1360" y="2260"/>
                                </a:lnTo>
                                <a:lnTo>
                                  <a:pt x="1357" y="2260"/>
                                </a:lnTo>
                                <a:lnTo>
                                  <a:pt x="1357" y="2280"/>
                                </a:lnTo>
                                <a:lnTo>
                                  <a:pt x="1358" y="2300"/>
                                </a:lnTo>
                                <a:lnTo>
                                  <a:pt x="1357" y="2280"/>
                                </a:lnTo>
                                <a:lnTo>
                                  <a:pt x="1356" y="2280"/>
                                </a:lnTo>
                                <a:lnTo>
                                  <a:pt x="1356" y="2260"/>
                                </a:lnTo>
                                <a:lnTo>
                                  <a:pt x="1355" y="2260"/>
                                </a:lnTo>
                                <a:lnTo>
                                  <a:pt x="1355" y="2240"/>
                                </a:lnTo>
                                <a:lnTo>
                                  <a:pt x="1357" y="2240"/>
                                </a:lnTo>
                                <a:lnTo>
                                  <a:pt x="1360" y="2260"/>
                                </a:lnTo>
                                <a:lnTo>
                                  <a:pt x="1360" y="1794"/>
                                </a:lnTo>
                                <a:lnTo>
                                  <a:pt x="1357" y="1820"/>
                                </a:lnTo>
                                <a:lnTo>
                                  <a:pt x="1356" y="1800"/>
                                </a:lnTo>
                                <a:lnTo>
                                  <a:pt x="1357" y="1780"/>
                                </a:lnTo>
                                <a:lnTo>
                                  <a:pt x="1359" y="1760"/>
                                </a:lnTo>
                                <a:lnTo>
                                  <a:pt x="1361" y="1740"/>
                                </a:lnTo>
                                <a:lnTo>
                                  <a:pt x="1364" y="1720"/>
                                </a:lnTo>
                                <a:lnTo>
                                  <a:pt x="1366" y="1720"/>
                                </a:lnTo>
                                <a:lnTo>
                                  <a:pt x="1369" y="1700"/>
                                </a:lnTo>
                                <a:lnTo>
                                  <a:pt x="1371" y="1680"/>
                                </a:lnTo>
                                <a:lnTo>
                                  <a:pt x="1371" y="953"/>
                                </a:lnTo>
                                <a:lnTo>
                                  <a:pt x="1361" y="980"/>
                                </a:lnTo>
                                <a:lnTo>
                                  <a:pt x="1361" y="981"/>
                                </a:lnTo>
                                <a:lnTo>
                                  <a:pt x="1361" y="1620"/>
                                </a:lnTo>
                                <a:lnTo>
                                  <a:pt x="1360" y="1640"/>
                                </a:lnTo>
                                <a:lnTo>
                                  <a:pt x="1360" y="1620"/>
                                </a:lnTo>
                                <a:lnTo>
                                  <a:pt x="1361" y="1620"/>
                                </a:lnTo>
                                <a:lnTo>
                                  <a:pt x="1361" y="981"/>
                                </a:lnTo>
                                <a:lnTo>
                                  <a:pt x="1347" y="1020"/>
                                </a:lnTo>
                                <a:lnTo>
                                  <a:pt x="1335" y="1060"/>
                                </a:lnTo>
                                <a:lnTo>
                                  <a:pt x="1342" y="1040"/>
                                </a:lnTo>
                                <a:lnTo>
                                  <a:pt x="1338" y="1060"/>
                                </a:lnTo>
                                <a:lnTo>
                                  <a:pt x="1335" y="1060"/>
                                </a:lnTo>
                                <a:lnTo>
                                  <a:pt x="1333" y="1060"/>
                                </a:lnTo>
                                <a:lnTo>
                                  <a:pt x="1329" y="1080"/>
                                </a:lnTo>
                                <a:lnTo>
                                  <a:pt x="1326" y="1100"/>
                                </a:lnTo>
                                <a:lnTo>
                                  <a:pt x="1313" y="1160"/>
                                </a:lnTo>
                                <a:lnTo>
                                  <a:pt x="1310" y="1180"/>
                                </a:lnTo>
                                <a:lnTo>
                                  <a:pt x="1306" y="1200"/>
                                </a:lnTo>
                                <a:lnTo>
                                  <a:pt x="1302" y="1200"/>
                                </a:lnTo>
                                <a:lnTo>
                                  <a:pt x="1298" y="1220"/>
                                </a:lnTo>
                                <a:lnTo>
                                  <a:pt x="1293" y="1240"/>
                                </a:lnTo>
                                <a:lnTo>
                                  <a:pt x="1291" y="1260"/>
                                </a:lnTo>
                                <a:lnTo>
                                  <a:pt x="1276" y="1276"/>
                                </a:lnTo>
                                <a:lnTo>
                                  <a:pt x="1276" y="1420"/>
                                </a:lnTo>
                                <a:lnTo>
                                  <a:pt x="1274" y="1440"/>
                                </a:lnTo>
                                <a:lnTo>
                                  <a:pt x="1273" y="1460"/>
                                </a:lnTo>
                                <a:lnTo>
                                  <a:pt x="1271" y="1480"/>
                                </a:lnTo>
                                <a:lnTo>
                                  <a:pt x="1268" y="1480"/>
                                </a:lnTo>
                                <a:lnTo>
                                  <a:pt x="1270" y="1460"/>
                                </a:lnTo>
                                <a:lnTo>
                                  <a:pt x="1273" y="1440"/>
                                </a:lnTo>
                                <a:lnTo>
                                  <a:pt x="1276" y="1420"/>
                                </a:lnTo>
                                <a:lnTo>
                                  <a:pt x="1276" y="1276"/>
                                </a:lnTo>
                                <a:lnTo>
                                  <a:pt x="1273" y="1280"/>
                                </a:lnTo>
                                <a:lnTo>
                                  <a:pt x="1243" y="1280"/>
                                </a:lnTo>
                                <a:lnTo>
                                  <a:pt x="1257" y="1260"/>
                                </a:lnTo>
                                <a:lnTo>
                                  <a:pt x="811" y="1260"/>
                                </a:lnTo>
                                <a:lnTo>
                                  <a:pt x="785" y="1240"/>
                                </a:lnTo>
                                <a:lnTo>
                                  <a:pt x="772" y="1240"/>
                                </a:lnTo>
                                <a:lnTo>
                                  <a:pt x="781" y="1260"/>
                                </a:lnTo>
                                <a:lnTo>
                                  <a:pt x="759" y="1260"/>
                                </a:lnTo>
                                <a:lnTo>
                                  <a:pt x="746" y="1240"/>
                                </a:lnTo>
                                <a:lnTo>
                                  <a:pt x="729" y="1240"/>
                                </a:lnTo>
                                <a:lnTo>
                                  <a:pt x="738" y="1260"/>
                                </a:lnTo>
                                <a:lnTo>
                                  <a:pt x="719" y="1260"/>
                                </a:lnTo>
                                <a:lnTo>
                                  <a:pt x="706" y="1240"/>
                                </a:lnTo>
                                <a:lnTo>
                                  <a:pt x="709" y="1260"/>
                                </a:lnTo>
                                <a:lnTo>
                                  <a:pt x="690" y="1260"/>
                                </a:lnTo>
                                <a:lnTo>
                                  <a:pt x="690" y="1360"/>
                                </a:lnTo>
                                <a:lnTo>
                                  <a:pt x="664" y="1360"/>
                                </a:lnTo>
                                <a:lnTo>
                                  <a:pt x="660" y="1340"/>
                                </a:lnTo>
                                <a:lnTo>
                                  <a:pt x="679" y="1340"/>
                                </a:lnTo>
                                <a:lnTo>
                                  <a:pt x="690" y="1360"/>
                                </a:lnTo>
                                <a:lnTo>
                                  <a:pt x="690" y="1260"/>
                                </a:lnTo>
                                <a:lnTo>
                                  <a:pt x="681" y="1260"/>
                                </a:lnTo>
                                <a:lnTo>
                                  <a:pt x="657" y="1240"/>
                                </a:lnTo>
                                <a:lnTo>
                                  <a:pt x="609" y="1240"/>
                                </a:lnTo>
                                <a:lnTo>
                                  <a:pt x="594" y="1232"/>
                                </a:lnTo>
                                <a:lnTo>
                                  <a:pt x="594" y="1259"/>
                                </a:lnTo>
                                <a:lnTo>
                                  <a:pt x="570" y="1240"/>
                                </a:lnTo>
                                <a:lnTo>
                                  <a:pt x="590" y="1240"/>
                                </a:lnTo>
                                <a:lnTo>
                                  <a:pt x="594" y="1259"/>
                                </a:lnTo>
                                <a:lnTo>
                                  <a:pt x="594" y="1232"/>
                                </a:lnTo>
                                <a:lnTo>
                                  <a:pt x="572" y="1220"/>
                                </a:lnTo>
                                <a:lnTo>
                                  <a:pt x="434" y="1220"/>
                                </a:lnTo>
                                <a:lnTo>
                                  <a:pt x="368" y="1200"/>
                                </a:lnTo>
                                <a:lnTo>
                                  <a:pt x="270" y="1200"/>
                                </a:lnTo>
                                <a:lnTo>
                                  <a:pt x="251" y="1180"/>
                                </a:lnTo>
                                <a:lnTo>
                                  <a:pt x="197" y="1180"/>
                                </a:lnTo>
                                <a:lnTo>
                                  <a:pt x="158" y="1160"/>
                                </a:lnTo>
                                <a:lnTo>
                                  <a:pt x="162" y="1160"/>
                                </a:lnTo>
                                <a:lnTo>
                                  <a:pt x="163" y="1140"/>
                                </a:lnTo>
                                <a:lnTo>
                                  <a:pt x="169" y="1140"/>
                                </a:lnTo>
                                <a:lnTo>
                                  <a:pt x="176" y="1120"/>
                                </a:lnTo>
                                <a:lnTo>
                                  <a:pt x="182" y="1100"/>
                                </a:lnTo>
                                <a:lnTo>
                                  <a:pt x="190" y="1080"/>
                                </a:lnTo>
                                <a:lnTo>
                                  <a:pt x="199" y="1060"/>
                                </a:lnTo>
                                <a:lnTo>
                                  <a:pt x="208" y="1040"/>
                                </a:lnTo>
                                <a:lnTo>
                                  <a:pt x="217" y="1020"/>
                                </a:lnTo>
                                <a:lnTo>
                                  <a:pt x="225" y="1000"/>
                                </a:lnTo>
                                <a:lnTo>
                                  <a:pt x="228" y="1000"/>
                                </a:lnTo>
                                <a:lnTo>
                                  <a:pt x="232" y="980"/>
                                </a:lnTo>
                                <a:lnTo>
                                  <a:pt x="238" y="980"/>
                                </a:lnTo>
                                <a:lnTo>
                                  <a:pt x="239" y="960"/>
                                </a:lnTo>
                                <a:lnTo>
                                  <a:pt x="251" y="940"/>
                                </a:lnTo>
                                <a:lnTo>
                                  <a:pt x="262" y="920"/>
                                </a:lnTo>
                                <a:lnTo>
                                  <a:pt x="274" y="900"/>
                                </a:lnTo>
                                <a:lnTo>
                                  <a:pt x="286" y="880"/>
                                </a:lnTo>
                                <a:lnTo>
                                  <a:pt x="290" y="860"/>
                                </a:lnTo>
                                <a:lnTo>
                                  <a:pt x="296" y="860"/>
                                </a:lnTo>
                                <a:lnTo>
                                  <a:pt x="302" y="840"/>
                                </a:lnTo>
                                <a:lnTo>
                                  <a:pt x="310" y="820"/>
                                </a:lnTo>
                                <a:lnTo>
                                  <a:pt x="317" y="800"/>
                                </a:lnTo>
                                <a:lnTo>
                                  <a:pt x="323" y="800"/>
                                </a:lnTo>
                                <a:lnTo>
                                  <a:pt x="330" y="780"/>
                                </a:lnTo>
                                <a:lnTo>
                                  <a:pt x="327" y="789"/>
                                </a:lnTo>
                                <a:lnTo>
                                  <a:pt x="330" y="780"/>
                                </a:lnTo>
                                <a:lnTo>
                                  <a:pt x="334" y="780"/>
                                </a:lnTo>
                                <a:lnTo>
                                  <a:pt x="331" y="794"/>
                                </a:lnTo>
                                <a:lnTo>
                                  <a:pt x="341" y="780"/>
                                </a:lnTo>
                                <a:lnTo>
                                  <a:pt x="355" y="760"/>
                                </a:lnTo>
                                <a:lnTo>
                                  <a:pt x="368" y="740"/>
                                </a:lnTo>
                                <a:lnTo>
                                  <a:pt x="381" y="720"/>
                                </a:lnTo>
                                <a:lnTo>
                                  <a:pt x="396" y="700"/>
                                </a:lnTo>
                                <a:lnTo>
                                  <a:pt x="415" y="660"/>
                                </a:lnTo>
                                <a:lnTo>
                                  <a:pt x="403" y="680"/>
                                </a:lnTo>
                                <a:lnTo>
                                  <a:pt x="421" y="640"/>
                                </a:lnTo>
                                <a:lnTo>
                                  <a:pt x="414" y="640"/>
                                </a:lnTo>
                                <a:lnTo>
                                  <a:pt x="403" y="660"/>
                                </a:lnTo>
                                <a:lnTo>
                                  <a:pt x="392" y="680"/>
                                </a:lnTo>
                                <a:lnTo>
                                  <a:pt x="400" y="680"/>
                                </a:lnTo>
                                <a:lnTo>
                                  <a:pt x="387" y="700"/>
                                </a:lnTo>
                                <a:lnTo>
                                  <a:pt x="375" y="720"/>
                                </a:lnTo>
                                <a:lnTo>
                                  <a:pt x="371" y="728"/>
                                </a:lnTo>
                                <a:lnTo>
                                  <a:pt x="387" y="691"/>
                                </a:lnTo>
                                <a:lnTo>
                                  <a:pt x="382" y="700"/>
                                </a:lnTo>
                                <a:lnTo>
                                  <a:pt x="373" y="720"/>
                                </a:lnTo>
                                <a:lnTo>
                                  <a:pt x="369" y="731"/>
                                </a:lnTo>
                                <a:lnTo>
                                  <a:pt x="363" y="740"/>
                                </a:lnTo>
                                <a:lnTo>
                                  <a:pt x="352" y="760"/>
                                </a:lnTo>
                                <a:lnTo>
                                  <a:pt x="358" y="745"/>
                                </a:lnTo>
                                <a:lnTo>
                                  <a:pt x="215" y="745"/>
                                </a:lnTo>
                                <a:lnTo>
                                  <a:pt x="214" y="745"/>
                                </a:lnTo>
                                <a:lnTo>
                                  <a:pt x="191" y="780"/>
                                </a:lnTo>
                                <a:lnTo>
                                  <a:pt x="196" y="780"/>
                                </a:lnTo>
                                <a:lnTo>
                                  <a:pt x="166" y="840"/>
                                </a:lnTo>
                                <a:lnTo>
                                  <a:pt x="138" y="900"/>
                                </a:lnTo>
                                <a:lnTo>
                                  <a:pt x="114" y="960"/>
                                </a:lnTo>
                                <a:lnTo>
                                  <a:pt x="96" y="980"/>
                                </a:lnTo>
                                <a:lnTo>
                                  <a:pt x="107" y="980"/>
                                </a:lnTo>
                                <a:lnTo>
                                  <a:pt x="66" y="1060"/>
                                </a:lnTo>
                                <a:lnTo>
                                  <a:pt x="89" y="1020"/>
                                </a:lnTo>
                                <a:lnTo>
                                  <a:pt x="80" y="1040"/>
                                </a:lnTo>
                                <a:lnTo>
                                  <a:pt x="70" y="1060"/>
                                </a:lnTo>
                                <a:lnTo>
                                  <a:pt x="69" y="1062"/>
                                </a:lnTo>
                                <a:lnTo>
                                  <a:pt x="69" y="1080"/>
                                </a:lnTo>
                                <a:lnTo>
                                  <a:pt x="62" y="1100"/>
                                </a:lnTo>
                                <a:lnTo>
                                  <a:pt x="52" y="1140"/>
                                </a:lnTo>
                                <a:lnTo>
                                  <a:pt x="48" y="1140"/>
                                </a:lnTo>
                                <a:lnTo>
                                  <a:pt x="54" y="1120"/>
                                </a:lnTo>
                                <a:lnTo>
                                  <a:pt x="61" y="1100"/>
                                </a:lnTo>
                                <a:lnTo>
                                  <a:pt x="69" y="1080"/>
                                </a:lnTo>
                                <a:lnTo>
                                  <a:pt x="69" y="1062"/>
                                </a:lnTo>
                                <a:lnTo>
                                  <a:pt x="59" y="1080"/>
                                </a:lnTo>
                                <a:lnTo>
                                  <a:pt x="48" y="1100"/>
                                </a:lnTo>
                                <a:lnTo>
                                  <a:pt x="45" y="1112"/>
                                </a:lnTo>
                                <a:lnTo>
                                  <a:pt x="45" y="1140"/>
                                </a:lnTo>
                                <a:lnTo>
                                  <a:pt x="42" y="1160"/>
                                </a:lnTo>
                                <a:lnTo>
                                  <a:pt x="39" y="1160"/>
                                </a:lnTo>
                                <a:lnTo>
                                  <a:pt x="34" y="1180"/>
                                </a:lnTo>
                                <a:lnTo>
                                  <a:pt x="31" y="1180"/>
                                </a:lnTo>
                                <a:lnTo>
                                  <a:pt x="26" y="1200"/>
                                </a:lnTo>
                                <a:lnTo>
                                  <a:pt x="20" y="1200"/>
                                </a:lnTo>
                                <a:lnTo>
                                  <a:pt x="13" y="1220"/>
                                </a:lnTo>
                                <a:lnTo>
                                  <a:pt x="17" y="1200"/>
                                </a:lnTo>
                                <a:lnTo>
                                  <a:pt x="23" y="1180"/>
                                </a:lnTo>
                                <a:lnTo>
                                  <a:pt x="36" y="1160"/>
                                </a:lnTo>
                                <a:lnTo>
                                  <a:pt x="45" y="1140"/>
                                </a:lnTo>
                                <a:lnTo>
                                  <a:pt x="45" y="1112"/>
                                </a:lnTo>
                                <a:lnTo>
                                  <a:pt x="38" y="1140"/>
                                </a:lnTo>
                                <a:lnTo>
                                  <a:pt x="20" y="1180"/>
                                </a:lnTo>
                                <a:lnTo>
                                  <a:pt x="12" y="1200"/>
                                </a:lnTo>
                                <a:lnTo>
                                  <a:pt x="0" y="1240"/>
                                </a:lnTo>
                                <a:lnTo>
                                  <a:pt x="7" y="1240"/>
                                </a:lnTo>
                                <a:lnTo>
                                  <a:pt x="10" y="1220"/>
                                </a:lnTo>
                                <a:lnTo>
                                  <a:pt x="39" y="1240"/>
                                </a:lnTo>
                                <a:lnTo>
                                  <a:pt x="34" y="1240"/>
                                </a:lnTo>
                                <a:lnTo>
                                  <a:pt x="45" y="1260"/>
                                </a:lnTo>
                                <a:lnTo>
                                  <a:pt x="58" y="1260"/>
                                </a:lnTo>
                                <a:lnTo>
                                  <a:pt x="86" y="1260"/>
                                </a:lnTo>
                                <a:lnTo>
                                  <a:pt x="95" y="1280"/>
                                </a:lnTo>
                                <a:lnTo>
                                  <a:pt x="98" y="1280"/>
                                </a:lnTo>
                                <a:lnTo>
                                  <a:pt x="89" y="1260"/>
                                </a:lnTo>
                                <a:lnTo>
                                  <a:pt x="100" y="1280"/>
                                </a:lnTo>
                                <a:lnTo>
                                  <a:pt x="173" y="1280"/>
                                </a:lnTo>
                                <a:lnTo>
                                  <a:pt x="217" y="1300"/>
                                </a:lnTo>
                                <a:lnTo>
                                  <a:pt x="256" y="1300"/>
                                </a:lnTo>
                                <a:lnTo>
                                  <a:pt x="331" y="1320"/>
                                </a:lnTo>
                                <a:lnTo>
                                  <a:pt x="373" y="1340"/>
                                </a:lnTo>
                                <a:lnTo>
                                  <a:pt x="421" y="1340"/>
                                </a:lnTo>
                                <a:lnTo>
                                  <a:pt x="478" y="1360"/>
                                </a:lnTo>
                                <a:lnTo>
                                  <a:pt x="482" y="1360"/>
                                </a:lnTo>
                                <a:lnTo>
                                  <a:pt x="463" y="1340"/>
                                </a:lnTo>
                                <a:lnTo>
                                  <a:pt x="476" y="1340"/>
                                </a:lnTo>
                                <a:lnTo>
                                  <a:pt x="505" y="1360"/>
                                </a:lnTo>
                                <a:lnTo>
                                  <a:pt x="510" y="1360"/>
                                </a:lnTo>
                                <a:lnTo>
                                  <a:pt x="500" y="1340"/>
                                </a:lnTo>
                                <a:lnTo>
                                  <a:pt x="520" y="1340"/>
                                </a:lnTo>
                                <a:lnTo>
                                  <a:pt x="533" y="1360"/>
                                </a:lnTo>
                                <a:lnTo>
                                  <a:pt x="530" y="1340"/>
                                </a:lnTo>
                                <a:lnTo>
                                  <a:pt x="532" y="1340"/>
                                </a:lnTo>
                                <a:lnTo>
                                  <a:pt x="561" y="1360"/>
                                </a:lnTo>
                                <a:lnTo>
                                  <a:pt x="653" y="1360"/>
                                </a:lnTo>
                                <a:lnTo>
                                  <a:pt x="670" y="1380"/>
                                </a:lnTo>
                                <a:lnTo>
                                  <a:pt x="1268" y="1380"/>
                                </a:lnTo>
                                <a:lnTo>
                                  <a:pt x="1268" y="2220"/>
                                </a:lnTo>
                                <a:lnTo>
                                  <a:pt x="1265" y="2220"/>
                                </a:lnTo>
                                <a:lnTo>
                                  <a:pt x="1263" y="2200"/>
                                </a:lnTo>
                                <a:lnTo>
                                  <a:pt x="1263" y="2180"/>
                                </a:lnTo>
                                <a:lnTo>
                                  <a:pt x="1266" y="2180"/>
                                </a:lnTo>
                                <a:lnTo>
                                  <a:pt x="1267" y="2200"/>
                                </a:lnTo>
                                <a:lnTo>
                                  <a:pt x="1268" y="2220"/>
                                </a:lnTo>
                                <a:lnTo>
                                  <a:pt x="1268" y="1380"/>
                                </a:lnTo>
                                <a:lnTo>
                                  <a:pt x="1265" y="1402"/>
                                </a:lnTo>
                                <a:lnTo>
                                  <a:pt x="1265" y="1480"/>
                                </a:lnTo>
                                <a:lnTo>
                                  <a:pt x="1261" y="1520"/>
                                </a:lnTo>
                                <a:lnTo>
                                  <a:pt x="1257" y="1540"/>
                                </a:lnTo>
                                <a:lnTo>
                                  <a:pt x="1252" y="1540"/>
                                </a:lnTo>
                                <a:lnTo>
                                  <a:pt x="1249" y="1560"/>
                                </a:lnTo>
                                <a:lnTo>
                                  <a:pt x="1251" y="1540"/>
                                </a:lnTo>
                                <a:lnTo>
                                  <a:pt x="1255" y="1520"/>
                                </a:lnTo>
                                <a:lnTo>
                                  <a:pt x="1259" y="1500"/>
                                </a:lnTo>
                                <a:lnTo>
                                  <a:pt x="1265" y="1480"/>
                                </a:lnTo>
                                <a:lnTo>
                                  <a:pt x="1265" y="1402"/>
                                </a:lnTo>
                                <a:lnTo>
                                  <a:pt x="1262" y="1420"/>
                                </a:lnTo>
                                <a:lnTo>
                                  <a:pt x="1257" y="1440"/>
                                </a:lnTo>
                                <a:lnTo>
                                  <a:pt x="1252" y="1480"/>
                                </a:lnTo>
                                <a:lnTo>
                                  <a:pt x="1247" y="1520"/>
                                </a:lnTo>
                                <a:lnTo>
                                  <a:pt x="1241" y="1540"/>
                                </a:lnTo>
                                <a:lnTo>
                                  <a:pt x="1237" y="1580"/>
                                </a:lnTo>
                                <a:lnTo>
                                  <a:pt x="1233" y="1620"/>
                                </a:lnTo>
                                <a:lnTo>
                                  <a:pt x="1235" y="1620"/>
                                </a:lnTo>
                                <a:lnTo>
                                  <a:pt x="1234" y="1640"/>
                                </a:lnTo>
                                <a:lnTo>
                                  <a:pt x="1232" y="1640"/>
                                </a:lnTo>
                                <a:lnTo>
                                  <a:pt x="1230" y="1660"/>
                                </a:lnTo>
                                <a:lnTo>
                                  <a:pt x="1234" y="1640"/>
                                </a:lnTo>
                                <a:lnTo>
                                  <a:pt x="1232" y="1680"/>
                                </a:lnTo>
                                <a:lnTo>
                                  <a:pt x="1230" y="1700"/>
                                </a:lnTo>
                                <a:lnTo>
                                  <a:pt x="1229" y="1720"/>
                                </a:lnTo>
                                <a:lnTo>
                                  <a:pt x="1228" y="1740"/>
                                </a:lnTo>
                                <a:lnTo>
                                  <a:pt x="1227" y="1760"/>
                                </a:lnTo>
                                <a:lnTo>
                                  <a:pt x="1227" y="1780"/>
                                </a:lnTo>
                                <a:lnTo>
                                  <a:pt x="1227" y="1820"/>
                                </a:lnTo>
                                <a:lnTo>
                                  <a:pt x="1227" y="1860"/>
                                </a:lnTo>
                                <a:lnTo>
                                  <a:pt x="1226" y="1934"/>
                                </a:lnTo>
                                <a:lnTo>
                                  <a:pt x="1226" y="1960"/>
                                </a:lnTo>
                                <a:lnTo>
                                  <a:pt x="1225" y="2000"/>
                                </a:lnTo>
                                <a:lnTo>
                                  <a:pt x="1226" y="2020"/>
                                </a:lnTo>
                                <a:lnTo>
                                  <a:pt x="1227" y="2020"/>
                                </a:lnTo>
                                <a:lnTo>
                                  <a:pt x="1227" y="2000"/>
                                </a:lnTo>
                                <a:lnTo>
                                  <a:pt x="1228" y="1980"/>
                                </a:lnTo>
                                <a:lnTo>
                                  <a:pt x="1230" y="2000"/>
                                </a:lnTo>
                                <a:lnTo>
                                  <a:pt x="1230" y="2040"/>
                                </a:lnTo>
                                <a:lnTo>
                                  <a:pt x="1229" y="2060"/>
                                </a:lnTo>
                                <a:lnTo>
                                  <a:pt x="1228" y="2080"/>
                                </a:lnTo>
                                <a:lnTo>
                                  <a:pt x="1231" y="2060"/>
                                </a:lnTo>
                                <a:lnTo>
                                  <a:pt x="1233" y="2020"/>
                                </a:lnTo>
                                <a:lnTo>
                                  <a:pt x="1236" y="2040"/>
                                </a:lnTo>
                                <a:lnTo>
                                  <a:pt x="1236" y="2060"/>
                                </a:lnTo>
                                <a:lnTo>
                                  <a:pt x="1240" y="2060"/>
                                </a:lnTo>
                                <a:lnTo>
                                  <a:pt x="1241" y="2080"/>
                                </a:lnTo>
                                <a:lnTo>
                                  <a:pt x="1236" y="2120"/>
                                </a:lnTo>
                                <a:lnTo>
                                  <a:pt x="1238" y="2140"/>
                                </a:lnTo>
                                <a:lnTo>
                                  <a:pt x="1240" y="2140"/>
                                </a:lnTo>
                                <a:lnTo>
                                  <a:pt x="1244" y="2180"/>
                                </a:lnTo>
                                <a:lnTo>
                                  <a:pt x="1242" y="2200"/>
                                </a:lnTo>
                                <a:lnTo>
                                  <a:pt x="1238" y="2180"/>
                                </a:lnTo>
                                <a:lnTo>
                                  <a:pt x="1236" y="2160"/>
                                </a:lnTo>
                                <a:lnTo>
                                  <a:pt x="1237" y="2200"/>
                                </a:lnTo>
                                <a:lnTo>
                                  <a:pt x="1242" y="2236"/>
                                </a:lnTo>
                                <a:lnTo>
                                  <a:pt x="1252" y="2300"/>
                                </a:lnTo>
                                <a:lnTo>
                                  <a:pt x="1262" y="2360"/>
                                </a:lnTo>
                                <a:lnTo>
                                  <a:pt x="1269" y="2420"/>
                                </a:lnTo>
                                <a:lnTo>
                                  <a:pt x="1277" y="2460"/>
                                </a:lnTo>
                                <a:lnTo>
                                  <a:pt x="1279" y="2460"/>
                                </a:lnTo>
                                <a:lnTo>
                                  <a:pt x="1282" y="2440"/>
                                </a:lnTo>
                                <a:lnTo>
                                  <a:pt x="1290" y="2500"/>
                                </a:lnTo>
                                <a:lnTo>
                                  <a:pt x="1287" y="2460"/>
                                </a:lnTo>
                                <a:lnTo>
                                  <a:pt x="1290" y="2480"/>
                                </a:lnTo>
                                <a:lnTo>
                                  <a:pt x="1293" y="2520"/>
                                </a:lnTo>
                                <a:lnTo>
                                  <a:pt x="1300" y="2560"/>
                                </a:lnTo>
                                <a:lnTo>
                                  <a:pt x="1301" y="2560"/>
                                </a:lnTo>
                                <a:lnTo>
                                  <a:pt x="1305" y="2580"/>
                                </a:lnTo>
                                <a:lnTo>
                                  <a:pt x="1308" y="2600"/>
                                </a:lnTo>
                                <a:lnTo>
                                  <a:pt x="1310" y="2600"/>
                                </a:lnTo>
                                <a:lnTo>
                                  <a:pt x="1317" y="2640"/>
                                </a:lnTo>
                                <a:lnTo>
                                  <a:pt x="1317" y="2660"/>
                                </a:lnTo>
                                <a:lnTo>
                                  <a:pt x="1336" y="2640"/>
                                </a:lnTo>
                                <a:lnTo>
                                  <a:pt x="1406" y="2640"/>
                                </a:lnTo>
                                <a:lnTo>
                                  <a:pt x="1431" y="2620"/>
                                </a:lnTo>
                                <a:lnTo>
                                  <a:pt x="1454" y="2620"/>
                                </a:lnTo>
                                <a:lnTo>
                                  <a:pt x="1497" y="2600"/>
                                </a:lnTo>
                                <a:lnTo>
                                  <a:pt x="1534" y="2600"/>
                                </a:lnTo>
                                <a:lnTo>
                                  <a:pt x="1559" y="2580"/>
                                </a:lnTo>
                                <a:lnTo>
                                  <a:pt x="1586" y="2580"/>
                                </a:lnTo>
                                <a:lnTo>
                                  <a:pt x="1615" y="2560"/>
                                </a:lnTo>
                                <a:lnTo>
                                  <a:pt x="1666" y="2560"/>
                                </a:lnTo>
                                <a:lnTo>
                                  <a:pt x="1699" y="2540"/>
                                </a:lnTo>
                                <a:lnTo>
                                  <a:pt x="1704" y="2540"/>
                                </a:lnTo>
                                <a:lnTo>
                                  <a:pt x="1669" y="2560"/>
                                </a:lnTo>
                                <a:lnTo>
                                  <a:pt x="1685" y="2560"/>
                                </a:lnTo>
                                <a:lnTo>
                                  <a:pt x="1722" y="2540"/>
                                </a:lnTo>
                                <a:lnTo>
                                  <a:pt x="1729" y="2540"/>
                                </a:lnTo>
                                <a:lnTo>
                                  <a:pt x="1748" y="2520"/>
                                </a:lnTo>
                                <a:lnTo>
                                  <a:pt x="1734" y="2540"/>
                                </a:lnTo>
                                <a:lnTo>
                                  <a:pt x="1751" y="2540"/>
                                </a:lnTo>
                                <a:lnTo>
                                  <a:pt x="1777" y="2520"/>
                                </a:lnTo>
                                <a:lnTo>
                                  <a:pt x="1815" y="2520"/>
                                </a:lnTo>
                                <a:lnTo>
                                  <a:pt x="1829" y="2500"/>
                                </a:lnTo>
                                <a:lnTo>
                                  <a:pt x="1860" y="2500"/>
                                </a:lnTo>
                                <a:lnTo>
                                  <a:pt x="1877" y="2480"/>
                                </a:lnTo>
                                <a:lnTo>
                                  <a:pt x="1885" y="2480"/>
                                </a:lnTo>
                                <a:lnTo>
                                  <a:pt x="1912" y="2467"/>
                                </a:lnTo>
                                <a:lnTo>
                                  <a:pt x="1877" y="2480"/>
                                </a:lnTo>
                                <a:lnTo>
                                  <a:pt x="1866" y="2480"/>
                                </a:lnTo>
                                <a:lnTo>
                                  <a:pt x="1890" y="2467"/>
                                </a:lnTo>
                                <a:lnTo>
                                  <a:pt x="1941" y="2440"/>
                                </a:lnTo>
                                <a:lnTo>
                                  <a:pt x="1956" y="2440"/>
                                </a:lnTo>
                                <a:lnTo>
                                  <a:pt x="1926" y="2460"/>
                                </a:lnTo>
                                <a:lnTo>
                                  <a:pt x="1912" y="2467"/>
                                </a:lnTo>
                                <a:lnTo>
                                  <a:pt x="1984" y="2440"/>
                                </a:lnTo>
                                <a:lnTo>
                                  <a:pt x="2036" y="2420"/>
                                </a:lnTo>
                                <a:lnTo>
                                  <a:pt x="2084" y="2400"/>
                                </a:lnTo>
                                <a:lnTo>
                                  <a:pt x="2074" y="2400"/>
                                </a:lnTo>
                                <a:lnTo>
                                  <a:pt x="2137" y="2380"/>
                                </a:lnTo>
                                <a:lnTo>
                                  <a:pt x="2231" y="2320"/>
                                </a:lnTo>
                                <a:lnTo>
                                  <a:pt x="2221" y="2320"/>
                                </a:lnTo>
                                <a:lnTo>
                                  <a:pt x="2190" y="2340"/>
                                </a:lnTo>
                                <a:lnTo>
                                  <a:pt x="2162" y="2360"/>
                                </a:lnTo>
                                <a:lnTo>
                                  <a:pt x="2137" y="2360"/>
                                </a:lnTo>
                                <a:lnTo>
                                  <a:pt x="2112" y="2380"/>
                                </a:lnTo>
                                <a:lnTo>
                                  <a:pt x="2126" y="2364"/>
                                </a:lnTo>
                                <a:lnTo>
                                  <a:pt x="2135" y="2360"/>
                                </a:lnTo>
                                <a:lnTo>
                                  <a:pt x="2184" y="2320"/>
                                </a:lnTo>
                                <a:lnTo>
                                  <a:pt x="2228" y="2300"/>
                                </a:lnTo>
                                <a:lnTo>
                                  <a:pt x="2261" y="2300"/>
                                </a:lnTo>
                                <a:lnTo>
                                  <a:pt x="2247" y="2310"/>
                                </a:lnTo>
                                <a:lnTo>
                                  <a:pt x="2263" y="2300"/>
                                </a:lnTo>
                                <a:lnTo>
                                  <a:pt x="2294" y="2280"/>
                                </a:lnTo>
                                <a:lnTo>
                                  <a:pt x="2364" y="2237"/>
                                </a:lnTo>
                                <a:lnTo>
                                  <a:pt x="2396" y="2207"/>
                                </a:lnTo>
                                <a:lnTo>
                                  <a:pt x="2366" y="2220"/>
                                </a:lnTo>
                                <a:lnTo>
                                  <a:pt x="2320" y="2260"/>
                                </a:lnTo>
                                <a:lnTo>
                                  <a:pt x="2273" y="2280"/>
                                </a:lnTo>
                                <a:lnTo>
                                  <a:pt x="2317" y="2260"/>
                                </a:lnTo>
                                <a:lnTo>
                                  <a:pt x="2361" y="2220"/>
                                </a:lnTo>
                                <a:lnTo>
                                  <a:pt x="2402" y="2202"/>
                                </a:lnTo>
                                <a:lnTo>
                                  <a:pt x="2404" y="2200"/>
                                </a:lnTo>
                                <a:lnTo>
                                  <a:pt x="2403" y="2202"/>
                                </a:lnTo>
                                <a:lnTo>
                                  <a:pt x="2451" y="2180"/>
                                </a:lnTo>
                                <a:lnTo>
                                  <a:pt x="2457" y="2180"/>
                                </a:lnTo>
                                <a:lnTo>
                                  <a:pt x="2453" y="2183"/>
                                </a:lnTo>
                                <a:lnTo>
                                  <a:pt x="2458" y="2180"/>
                                </a:lnTo>
                                <a:lnTo>
                                  <a:pt x="2457" y="2160"/>
                                </a:lnTo>
                                <a:lnTo>
                                  <a:pt x="2460" y="2160"/>
                                </a:lnTo>
                                <a:lnTo>
                                  <a:pt x="2461" y="2180"/>
                                </a:lnTo>
                                <a:lnTo>
                                  <a:pt x="2472" y="2220"/>
                                </a:lnTo>
                                <a:lnTo>
                                  <a:pt x="2483" y="2240"/>
                                </a:lnTo>
                                <a:lnTo>
                                  <a:pt x="2493" y="2260"/>
                                </a:lnTo>
                                <a:lnTo>
                                  <a:pt x="2503" y="2300"/>
                                </a:lnTo>
                                <a:lnTo>
                                  <a:pt x="2518" y="2320"/>
                                </a:lnTo>
                                <a:lnTo>
                                  <a:pt x="2531" y="2360"/>
                                </a:lnTo>
                                <a:lnTo>
                                  <a:pt x="2540" y="2380"/>
                                </a:lnTo>
                                <a:lnTo>
                                  <a:pt x="2546" y="2400"/>
                                </a:lnTo>
                                <a:lnTo>
                                  <a:pt x="2544" y="2380"/>
                                </a:lnTo>
                                <a:lnTo>
                                  <a:pt x="2549" y="2400"/>
                                </a:lnTo>
                                <a:lnTo>
                                  <a:pt x="2554" y="2400"/>
                                </a:lnTo>
                                <a:lnTo>
                                  <a:pt x="2727" y="2400"/>
                                </a:lnTo>
                                <a:lnTo>
                                  <a:pt x="2717" y="2380"/>
                                </a:lnTo>
                                <a:lnTo>
                                  <a:pt x="2707" y="2360"/>
                                </a:lnTo>
                                <a:lnTo>
                                  <a:pt x="2702" y="2340"/>
                                </a:lnTo>
                                <a:lnTo>
                                  <a:pt x="2696" y="2320"/>
                                </a:lnTo>
                                <a:lnTo>
                                  <a:pt x="2690" y="2320"/>
                                </a:lnTo>
                                <a:lnTo>
                                  <a:pt x="2684" y="2300"/>
                                </a:lnTo>
                                <a:lnTo>
                                  <a:pt x="2678" y="2280"/>
                                </a:lnTo>
                                <a:lnTo>
                                  <a:pt x="2671" y="2280"/>
                                </a:lnTo>
                                <a:lnTo>
                                  <a:pt x="2665" y="2260"/>
                                </a:lnTo>
                                <a:lnTo>
                                  <a:pt x="2662" y="2250"/>
                                </a:lnTo>
                                <a:lnTo>
                                  <a:pt x="2667" y="2260"/>
                                </a:lnTo>
                                <a:lnTo>
                                  <a:pt x="2662" y="2250"/>
                                </a:lnTo>
                                <a:lnTo>
                                  <a:pt x="2647" y="2220"/>
                                </a:lnTo>
                                <a:lnTo>
                                  <a:pt x="2644" y="2212"/>
                                </a:lnTo>
                                <a:lnTo>
                                  <a:pt x="2647" y="2220"/>
                                </a:lnTo>
                                <a:lnTo>
                                  <a:pt x="2657" y="2240"/>
                                </a:lnTo>
                                <a:lnTo>
                                  <a:pt x="2653" y="2240"/>
                                </a:lnTo>
                                <a:lnTo>
                                  <a:pt x="2647" y="2220"/>
                                </a:lnTo>
                                <a:lnTo>
                                  <a:pt x="2665" y="2280"/>
                                </a:lnTo>
                                <a:lnTo>
                                  <a:pt x="2650" y="2240"/>
                                </a:lnTo>
                                <a:lnTo>
                                  <a:pt x="2637" y="2220"/>
                                </a:lnTo>
                                <a:lnTo>
                                  <a:pt x="2626" y="2180"/>
                                </a:lnTo>
                                <a:lnTo>
                                  <a:pt x="2616" y="2160"/>
                                </a:lnTo>
                                <a:lnTo>
                                  <a:pt x="2616" y="2200"/>
                                </a:lnTo>
                                <a:lnTo>
                                  <a:pt x="2606" y="2180"/>
                                </a:lnTo>
                                <a:lnTo>
                                  <a:pt x="2604" y="2175"/>
                                </a:lnTo>
                                <a:lnTo>
                                  <a:pt x="2604" y="2180"/>
                                </a:lnTo>
                                <a:lnTo>
                                  <a:pt x="2602" y="2171"/>
                                </a:lnTo>
                                <a:lnTo>
                                  <a:pt x="2598" y="2160"/>
                                </a:lnTo>
                                <a:lnTo>
                                  <a:pt x="2600" y="2160"/>
                                </a:lnTo>
                                <a:lnTo>
                                  <a:pt x="2603" y="2160"/>
                                </a:lnTo>
                                <a:lnTo>
                                  <a:pt x="2603" y="2169"/>
                                </a:lnTo>
                                <a:lnTo>
                                  <a:pt x="2616" y="2200"/>
                                </a:lnTo>
                                <a:lnTo>
                                  <a:pt x="2616" y="2160"/>
                                </a:lnTo>
                                <a:lnTo>
                                  <a:pt x="2604" y="2140"/>
                                </a:lnTo>
                                <a:lnTo>
                                  <a:pt x="2598" y="2120"/>
                                </a:lnTo>
                                <a:lnTo>
                                  <a:pt x="2597" y="2116"/>
                                </a:lnTo>
                                <a:lnTo>
                                  <a:pt x="2597" y="2157"/>
                                </a:lnTo>
                                <a:lnTo>
                                  <a:pt x="2592" y="2140"/>
                                </a:lnTo>
                                <a:lnTo>
                                  <a:pt x="2593" y="2140"/>
                                </a:lnTo>
                                <a:lnTo>
                                  <a:pt x="2597" y="2157"/>
                                </a:lnTo>
                                <a:lnTo>
                                  <a:pt x="2597" y="2116"/>
                                </a:lnTo>
                                <a:lnTo>
                                  <a:pt x="2592" y="2100"/>
                                </a:lnTo>
                                <a:lnTo>
                                  <a:pt x="2595" y="2100"/>
                                </a:lnTo>
                                <a:lnTo>
                                  <a:pt x="2603" y="2120"/>
                                </a:lnTo>
                                <a:lnTo>
                                  <a:pt x="2607" y="2140"/>
                                </a:lnTo>
                                <a:lnTo>
                                  <a:pt x="2611" y="2140"/>
                                </a:lnTo>
                                <a:lnTo>
                                  <a:pt x="2621" y="2160"/>
                                </a:lnTo>
                                <a:lnTo>
                                  <a:pt x="2627" y="2171"/>
                                </a:lnTo>
                                <a:lnTo>
                                  <a:pt x="2615" y="2140"/>
                                </a:lnTo>
                                <a:lnTo>
                                  <a:pt x="2601" y="2100"/>
                                </a:lnTo>
                                <a:lnTo>
                                  <a:pt x="2626" y="2080"/>
                                </a:lnTo>
                                <a:lnTo>
                                  <a:pt x="2636" y="2060"/>
                                </a:lnTo>
                                <a:lnTo>
                                  <a:pt x="2643" y="2060"/>
                                </a:lnTo>
                                <a:lnTo>
                                  <a:pt x="2658" y="2040"/>
                                </a:lnTo>
                                <a:lnTo>
                                  <a:pt x="2675" y="2020"/>
                                </a:lnTo>
                                <a:lnTo>
                                  <a:pt x="2692" y="2020"/>
                                </a:lnTo>
                                <a:lnTo>
                                  <a:pt x="2708" y="2000"/>
                                </a:lnTo>
                                <a:lnTo>
                                  <a:pt x="2724" y="2000"/>
                                </a:lnTo>
                                <a:lnTo>
                                  <a:pt x="2739" y="1980"/>
                                </a:lnTo>
                                <a:lnTo>
                                  <a:pt x="2766" y="1960"/>
                                </a:lnTo>
                                <a:lnTo>
                                  <a:pt x="2778" y="1960"/>
                                </a:lnTo>
                                <a:lnTo>
                                  <a:pt x="2793" y="1940"/>
                                </a:lnTo>
                                <a:lnTo>
                                  <a:pt x="2807" y="1940"/>
                                </a:lnTo>
                                <a:lnTo>
                                  <a:pt x="2866" y="1880"/>
                                </a:lnTo>
                                <a:lnTo>
                                  <a:pt x="2967" y="1780"/>
                                </a:lnTo>
                                <a:lnTo>
                                  <a:pt x="2987" y="1760"/>
                                </a:lnTo>
                                <a:lnTo>
                                  <a:pt x="3045" y="1700"/>
                                </a:lnTo>
                                <a:lnTo>
                                  <a:pt x="3099" y="1640"/>
                                </a:lnTo>
                                <a:lnTo>
                                  <a:pt x="3149" y="1580"/>
                                </a:lnTo>
                                <a:lnTo>
                                  <a:pt x="3177" y="1540"/>
                                </a:lnTo>
                                <a:lnTo>
                                  <a:pt x="3191" y="1520"/>
                                </a:lnTo>
                                <a:lnTo>
                                  <a:pt x="3200" y="1520"/>
                                </a:lnTo>
                                <a:lnTo>
                                  <a:pt x="3209" y="1500"/>
                                </a:lnTo>
                                <a:lnTo>
                                  <a:pt x="3218" y="1480"/>
                                </a:lnTo>
                                <a:lnTo>
                                  <a:pt x="3257" y="1560"/>
                                </a:lnTo>
                                <a:lnTo>
                                  <a:pt x="3299" y="1640"/>
                                </a:lnTo>
                                <a:lnTo>
                                  <a:pt x="3347" y="1700"/>
                                </a:lnTo>
                                <a:lnTo>
                                  <a:pt x="3399" y="1780"/>
                                </a:lnTo>
                                <a:lnTo>
                                  <a:pt x="3399" y="1760"/>
                                </a:lnTo>
                                <a:lnTo>
                                  <a:pt x="3407" y="1780"/>
                                </a:lnTo>
                                <a:lnTo>
                                  <a:pt x="3415" y="1780"/>
                                </a:lnTo>
                                <a:lnTo>
                                  <a:pt x="3419" y="1800"/>
                                </a:lnTo>
                                <a:lnTo>
                                  <a:pt x="3424" y="1800"/>
                                </a:lnTo>
                                <a:lnTo>
                                  <a:pt x="3431" y="1800"/>
                                </a:lnTo>
                                <a:lnTo>
                                  <a:pt x="3640" y="1800"/>
                                </a:lnTo>
                                <a:lnTo>
                                  <a:pt x="3610" y="1770"/>
                                </a:lnTo>
                                <a:lnTo>
                                  <a:pt x="3611" y="1780"/>
                                </a:lnTo>
                                <a:lnTo>
                                  <a:pt x="3603" y="1763"/>
                                </a:lnTo>
                                <a:lnTo>
                                  <a:pt x="3600" y="1760"/>
                                </a:lnTo>
                                <a:lnTo>
                                  <a:pt x="3602" y="1760"/>
                                </a:lnTo>
                                <a:lnTo>
                                  <a:pt x="3586" y="1740"/>
                                </a:lnTo>
                                <a:lnTo>
                                  <a:pt x="3563" y="1720"/>
                                </a:lnTo>
                                <a:lnTo>
                                  <a:pt x="3545" y="1700"/>
                                </a:lnTo>
                                <a:lnTo>
                                  <a:pt x="3545" y="1680"/>
                                </a:lnTo>
                                <a:lnTo>
                                  <a:pt x="3528" y="1660"/>
                                </a:lnTo>
                                <a:lnTo>
                                  <a:pt x="3516" y="1660"/>
                                </a:lnTo>
                                <a:lnTo>
                                  <a:pt x="3507" y="1640"/>
                                </a:lnTo>
                                <a:lnTo>
                                  <a:pt x="3497" y="1640"/>
                                </a:lnTo>
                                <a:lnTo>
                                  <a:pt x="3492" y="1620"/>
                                </a:lnTo>
                                <a:lnTo>
                                  <a:pt x="3481" y="1620"/>
                                </a:lnTo>
                                <a:lnTo>
                                  <a:pt x="3475" y="1600"/>
                                </a:lnTo>
                                <a:lnTo>
                                  <a:pt x="3463" y="1580"/>
                                </a:lnTo>
                                <a:lnTo>
                                  <a:pt x="3460" y="1575"/>
                                </a:lnTo>
                                <a:lnTo>
                                  <a:pt x="3460" y="1780"/>
                                </a:lnTo>
                                <a:lnTo>
                                  <a:pt x="3456" y="1780"/>
                                </a:lnTo>
                                <a:lnTo>
                                  <a:pt x="3449" y="1760"/>
                                </a:lnTo>
                                <a:lnTo>
                                  <a:pt x="3450" y="1760"/>
                                </a:lnTo>
                                <a:lnTo>
                                  <a:pt x="3460" y="1780"/>
                                </a:lnTo>
                                <a:lnTo>
                                  <a:pt x="3460" y="1575"/>
                                </a:lnTo>
                                <a:lnTo>
                                  <a:pt x="3450" y="1556"/>
                                </a:lnTo>
                                <a:lnTo>
                                  <a:pt x="3450" y="1580"/>
                                </a:lnTo>
                                <a:lnTo>
                                  <a:pt x="3440" y="1566"/>
                                </a:lnTo>
                                <a:lnTo>
                                  <a:pt x="3440" y="1760"/>
                                </a:lnTo>
                                <a:lnTo>
                                  <a:pt x="3439" y="1760"/>
                                </a:lnTo>
                                <a:lnTo>
                                  <a:pt x="3430" y="1745"/>
                                </a:lnTo>
                                <a:lnTo>
                                  <a:pt x="3429" y="1740"/>
                                </a:lnTo>
                                <a:lnTo>
                                  <a:pt x="3421" y="1720"/>
                                </a:lnTo>
                                <a:lnTo>
                                  <a:pt x="3440" y="1760"/>
                                </a:lnTo>
                                <a:lnTo>
                                  <a:pt x="3440" y="1566"/>
                                </a:lnTo>
                                <a:lnTo>
                                  <a:pt x="3436" y="1560"/>
                                </a:lnTo>
                                <a:lnTo>
                                  <a:pt x="3442" y="1560"/>
                                </a:lnTo>
                                <a:lnTo>
                                  <a:pt x="3450" y="1580"/>
                                </a:lnTo>
                                <a:lnTo>
                                  <a:pt x="3450" y="1556"/>
                                </a:lnTo>
                                <a:lnTo>
                                  <a:pt x="3442" y="1540"/>
                                </a:lnTo>
                                <a:lnTo>
                                  <a:pt x="3431" y="1520"/>
                                </a:lnTo>
                                <a:lnTo>
                                  <a:pt x="3432" y="1520"/>
                                </a:lnTo>
                                <a:lnTo>
                                  <a:pt x="3423" y="1509"/>
                                </a:lnTo>
                                <a:lnTo>
                                  <a:pt x="3423" y="1540"/>
                                </a:lnTo>
                                <a:lnTo>
                                  <a:pt x="3415" y="1540"/>
                                </a:lnTo>
                                <a:lnTo>
                                  <a:pt x="3407" y="1520"/>
                                </a:lnTo>
                                <a:lnTo>
                                  <a:pt x="3423" y="1540"/>
                                </a:lnTo>
                                <a:lnTo>
                                  <a:pt x="3423" y="1509"/>
                                </a:lnTo>
                                <a:lnTo>
                                  <a:pt x="3416" y="1500"/>
                                </a:lnTo>
                                <a:lnTo>
                                  <a:pt x="3399" y="1480"/>
                                </a:lnTo>
                                <a:lnTo>
                                  <a:pt x="3394" y="1474"/>
                                </a:lnTo>
                                <a:lnTo>
                                  <a:pt x="3394" y="1500"/>
                                </a:lnTo>
                                <a:lnTo>
                                  <a:pt x="3388" y="1500"/>
                                </a:lnTo>
                                <a:lnTo>
                                  <a:pt x="3379" y="1485"/>
                                </a:lnTo>
                                <a:lnTo>
                                  <a:pt x="3381" y="1494"/>
                                </a:lnTo>
                                <a:lnTo>
                                  <a:pt x="3391" y="1520"/>
                                </a:lnTo>
                                <a:lnTo>
                                  <a:pt x="3377" y="1500"/>
                                </a:lnTo>
                                <a:lnTo>
                                  <a:pt x="3371" y="1480"/>
                                </a:lnTo>
                                <a:lnTo>
                                  <a:pt x="3368" y="1480"/>
                                </a:lnTo>
                                <a:lnTo>
                                  <a:pt x="3362" y="1460"/>
                                </a:lnTo>
                                <a:lnTo>
                                  <a:pt x="3356" y="1440"/>
                                </a:lnTo>
                                <a:lnTo>
                                  <a:pt x="3365" y="1440"/>
                                </a:lnTo>
                                <a:lnTo>
                                  <a:pt x="3370" y="1460"/>
                                </a:lnTo>
                                <a:lnTo>
                                  <a:pt x="3374" y="1460"/>
                                </a:lnTo>
                                <a:lnTo>
                                  <a:pt x="3380" y="1480"/>
                                </a:lnTo>
                                <a:lnTo>
                                  <a:pt x="3383" y="1480"/>
                                </a:lnTo>
                                <a:lnTo>
                                  <a:pt x="3394" y="1500"/>
                                </a:lnTo>
                                <a:lnTo>
                                  <a:pt x="3394" y="1474"/>
                                </a:lnTo>
                                <a:lnTo>
                                  <a:pt x="3370" y="1440"/>
                                </a:lnTo>
                                <a:lnTo>
                                  <a:pt x="3361" y="1420"/>
                                </a:lnTo>
                                <a:lnTo>
                                  <a:pt x="3343" y="1380"/>
                                </a:lnTo>
                                <a:lnTo>
                                  <a:pt x="3318" y="1340"/>
                                </a:lnTo>
                                <a:lnTo>
                                  <a:pt x="3323" y="1320"/>
                                </a:lnTo>
                                <a:lnTo>
                                  <a:pt x="3326" y="1320"/>
                                </a:lnTo>
                                <a:lnTo>
                                  <a:pt x="3334" y="1300"/>
                                </a:lnTo>
                                <a:lnTo>
                                  <a:pt x="3343" y="1300"/>
                                </a:lnTo>
                                <a:lnTo>
                                  <a:pt x="3352" y="1280"/>
                                </a:lnTo>
                                <a:lnTo>
                                  <a:pt x="3361" y="1260"/>
                                </a:lnTo>
                                <a:lnTo>
                                  <a:pt x="3379" y="1240"/>
                                </a:lnTo>
                                <a:lnTo>
                                  <a:pt x="3380" y="1240"/>
                                </a:lnTo>
                                <a:lnTo>
                                  <a:pt x="3407" y="1180"/>
                                </a:lnTo>
                                <a:lnTo>
                                  <a:pt x="3444" y="1120"/>
                                </a:lnTo>
                                <a:lnTo>
                                  <a:pt x="3480" y="1060"/>
                                </a:lnTo>
                                <a:lnTo>
                                  <a:pt x="3497" y="1020"/>
                                </a:lnTo>
                                <a:lnTo>
                                  <a:pt x="3506" y="1000"/>
                                </a:lnTo>
                                <a:lnTo>
                                  <a:pt x="3515" y="980"/>
                                </a:lnTo>
                                <a:lnTo>
                                  <a:pt x="3547" y="920"/>
                                </a:lnTo>
                                <a:lnTo>
                                  <a:pt x="3557" y="900"/>
                                </a:lnTo>
                                <a:lnTo>
                                  <a:pt x="3567" y="880"/>
                                </a:lnTo>
                                <a:lnTo>
                                  <a:pt x="3577" y="860"/>
                                </a:lnTo>
                                <a:lnTo>
                                  <a:pt x="3565" y="880"/>
                                </a:lnTo>
                                <a:lnTo>
                                  <a:pt x="3563" y="880"/>
                                </a:lnTo>
                                <a:lnTo>
                                  <a:pt x="3565" y="860"/>
                                </a:lnTo>
                                <a:lnTo>
                                  <a:pt x="3570" y="860"/>
                                </a:lnTo>
                                <a:lnTo>
                                  <a:pt x="3574" y="840"/>
                                </a:lnTo>
                                <a:lnTo>
                                  <a:pt x="3579" y="840"/>
                                </a:lnTo>
                                <a:lnTo>
                                  <a:pt x="3584" y="820"/>
                                </a:lnTo>
                                <a:lnTo>
                                  <a:pt x="3640" y="880"/>
                                </a:lnTo>
                                <a:lnTo>
                                  <a:pt x="3699" y="940"/>
                                </a:lnTo>
                                <a:lnTo>
                                  <a:pt x="3761" y="980"/>
                                </a:lnTo>
                                <a:lnTo>
                                  <a:pt x="3827" y="1040"/>
                                </a:lnTo>
                                <a:lnTo>
                                  <a:pt x="3825" y="1020"/>
                                </a:lnTo>
                                <a:lnTo>
                                  <a:pt x="3837" y="1040"/>
                                </a:lnTo>
                                <a:lnTo>
                                  <a:pt x="3853" y="1060"/>
                                </a:lnTo>
                                <a:lnTo>
                                  <a:pt x="3869" y="1060"/>
                                </a:lnTo>
                                <a:lnTo>
                                  <a:pt x="3884" y="1080"/>
                                </a:lnTo>
                                <a:lnTo>
                                  <a:pt x="3901" y="1080"/>
                                </a:lnTo>
                                <a:lnTo>
                                  <a:pt x="3913" y="1100"/>
                                </a:lnTo>
                                <a:lnTo>
                                  <a:pt x="3932" y="1100"/>
                                </a:lnTo>
                                <a:lnTo>
                                  <a:pt x="3943" y="1120"/>
                                </a:lnTo>
                                <a:lnTo>
                                  <a:pt x="3955" y="1120"/>
                                </a:lnTo>
                                <a:lnTo>
                                  <a:pt x="3966" y="1140"/>
                                </a:lnTo>
                                <a:lnTo>
                                  <a:pt x="3977" y="1140"/>
                                </a:lnTo>
                                <a:lnTo>
                                  <a:pt x="3998" y="1160"/>
                                </a:lnTo>
                                <a:lnTo>
                                  <a:pt x="4004" y="1160"/>
                                </a:lnTo>
                                <a:lnTo>
                                  <a:pt x="3986" y="1140"/>
                                </a:lnTo>
                                <a:lnTo>
                                  <a:pt x="4008" y="1160"/>
                                </a:lnTo>
                                <a:lnTo>
                                  <a:pt x="4009" y="1160"/>
                                </a:lnTo>
                                <a:lnTo>
                                  <a:pt x="4017" y="1180"/>
                                </a:lnTo>
                                <a:lnTo>
                                  <a:pt x="4018" y="1160"/>
                                </a:lnTo>
                                <a:lnTo>
                                  <a:pt x="4029" y="1160"/>
                                </a:lnTo>
                                <a:lnTo>
                                  <a:pt x="4049" y="1180"/>
                                </a:lnTo>
                                <a:lnTo>
                                  <a:pt x="4069" y="1200"/>
                                </a:lnTo>
                                <a:lnTo>
                                  <a:pt x="4068" y="1220"/>
                                </a:lnTo>
                                <a:lnTo>
                                  <a:pt x="4066" y="1238"/>
                                </a:lnTo>
                                <a:lnTo>
                                  <a:pt x="4066" y="1820"/>
                                </a:lnTo>
                                <a:lnTo>
                                  <a:pt x="4065" y="1840"/>
                                </a:lnTo>
                                <a:lnTo>
                                  <a:pt x="4063" y="1840"/>
                                </a:lnTo>
                                <a:lnTo>
                                  <a:pt x="4057" y="1860"/>
                                </a:lnTo>
                                <a:lnTo>
                                  <a:pt x="4056" y="1860"/>
                                </a:lnTo>
                                <a:lnTo>
                                  <a:pt x="4062" y="1840"/>
                                </a:lnTo>
                                <a:lnTo>
                                  <a:pt x="4063" y="1820"/>
                                </a:lnTo>
                                <a:lnTo>
                                  <a:pt x="4066" y="1820"/>
                                </a:lnTo>
                                <a:lnTo>
                                  <a:pt x="4066" y="1238"/>
                                </a:lnTo>
                                <a:lnTo>
                                  <a:pt x="4066" y="1240"/>
                                </a:lnTo>
                                <a:lnTo>
                                  <a:pt x="4065" y="1253"/>
                                </a:lnTo>
                                <a:lnTo>
                                  <a:pt x="4065" y="1280"/>
                                </a:lnTo>
                                <a:lnTo>
                                  <a:pt x="4065" y="1440"/>
                                </a:lnTo>
                                <a:lnTo>
                                  <a:pt x="4062" y="1456"/>
                                </a:lnTo>
                                <a:lnTo>
                                  <a:pt x="4058" y="1480"/>
                                </a:lnTo>
                                <a:lnTo>
                                  <a:pt x="4054" y="1500"/>
                                </a:lnTo>
                                <a:lnTo>
                                  <a:pt x="4050" y="1540"/>
                                </a:lnTo>
                                <a:lnTo>
                                  <a:pt x="4050" y="1520"/>
                                </a:lnTo>
                                <a:lnTo>
                                  <a:pt x="4052" y="1520"/>
                                </a:lnTo>
                                <a:lnTo>
                                  <a:pt x="4054" y="1500"/>
                                </a:lnTo>
                                <a:lnTo>
                                  <a:pt x="4056" y="1480"/>
                                </a:lnTo>
                                <a:lnTo>
                                  <a:pt x="4058" y="1480"/>
                                </a:lnTo>
                                <a:lnTo>
                                  <a:pt x="4059" y="1460"/>
                                </a:lnTo>
                                <a:lnTo>
                                  <a:pt x="4060" y="1460"/>
                                </a:lnTo>
                                <a:lnTo>
                                  <a:pt x="4063" y="1440"/>
                                </a:lnTo>
                                <a:lnTo>
                                  <a:pt x="4065" y="1440"/>
                                </a:lnTo>
                                <a:lnTo>
                                  <a:pt x="4065" y="1280"/>
                                </a:lnTo>
                                <a:lnTo>
                                  <a:pt x="4064" y="1282"/>
                                </a:lnTo>
                                <a:lnTo>
                                  <a:pt x="4065" y="1280"/>
                                </a:lnTo>
                                <a:lnTo>
                                  <a:pt x="4065" y="1253"/>
                                </a:lnTo>
                                <a:lnTo>
                                  <a:pt x="4064" y="1258"/>
                                </a:lnTo>
                                <a:lnTo>
                                  <a:pt x="4062" y="1280"/>
                                </a:lnTo>
                                <a:lnTo>
                                  <a:pt x="4063" y="1293"/>
                                </a:lnTo>
                                <a:lnTo>
                                  <a:pt x="4061" y="1300"/>
                                </a:lnTo>
                                <a:lnTo>
                                  <a:pt x="4058" y="1340"/>
                                </a:lnTo>
                                <a:lnTo>
                                  <a:pt x="4054" y="1360"/>
                                </a:lnTo>
                                <a:lnTo>
                                  <a:pt x="4052" y="1400"/>
                                </a:lnTo>
                                <a:lnTo>
                                  <a:pt x="4048" y="1420"/>
                                </a:lnTo>
                                <a:lnTo>
                                  <a:pt x="4045" y="1440"/>
                                </a:lnTo>
                                <a:lnTo>
                                  <a:pt x="4042" y="1460"/>
                                </a:lnTo>
                                <a:lnTo>
                                  <a:pt x="4040" y="1460"/>
                                </a:lnTo>
                                <a:lnTo>
                                  <a:pt x="4039" y="1480"/>
                                </a:lnTo>
                                <a:lnTo>
                                  <a:pt x="4039" y="1500"/>
                                </a:lnTo>
                                <a:lnTo>
                                  <a:pt x="4040" y="1500"/>
                                </a:lnTo>
                                <a:lnTo>
                                  <a:pt x="4040" y="1520"/>
                                </a:lnTo>
                                <a:lnTo>
                                  <a:pt x="4036" y="1520"/>
                                </a:lnTo>
                                <a:lnTo>
                                  <a:pt x="4028" y="1560"/>
                                </a:lnTo>
                                <a:lnTo>
                                  <a:pt x="4024" y="1580"/>
                                </a:lnTo>
                                <a:lnTo>
                                  <a:pt x="4020" y="1580"/>
                                </a:lnTo>
                                <a:lnTo>
                                  <a:pt x="4016" y="1600"/>
                                </a:lnTo>
                                <a:lnTo>
                                  <a:pt x="4015" y="1600"/>
                                </a:lnTo>
                                <a:lnTo>
                                  <a:pt x="4015" y="1604"/>
                                </a:lnTo>
                                <a:lnTo>
                                  <a:pt x="4012" y="1620"/>
                                </a:lnTo>
                                <a:lnTo>
                                  <a:pt x="4014" y="1620"/>
                                </a:lnTo>
                                <a:lnTo>
                                  <a:pt x="4008" y="1640"/>
                                </a:lnTo>
                                <a:lnTo>
                                  <a:pt x="4003" y="1660"/>
                                </a:lnTo>
                                <a:lnTo>
                                  <a:pt x="4003" y="1645"/>
                                </a:lnTo>
                                <a:lnTo>
                                  <a:pt x="4003" y="1640"/>
                                </a:lnTo>
                                <a:lnTo>
                                  <a:pt x="3999" y="1658"/>
                                </a:lnTo>
                                <a:lnTo>
                                  <a:pt x="3999" y="1659"/>
                                </a:lnTo>
                                <a:lnTo>
                                  <a:pt x="3979" y="1740"/>
                                </a:lnTo>
                                <a:lnTo>
                                  <a:pt x="3952" y="1820"/>
                                </a:lnTo>
                                <a:lnTo>
                                  <a:pt x="3929" y="1880"/>
                                </a:lnTo>
                                <a:lnTo>
                                  <a:pt x="3930" y="1880"/>
                                </a:lnTo>
                                <a:lnTo>
                                  <a:pt x="3939" y="1860"/>
                                </a:lnTo>
                                <a:lnTo>
                                  <a:pt x="3931" y="1880"/>
                                </a:lnTo>
                                <a:lnTo>
                                  <a:pt x="3930" y="1880"/>
                                </a:lnTo>
                                <a:lnTo>
                                  <a:pt x="3927" y="1886"/>
                                </a:lnTo>
                                <a:lnTo>
                                  <a:pt x="3922" y="1900"/>
                                </a:lnTo>
                                <a:lnTo>
                                  <a:pt x="3889" y="1980"/>
                                </a:lnTo>
                                <a:lnTo>
                                  <a:pt x="3900" y="1960"/>
                                </a:lnTo>
                                <a:lnTo>
                                  <a:pt x="3900" y="1975"/>
                                </a:lnTo>
                                <a:lnTo>
                                  <a:pt x="3904" y="1960"/>
                                </a:lnTo>
                                <a:lnTo>
                                  <a:pt x="3909" y="1940"/>
                                </a:lnTo>
                                <a:lnTo>
                                  <a:pt x="3919" y="1924"/>
                                </a:lnTo>
                                <a:lnTo>
                                  <a:pt x="3907" y="1960"/>
                                </a:lnTo>
                                <a:lnTo>
                                  <a:pt x="3900" y="1975"/>
                                </a:lnTo>
                                <a:lnTo>
                                  <a:pt x="3900" y="1980"/>
                                </a:lnTo>
                                <a:lnTo>
                                  <a:pt x="3898" y="1980"/>
                                </a:lnTo>
                                <a:lnTo>
                                  <a:pt x="3900" y="1975"/>
                                </a:lnTo>
                                <a:lnTo>
                                  <a:pt x="3897" y="1980"/>
                                </a:lnTo>
                                <a:lnTo>
                                  <a:pt x="3897" y="2020"/>
                                </a:lnTo>
                                <a:lnTo>
                                  <a:pt x="3891" y="2036"/>
                                </a:lnTo>
                                <a:lnTo>
                                  <a:pt x="3891" y="2260"/>
                                </a:lnTo>
                                <a:lnTo>
                                  <a:pt x="3889" y="2260"/>
                                </a:lnTo>
                                <a:lnTo>
                                  <a:pt x="3865" y="2300"/>
                                </a:lnTo>
                                <a:lnTo>
                                  <a:pt x="3857" y="2311"/>
                                </a:lnTo>
                                <a:lnTo>
                                  <a:pt x="3857" y="2320"/>
                                </a:lnTo>
                                <a:lnTo>
                                  <a:pt x="3852" y="2340"/>
                                </a:lnTo>
                                <a:lnTo>
                                  <a:pt x="3834" y="2360"/>
                                </a:lnTo>
                                <a:lnTo>
                                  <a:pt x="3857" y="2320"/>
                                </a:lnTo>
                                <a:lnTo>
                                  <a:pt x="3857" y="2311"/>
                                </a:lnTo>
                                <a:lnTo>
                                  <a:pt x="3843" y="2334"/>
                                </a:lnTo>
                                <a:lnTo>
                                  <a:pt x="3856" y="2300"/>
                                </a:lnTo>
                                <a:lnTo>
                                  <a:pt x="3881" y="2260"/>
                                </a:lnTo>
                                <a:lnTo>
                                  <a:pt x="3889" y="2260"/>
                                </a:lnTo>
                                <a:lnTo>
                                  <a:pt x="3889" y="2240"/>
                                </a:lnTo>
                                <a:lnTo>
                                  <a:pt x="3891" y="2260"/>
                                </a:lnTo>
                                <a:lnTo>
                                  <a:pt x="3891" y="2036"/>
                                </a:lnTo>
                                <a:lnTo>
                                  <a:pt x="3889" y="2040"/>
                                </a:lnTo>
                                <a:lnTo>
                                  <a:pt x="3882" y="2040"/>
                                </a:lnTo>
                                <a:lnTo>
                                  <a:pt x="3891" y="2020"/>
                                </a:lnTo>
                                <a:lnTo>
                                  <a:pt x="3897" y="2020"/>
                                </a:lnTo>
                                <a:lnTo>
                                  <a:pt x="3897" y="1980"/>
                                </a:lnTo>
                                <a:lnTo>
                                  <a:pt x="3890" y="1980"/>
                                </a:lnTo>
                                <a:lnTo>
                                  <a:pt x="3884" y="2000"/>
                                </a:lnTo>
                                <a:lnTo>
                                  <a:pt x="3878" y="2020"/>
                                </a:lnTo>
                                <a:lnTo>
                                  <a:pt x="3869" y="2020"/>
                                </a:lnTo>
                                <a:lnTo>
                                  <a:pt x="3842" y="2000"/>
                                </a:lnTo>
                                <a:lnTo>
                                  <a:pt x="3835" y="2000"/>
                                </a:lnTo>
                                <a:lnTo>
                                  <a:pt x="3853" y="2020"/>
                                </a:lnTo>
                                <a:lnTo>
                                  <a:pt x="3824" y="2000"/>
                                </a:lnTo>
                                <a:lnTo>
                                  <a:pt x="3822" y="1999"/>
                                </a:lnTo>
                                <a:lnTo>
                                  <a:pt x="3822" y="2376"/>
                                </a:lnTo>
                                <a:lnTo>
                                  <a:pt x="3811" y="2400"/>
                                </a:lnTo>
                                <a:lnTo>
                                  <a:pt x="3783" y="2440"/>
                                </a:lnTo>
                                <a:lnTo>
                                  <a:pt x="3807" y="2400"/>
                                </a:lnTo>
                                <a:lnTo>
                                  <a:pt x="3822" y="2376"/>
                                </a:lnTo>
                                <a:lnTo>
                                  <a:pt x="3822" y="1999"/>
                                </a:lnTo>
                                <a:lnTo>
                                  <a:pt x="3800" y="1980"/>
                                </a:lnTo>
                                <a:lnTo>
                                  <a:pt x="3780" y="1960"/>
                                </a:lnTo>
                                <a:lnTo>
                                  <a:pt x="3774" y="1954"/>
                                </a:lnTo>
                                <a:lnTo>
                                  <a:pt x="3774" y="1980"/>
                                </a:lnTo>
                                <a:lnTo>
                                  <a:pt x="3742" y="1960"/>
                                </a:lnTo>
                                <a:lnTo>
                                  <a:pt x="3717" y="1920"/>
                                </a:lnTo>
                                <a:lnTo>
                                  <a:pt x="3697" y="1900"/>
                                </a:lnTo>
                                <a:lnTo>
                                  <a:pt x="3681" y="1880"/>
                                </a:lnTo>
                                <a:lnTo>
                                  <a:pt x="3699" y="1900"/>
                                </a:lnTo>
                                <a:lnTo>
                                  <a:pt x="3720" y="1920"/>
                                </a:lnTo>
                                <a:lnTo>
                                  <a:pt x="3738" y="1940"/>
                                </a:lnTo>
                                <a:lnTo>
                                  <a:pt x="3742" y="1940"/>
                                </a:lnTo>
                                <a:lnTo>
                                  <a:pt x="3743" y="1940"/>
                                </a:lnTo>
                                <a:lnTo>
                                  <a:pt x="3744" y="1943"/>
                                </a:lnTo>
                                <a:lnTo>
                                  <a:pt x="3774" y="1980"/>
                                </a:lnTo>
                                <a:lnTo>
                                  <a:pt x="3774" y="1954"/>
                                </a:lnTo>
                                <a:lnTo>
                                  <a:pt x="3761" y="1940"/>
                                </a:lnTo>
                                <a:lnTo>
                                  <a:pt x="3752" y="1940"/>
                                </a:lnTo>
                                <a:lnTo>
                                  <a:pt x="3743" y="1920"/>
                                </a:lnTo>
                                <a:lnTo>
                                  <a:pt x="3734" y="1920"/>
                                </a:lnTo>
                                <a:lnTo>
                                  <a:pt x="3728" y="1907"/>
                                </a:lnTo>
                                <a:lnTo>
                                  <a:pt x="3748" y="1920"/>
                                </a:lnTo>
                                <a:lnTo>
                                  <a:pt x="3786" y="1960"/>
                                </a:lnTo>
                                <a:lnTo>
                                  <a:pt x="3819" y="1982"/>
                                </a:lnTo>
                                <a:lnTo>
                                  <a:pt x="3818" y="1980"/>
                                </a:lnTo>
                                <a:lnTo>
                                  <a:pt x="3820" y="1983"/>
                                </a:lnTo>
                                <a:lnTo>
                                  <a:pt x="3847" y="2000"/>
                                </a:lnTo>
                                <a:lnTo>
                                  <a:pt x="3824" y="1980"/>
                                </a:lnTo>
                                <a:lnTo>
                                  <a:pt x="3777" y="1940"/>
                                </a:lnTo>
                                <a:lnTo>
                                  <a:pt x="3737" y="1900"/>
                                </a:lnTo>
                                <a:lnTo>
                                  <a:pt x="3718" y="1882"/>
                                </a:lnTo>
                                <a:lnTo>
                                  <a:pt x="3718" y="1900"/>
                                </a:lnTo>
                                <a:lnTo>
                                  <a:pt x="3714" y="1900"/>
                                </a:lnTo>
                                <a:lnTo>
                                  <a:pt x="3710" y="1893"/>
                                </a:lnTo>
                                <a:lnTo>
                                  <a:pt x="3718" y="1900"/>
                                </a:lnTo>
                                <a:lnTo>
                                  <a:pt x="3718" y="1882"/>
                                </a:lnTo>
                                <a:lnTo>
                                  <a:pt x="3717" y="1880"/>
                                </a:lnTo>
                                <a:lnTo>
                                  <a:pt x="3679" y="1840"/>
                                </a:lnTo>
                                <a:lnTo>
                                  <a:pt x="3660" y="1820"/>
                                </a:lnTo>
                                <a:lnTo>
                                  <a:pt x="3652" y="1812"/>
                                </a:lnTo>
                                <a:lnTo>
                                  <a:pt x="3639" y="1812"/>
                                </a:lnTo>
                                <a:lnTo>
                                  <a:pt x="3639" y="2036"/>
                                </a:lnTo>
                                <a:lnTo>
                                  <a:pt x="3631" y="2020"/>
                                </a:lnTo>
                                <a:lnTo>
                                  <a:pt x="3637" y="2020"/>
                                </a:lnTo>
                                <a:lnTo>
                                  <a:pt x="3639" y="2036"/>
                                </a:lnTo>
                                <a:lnTo>
                                  <a:pt x="3639" y="1812"/>
                                </a:lnTo>
                                <a:lnTo>
                                  <a:pt x="3436" y="1812"/>
                                </a:lnTo>
                                <a:lnTo>
                                  <a:pt x="3440" y="1820"/>
                                </a:lnTo>
                                <a:lnTo>
                                  <a:pt x="3454" y="1820"/>
                                </a:lnTo>
                                <a:lnTo>
                                  <a:pt x="3501" y="1900"/>
                                </a:lnTo>
                                <a:lnTo>
                                  <a:pt x="3519" y="1920"/>
                                </a:lnTo>
                                <a:lnTo>
                                  <a:pt x="3535" y="1940"/>
                                </a:lnTo>
                                <a:lnTo>
                                  <a:pt x="3551" y="1960"/>
                                </a:lnTo>
                                <a:lnTo>
                                  <a:pt x="3553" y="1940"/>
                                </a:lnTo>
                                <a:lnTo>
                                  <a:pt x="3550" y="1940"/>
                                </a:lnTo>
                                <a:lnTo>
                                  <a:pt x="3548" y="1934"/>
                                </a:lnTo>
                                <a:lnTo>
                                  <a:pt x="3557" y="1940"/>
                                </a:lnTo>
                                <a:lnTo>
                                  <a:pt x="3586" y="1980"/>
                                </a:lnTo>
                                <a:lnTo>
                                  <a:pt x="3614" y="2000"/>
                                </a:lnTo>
                                <a:lnTo>
                                  <a:pt x="3639" y="2038"/>
                                </a:lnTo>
                                <a:lnTo>
                                  <a:pt x="3640" y="2040"/>
                                </a:lnTo>
                                <a:lnTo>
                                  <a:pt x="3657" y="2060"/>
                                </a:lnTo>
                                <a:lnTo>
                                  <a:pt x="3680" y="2060"/>
                                </a:lnTo>
                                <a:lnTo>
                                  <a:pt x="3692" y="2080"/>
                                </a:lnTo>
                                <a:lnTo>
                                  <a:pt x="3704" y="2100"/>
                                </a:lnTo>
                                <a:lnTo>
                                  <a:pt x="3717" y="2100"/>
                                </a:lnTo>
                                <a:lnTo>
                                  <a:pt x="3729" y="2120"/>
                                </a:lnTo>
                                <a:lnTo>
                                  <a:pt x="3754" y="2140"/>
                                </a:lnTo>
                                <a:lnTo>
                                  <a:pt x="3765" y="2140"/>
                                </a:lnTo>
                                <a:lnTo>
                                  <a:pt x="3776" y="2160"/>
                                </a:lnTo>
                                <a:lnTo>
                                  <a:pt x="3784" y="2160"/>
                                </a:lnTo>
                                <a:lnTo>
                                  <a:pt x="3793" y="2180"/>
                                </a:lnTo>
                                <a:lnTo>
                                  <a:pt x="3788" y="2180"/>
                                </a:lnTo>
                                <a:lnTo>
                                  <a:pt x="3783" y="2200"/>
                                </a:lnTo>
                                <a:lnTo>
                                  <a:pt x="3774" y="2200"/>
                                </a:lnTo>
                                <a:lnTo>
                                  <a:pt x="3777" y="2220"/>
                                </a:lnTo>
                                <a:lnTo>
                                  <a:pt x="3774" y="2220"/>
                                </a:lnTo>
                                <a:lnTo>
                                  <a:pt x="3759" y="2260"/>
                                </a:lnTo>
                                <a:lnTo>
                                  <a:pt x="3757" y="2260"/>
                                </a:lnTo>
                                <a:lnTo>
                                  <a:pt x="3755" y="2263"/>
                                </a:lnTo>
                                <a:lnTo>
                                  <a:pt x="3755" y="2300"/>
                                </a:lnTo>
                                <a:lnTo>
                                  <a:pt x="3752" y="2306"/>
                                </a:lnTo>
                                <a:lnTo>
                                  <a:pt x="3753" y="2300"/>
                                </a:lnTo>
                                <a:lnTo>
                                  <a:pt x="3755" y="2300"/>
                                </a:lnTo>
                                <a:lnTo>
                                  <a:pt x="3755" y="2263"/>
                                </a:lnTo>
                                <a:lnTo>
                                  <a:pt x="3745" y="2279"/>
                                </a:lnTo>
                                <a:lnTo>
                                  <a:pt x="3745" y="2321"/>
                                </a:lnTo>
                                <a:lnTo>
                                  <a:pt x="3735" y="2340"/>
                                </a:lnTo>
                                <a:lnTo>
                                  <a:pt x="3720" y="2360"/>
                                </a:lnTo>
                                <a:lnTo>
                                  <a:pt x="3705" y="2380"/>
                                </a:lnTo>
                                <a:lnTo>
                                  <a:pt x="3689" y="2398"/>
                                </a:lnTo>
                                <a:lnTo>
                                  <a:pt x="3688" y="2400"/>
                                </a:lnTo>
                                <a:lnTo>
                                  <a:pt x="3686" y="2400"/>
                                </a:lnTo>
                                <a:lnTo>
                                  <a:pt x="3683" y="2400"/>
                                </a:lnTo>
                                <a:lnTo>
                                  <a:pt x="3695" y="2380"/>
                                </a:lnTo>
                                <a:lnTo>
                                  <a:pt x="3692" y="2390"/>
                                </a:lnTo>
                                <a:lnTo>
                                  <a:pt x="3697" y="2380"/>
                                </a:lnTo>
                                <a:lnTo>
                                  <a:pt x="3698" y="2380"/>
                                </a:lnTo>
                                <a:lnTo>
                                  <a:pt x="3699" y="2376"/>
                                </a:lnTo>
                                <a:lnTo>
                                  <a:pt x="3705" y="2363"/>
                                </a:lnTo>
                                <a:lnTo>
                                  <a:pt x="3699" y="2374"/>
                                </a:lnTo>
                                <a:lnTo>
                                  <a:pt x="3701" y="2360"/>
                                </a:lnTo>
                                <a:lnTo>
                                  <a:pt x="3707" y="2360"/>
                                </a:lnTo>
                                <a:lnTo>
                                  <a:pt x="3721" y="2340"/>
                                </a:lnTo>
                                <a:lnTo>
                                  <a:pt x="3732" y="2340"/>
                                </a:lnTo>
                                <a:lnTo>
                                  <a:pt x="3745" y="2321"/>
                                </a:lnTo>
                                <a:lnTo>
                                  <a:pt x="3745" y="2279"/>
                                </a:lnTo>
                                <a:lnTo>
                                  <a:pt x="3718" y="2320"/>
                                </a:lnTo>
                                <a:lnTo>
                                  <a:pt x="3682" y="2392"/>
                                </a:lnTo>
                                <a:lnTo>
                                  <a:pt x="3682" y="2402"/>
                                </a:lnTo>
                                <a:lnTo>
                                  <a:pt x="3674" y="2420"/>
                                </a:lnTo>
                                <a:lnTo>
                                  <a:pt x="3670" y="2425"/>
                                </a:lnTo>
                                <a:lnTo>
                                  <a:pt x="3670" y="2620"/>
                                </a:lnTo>
                                <a:lnTo>
                                  <a:pt x="3668" y="2625"/>
                                </a:lnTo>
                                <a:lnTo>
                                  <a:pt x="3669" y="2620"/>
                                </a:lnTo>
                                <a:lnTo>
                                  <a:pt x="3670" y="2620"/>
                                </a:lnTo>
                                <a:lnTo>
                                  <a:pt x="3670" y="2425"/>
                                </a:lnTo>
                                <a:lnTo>
                                  <a:pt x="3657" y="2440"/>
                                </a:lnTo>
                                <a:lnTo>
                                  <a:pt x="3682" y="2402"/>
                                </a:lnTo>
                                <a:lnTo>
                                  <a:pt x="3682" y="2392"/>
                                </a:lnTo>
                                <a:lnTo>
                                  <a:pt x="3677" y="2400"/>
                                </a:lnTo>
                                <a:lnTo>
                                  <a:pt x="3638" y="2460"/>
                                </a:lnTo>
                                <a:lnTo>
                                  <a:pt x="3638" y="2461"/>
                                </a:lnTo>
                                <a:lnTo>
                                  <a:pt x="3623" y="2500"/>
                                </a:lnTo>
                                <a:lnTo>
                                  <a:pt x="3615" y="2500"/>
                                </a:lnTo>
                                <a:lnTo>
                                  <a:pt x="3608" y="2520"/>
                                </a:lnTo>
                                <a:lnTo>
                                  <a:pt x="3600" y="2520"/>
                                </a:lnTo>
                                <a:lnTo>
                                  <a:pt x="3592" y="2540"/>
                                </a:lnTo>
                                <a:lnTo>
                                  <a:pt x="3584" y="2540"/>
                                </a:lnTo>
                                <a:lnTo>
                                  <a:pt x="3575" y="2560"/>
                                </a:lnTo>
                                <a:lnTo>
                                  <a:pt x="3564" y="2574"/>
                                </a:lnTo>
                                <a:lnTo>
                                  <a:pt x="3564" y="2773"/>
                                </a:lnTo>
                                <a:lnTo>
                                  <a:pt x="3546" y="2800"/>
                                </a:lnTo>
                                <a:lnTo>
                                  <a:pt x="3521" y="2836"/>
                                </a:lnTo>
                                <a:lnTo>
                                  <a:pt x="3530" y="2821"/>
                                </a:lnTo>
                                <a:lnTo>
                                  <a:pt x="3531" y="2820"/>
                                </a:lnTo>
                                <a:lnTo>
                                  <a:pt x="3543" y="2800"/>
                                </a:lnTo>
                                <a:lnTo>
                                  <a:pt x="3555" y="2780"/>
                                </a:lnTo>
                                <a:lnTo>
                                  <a:pt x="3564" y="2773"/>
                                </a:lnTo>
                                <a:lnTo>
                                  <a:pt x="3564" y="2574"/>
                                </a:lnTo>
                                <a:lnTo>
                                  <a:pt x="3559" y="2580"/>
                                </a:lnTo>
                                <a:lnTo>
                                  <a:pt x="3541" y="2600"/>
                                </a:lnTo>
                                <a:lnTo>
                                  <a:pt x="3523" y="2640"/>
                                </a:lnTo>
                                <a:lnTo>
                                  <a:pt x="3520" y="2644"/>
                                </a:lnTo>
                                <a:lnTo>
                                  <a:pt x="3520" y="2829"/>
                                </a:lnTo>
                                <a:lnTo>
                                  <a:pt x="3512" y="2840"/>
                                </a:lnTo>
                                <a:lnTo>
                                  <a:pt x="3501" y="2855"/>
                                </a:lnTo>
                                <a:lnTo>
                                  <a:pt x="3495" y="2860"/>
                                </a:lnTo>
                                <a:lnTo>
                                  <a:pt x="3497" y="2860"/>
                                </a:lnTo>
                                <a:lnTo>
                                  <a:pt x="3483" y="2880"/>
                                </a:lnTo>
                                <a:lnTo>
                                  <a:pt x="3507" y="2840"/>
                                </a:lnTo>
                                <a:lnTo>
                                  <a:pt x="3520" y="2829"/>
                                </a:lnTo>
                                <a:lnTo>
                                  <a:pt x="3520" y="2644"/>
                                </a:lnTo>
                                <a:lnTo>
                                  <a:pt x="3504" y="2660"/>
                                </a:lnTo>
                                <a:lnTo>
                                  <a:pt x="3499" y="2660"/>
                                </a:lnTo>
                                <a:lnTo>
                                  <a:pt x="3488" y="2680"/>
                                </a:lnTo>
                                <a:lnTo>
                                  <a:pt x="3476" y="2700"/>
                                </a:lnTo>
                                <a:lnTo>
                                  <a:pt x="3464" y="2720"/>
                                </a:lnTo>
                                <a:lnTo>
                                  <a:pt x="3466" y="2720"/>
                                </a:lnTo>
                                <a:lnTo>
                                  <a:pt x="3466" y="2900"/>
                                </a:lnTo>
                                <a:lnTo>
                                  <a:pt x="3461" y="2914"/>
                                </a:lnTo>
                                <a:lnTo>
                                  <a:pt x="3462" y="2900"/>
                                </a:lnTo>
                                <a:lnTo>
                                  <a:pt x="3466" y="2900"/>
                                </a:lnTo>
                                <a:lnTo>
                                  <a:pt x="3466" y="2720"/>
                                </a:lnTo>
                                <a:lnTo>
                                  <a:pt x="3443" y="2740"/>
                                </a:lnTo>
                                <a:lnTo>
                                  <a:pt x="3419" y="2780"/>
                                </a:lnTo>
                                <a:lnTo>
                                  <a:pt x="3393" y="2800"/>
                                </a:lnTo>
                                <a:lnTo>
                                  <a:pt x="3367" y="2840"/>
                                </a:lnTo>
                                <a:lnTo>
                                  <a:pt x="3349" y="2860"/>
                                </a:lnTo>
                                <a:lnTo>
                                  <a:pt x="3315" y="2900"/>
                                </a:lnTo>
                                <a:lnTo>
                                  <a:pt x="3276" y="2940"/>
                                </a:lnTo>
                                <a:lnTo>
                                  <a:pt x="3241" y="2980"/>
                                </a:lnTo>
                                <a:lnTo>
                                  <a:pt x="3252" y="2980"/>
                                </a:lnTo>
                                <a:lnTo>
                                  <a:pt x="3235" y="3000"/>
                                </a:lnTo>
                                <a:lnTo>
                                  <a:pt x="3220" y="3000"/>
                                </a:lnTo>
                                <a:lnTo>
                                  <a:pt x="3199" y="3020"/>
                                </a:lnTo>
                                <a:lnTo>
                                  <a:pt x="3179" y="3040"/>
                                </a:lnTo>
                                <a:lnTo>
                                  <a:pt x="3165" y="3060"/>
                                </a:lnTo>
                                <a:lnTo>
                                  <a:pt x="3156" y="3060"/>
                                </a:lnTo>
                                <a:lnTo>
                                  <a:pt x="3152" y="3080"/>
                                </a:lnTo>
                                <a:lnTo>
                                  <a:pt x="3150" y="3060"/>
                                </a:lnTo>
                                <a:lnTo>
                                  <a:pt x="3140" y="3060"/>
                                </a:lnTo>
                                <a:lnTo>
                                  <a:pt x="3136" y="3040"/>
                                </a:lnTo>
                                <a:lnTo>
                                  <a:pt x="3127" y="3040"/>
                                </a:lnTo>
                                <a:lnTo>
                                  <a:pt x="3118" y="3020"/>
                                </a:lnTo>
                                <a:lnTo>
                                  <a:pt x="3108" y="3000"/>
                                </a:lnTo>
                                <a:lnTo>
                                  <a:pt x="3095" y="2980"/>
                                </a:lnTo>
                                <a:lnTo>
                                  <a:pt x="3080" y="2960"/>
                                </a:lnTo>
                                <a:lnTo>
                                  <a:pt x="3082" y="2978"/>
                                </a:lnTo>
                                <a:lnTo>
                                  <a:pt x="3071" y="2960"/>
                                </a:lnTo>
                                <a:lnTo>
                                  <a:pt x="3059" y="2940"/>
                                </a:lnTo>
                                <a:lnTo>
                                  <a:pt x="3066" y="2940"/>
                                </a:lnTo>
                                <a:lnTo>
                                  <a:pt x="3041" y="2900"/>
                                </a:lnTo>
                                <a:lnTo>
                                  <a:pt x="3041" y="3120"/>
                                </a:lnTo>
                                <a:lnTo>
                                  <a:pt x="3034" y="3120"/>
                                </a:lnTo>
                                <a:lnTo>
                                  <a:pt x="3027" y="3104"/>
                                </a:lnTo>
                                <a:lnTo>
                                  <a:pt x="3041" y="3120"/>
                                </a:lnTo>
                                <a:lnTo>
                                  <a:pt x="3041" y="2900"/>
                                </a:lnTo>
                                <a:lnTo>
                                  <a:pt x="3039" y="2898"/>
                                </a:lnTo>
                                <a:lnTo>
                                  <a:pt x="3039" y="2980"/>
                                </a:lnTo>
                                <a:lnTo>
                                  <a:pt x="3031" y="2960"/>
                                </a:lnTo>
                                <a:lnTo>
                                  <a:pt x="3032" y="2960"/>
                                </a:lnTo>
                                <a:lnTo>
                                  <a:pt x="3039" y="2980"/>
                                </a:lnTo>
                                <a:lnTo>
                                  <a:pt x="3039" y="2898"/>
                                </a:lnTo>
                                <a:lnTo>
                                  <a:pt x="3012" y="2860"/>
                                </a:lnTo>
                                <a:lnTo>
                                  <a:pt x="2993" y="2840"/>
                                </a:lnTo>
                                <a:lnTo>
                                  <a:pt x="2999" y="2860"/>
                                </a:lnTo>
                                <a:lnTo>
                                  <a:pt x="3003" y="2860"/>
                                </a:lnTo>
                                <a:lnTo>
                                  <a:pt x="3015" y="2880"/>
                                </a:lnTo>
                                <a:lnTo>
                                  <a:pt x="3026" y="2896"/>
                                </a:lnTo>
                                <a:lnTo>
                                  <a:pt x="3025" y="2896"/>
                                </a:lnTo>
                                <a:lnTo>
                                  <a:pt x="3025" y="2960"/>
                                </a:lnTo>
                                <a:lnTo>
                                  <a:pt x="3023" y="2960"/>
                                </a:lnTo>
                                <a:lnTo>
                                  <a:pt x="3006" y="2920"/>
                                </a:lnTo>
                                <a:lnTo>
                                  <a:pt x="3015" y="2920"/>
                                </a:lnTo>
                                <a:lnTo>
                                  <a:pt x="3019" y="2940"/>
                                </a:lnTo>
                                <a:lnTo>
                                  <a:pt x="3025" y="2960"/>
                                </a:lnTo>
                                <a:lnTo>
                                  <a:pt x="3025" y="2896"/>
                                </a:lnTo>
                                <a:lnTo>
                                  <a:pt x="3002" y="2880"/>
                                </a:lnTo>
                                <a:lnTo>
                                  <a:pt x="2990" y="2860"/>
                                </a:lnTo>
                                <a:lnTo>
                                  <a:pt x="2989" y="2858"/>
                                </a:lnTo>
                                <a:lnTo>
                                  <a:pt x="2990" y="2858"/>
                                </a:lnTo>
                                <a:lnTo>
                                  <a:pt x="2989" y="2857"/>
                                </a:lnTo>
                                <a:lnTo>
                                  <a:pt x="2985" y="2840"/>
                                </a:lnTo>
                                <a:lnTo>
                                  <a:pt x="2975" y="2840"/>
                                </a:lnTo>
                                <a:lnTo>
                                  <a:pt x="2947" y="2800"/>
                                </a:lnTo>
                                <a:lnTo>
                                  <a:pt x="2937" y="2780"/>
                                </a:lnTo>
                                <a:lnTo>
                                  <a:pt x="2919" y="2740"/>
                                </a:lnTo>
                                <a:lnTo>
                                  <a:pt x="2906" y="2720"/>
                                </a:lnTo>
                                <a:lnTo>
                                  <a:pt x="2906" y="2771"/>
                                </a:lnTo>
                                <a:lnTo>
                                  <a:pt x="2898" y="2760"/>
                                </a:lnTo>
                                <a:lnTo>
                                  <a:pt x="2903" y="2760"/>
                                </a:lnTo>
                                <a:lnTo>
                                  <a:pt x="2906" y="2771"/>
                                </a:lnTo>
                                <a:lnTo>
                                  <a:pt x="2906" y="2720"/>
                                </a:lnTo>
                                <a:lnTo>
                                  <a:pt x="2894" y="2702"/>
                                </a:lnTo>
                                <a:lnTo>
                                  <a:pt x="2894" y="2752"/>
                                </a:lnTo>
                                <a:lnTo>
                                  <a:pt x="2890" y="2740"/>
                                </a:lnTo>
                                <a:lnTo>
                                  <a:pt x="2886" y="2740"/>
                                </a:lnTo>
                                <a:lnTo>
                                  <a:pt x="2879" y="2720"/>
                                </a:lnTo>
                                <a:lnTo>
                                  <a:pt x="2892" y="2740"/>
                                </a:lnTo>
                                <a:lnTo>
                                  <a:pt x="2894" y="2752"/>
                                </a:lnTo>
                                <a:lnTo>
                                  <a:pt x="2894" y="2702"/>
                                </a:lnTo>
                                <a:lnTo>
                                  <a:pt x="2894" y="2700"/>
                                </a:lnTo>
                                <a:lnTo>
                                  <a:pt x="2884" y="2680"/>
                                </a:lnTo>
                                <a:lnTo>
                                  <a:pt x="2874" y="2660"/>
                                </a:lnTo>
                                <a:lnTo>
                                  <a:pt x="2875" y="2662"/>
                                </a:lnTo>
                                <a:lnTo>
                                  <a:pt x="2867" y="2649"/>
                                </a:lnTo>
                                <a:lnTo>
                                  <a:pt x="2869" y="2658"/>
                                </a:lnTo>
                                <a:lnTo>
                                  <a:pt x="2873" y="2665"/>
                                </a:lnTo>
                                <a:lnTo>
                                  <a:pt x="2876" y="2676"/>
                                </a:lnTo>
                                <a:lnTo>
                                  <a:pt x="2877" y="2676"/>
                                </a:lnTo>
                                <a:lnTo>
                                  <a:pt x="2877" y="2680"/>
                                </a:lnTo>
                                <a:lnTo>
                                  <a:pt x="2873" y="2672"/>
                                </a:lnTo>
                                <a:lnTo>
                                  <a:pt x="2873" y="2720"/>
                                </a:lnTo>
                                <a:lnTo>
                                  <a:pt x="2871" y="2720"/>
                                </a:lnTo>
                                <a:lnTo>
                                  <a:pt x="2867" y="2700"/>
                                </a:lnTo>
                                <a:lnTo>
                                  <a:pt x="2873" y="2720"/>
                                </a:lnTo>
                                <a:lnTo>
                                  <a:pt x="2873" y="2672"/>
                                </a:lnTo>
                                <a:lnTo>
                                  <a:pt x="2867" y="2660"/>
                                </a:lnTo>
                                <a:lnTo>
                                  <a:pt x="2865" y="2657"/>
                                </a:lnTo>
                                <a:lnTo>
                                  <a:pt x="2864" y="2655"/>
                                </a:lnTo>
                                <a:lnTo>
                                  <a:pt x="2864" y="2870"/>
                                </a:lnTo>
                                <a:lnTo>
                                  <a:pt x="2858" y="2860"/>
                                </a:lnTo>
                                <a:lnTo>
                                  <a:pt x="2862" y="2860"/>
                                </a:lnTo>
                                <a:lnTo>
                                  <a:pt x="2864" y="2870"/>
                                </a:lnTo>
                                <a:lnTo>
                                  <a:pt x="2864" y="2655"/>
                                </a:lnTo>
                                <a:lnTo>
                                  <a:pt x="2857" y="2640"/>
                                </a:lnTo>
                                <a:lnTo>
                                  <a:pt x="2859" y="2640"/>
                                </a:lnTo>
                                <a:lnTo>
                                  <a:pt x="2854" y="2627"/>
                                </a:lnTo>
                                <a:lnTo>
                                  <a:pt x="2851" y="2640"/>
                                </a:lnTo>
                                <a:lnTo>
                                  <a:pt x="2850" y="2640"/>
                                </a:lnTo>
                                <a:lnTo>
                                  <a:pt x="2851" y="2620"/>
                                </a:lnTo>
                                <a:lnTo>
                                  <a:pt x="2845" y="2620"/>
                                </a:lnTo>
                                <a:lnTo>
                                  <a:pt x="2836" y="2600"/>
                                </a:lnTo>
                                <a:lnTo>
                                  <a:pt x="2826" y="2580"/>
                                </a:lnTo>
                                <a:lnTo>
                                  <a:pt x="2817" y="2560"/>
                                </a:lnTo>
                                <a:lnTo>
                                  <a:pt x="2828" y="2600"/>
                                </a:lnTo>
                                <a:lnTo>
                                  <a:pt x="2818" y="2580"/>
                                </a:lnTo>
                                <a:lnTo>
                                  <a:pt x="2808" y="2560"/>
                                </a:lnTo>
                                <a:lnTo>
                                  <a:pt x="2799" y="2540"/>
                                </a:lnTo>
                                <a:lnTo>
                                  <a:pt x="2791" y="2526"/>
                                </a:lnTo>
                                <a:lnTo>
                                  <a:pt x="2794" y="2540"/>
                                </a:lnTo>
                                <a:lnTo>
                                  <a:pt x="2807" y="2560"/>
                                </a:lnTo>
                                <a:lnTo>
                                  <a:pt x="2807" y="2620"/>
                                </a:lnTo>
                                <a:lnTo>
                                  <a:pt x="2803" y="2620"/>
                                </a:lnTo>
                                <a:lnTo>
                                  <a:pt x="2798" y="2600"/>
                                </a:lnTo>
                                <a:lnTo>
                                  <a:pt x="2802" y="2600"/>
                                </a:lnTo>
                                <a:lnTo>
                                  <a:pt x="2807" y="2620"/>
                                </a:lnTo>
                                <a:lnTo>
                                  <a:pt x="2807" y="2560"/>
                                </a:lnTo>
                                <a:lnTo>
                                  <a:pt x="2804" y="2560"/>
                                </a:lnTo>
                                <a:lnTo>
                                  <a:pt x="2797" y="2551"/>
                                </a:lnTo>
                                <a:lnTo>
                                  <a:pt x="2797" y="2600"/>
                                </a:lnTo>
                                <a:lnTo>
                                  <a:pt x="2793" y="2600"/>
                                </a:lnTo>
                                <a:lnTo>
                                  <a:pt x="2791" y="2580"/>
                                </a:lnTo>
                                <a:lnTo>
                                  <a:pt x="2797" y="2600"/>
                                </a:lnTo>
                                <a:lnTo>
                                  <a:pt x="2797" y="2551"/>
                                </a:lnTo>
                                <a:lnTo>
                                  <a:pt x="2789" y="2540"/>
                                </a:lnTo>
                                <a:lnTo>
                                  <a:pt x="2775" y="2520"/>
                                </a:lnTo>
                                <a:lnTo>
                                  <a:pt x="2765" y="2500"/>
                                </a:lnTo>
                                <a:lnTo>
                                  <a:pt x="2762" y="2480"/>
                                </a:lnTo>
                                <a:lnTo>
                                  <a:pt x="2769" y="2500"/>
                                </a:lnTo>
                                <a:lnTo>
                                  <a:pt x="2772" y="2500"/>
                                </a:lnTo>
                                <a:lnTo>
                                  <a:pt x="2778" y="2520"/>
                                </a:lnTo>
                                <a:lnTo>
                                  <a:pt x="2776" y="2501"/>
                                </a:lnTo>
                                <a:lnTo>
                                  <a:pt x="2776" y="2500"/>
                                </a:lnTo>
                                <a:lnTo>
                                  <a:pt x="2769" y="2480"/>
                                </a:lnTo>
                                <a:lnTo>
                                  <a:pt x="2756" y="2440"/>
                                </a:lnTo>
                                <a:lnTo>
                                  <a:pt x="2734" y="2400"/>
                                </a:lnTo>
                                <a:lnTo>
                                  <a:pt x="2554" y="2400"/>
                                </a:lnTo>
                                <a:lnTo>
                                  <a:pt x="2558" y="2420"/>
                                </a:lnTo>
                                <a:lnTo>
                                  <a:pt x="2560" y="2420"/>
                                </a:lnTo>
                                <a:lnTo>
                                  <a:pt x="2572" y="2440"/>
                                </a:lnTo>
                                <a:lnTo>
                                  <a:pt x="2583" y="2460"/>
                                </a:lnTo>
                                <a:lnTo>
                                  <a:pt x="2593" y="2480"/>
                                </a:lnTo>
                                <a:lnTo>
                                  <a:pt x="2604" y="2500"/>
                                </a:lnTo>
                                <a:lnTo>
                                  <a:pt x="2614" y="2520"/>
                                </a:lnTo>
                                <a:lnTo>
                                  <a:pt x="2632" y="2560"/>
                                </a:lnTo>
                                <a:lnTo>
                                  <a:pt x="2652" y="2580"/>
                                </a:lnTo>
                                <a:lnTo>
                                  <a:pt x="2661" y="2600"/>
                                </a:lnTo>
                                <a:lnTo>
                                  <a:pt x="2672" y="2620"/>
                                </a:lnTo>
                                <a:lnTo>
                                  <a:pt x="2683" y="2640"/>
                                </a:lnTo>
                                <a:lnTo>
                                  <a:pt x="2695" y="2660"/>
                                </a:lnTo>
                                <a:lnTo>
                                  <a:pt x="2707" y="2680"/>
                                </a:lnTo>
                                <a:lnTo>
                                  <a:pt x="2721" y="2700"/>
                                </a:lnTo>
                                <a:lnTo>
                                  <a:pt x="2736" y="2740"/>
                                </a:lnTo>
                                <a:lnTo>
                                  <a:pt x="2739" y="2740"/>
                                </a:lnTo>
                                <a:lnTo>
                                  <a:pt x="2730" y="2720"/>
                                </a:lnTo>
                                <a:lnTo>
                                  <a:pt x="2725" y="2700"/>
                                </a:lnTo>
                                <a:lnTo>
                                  <a:pt x="2738" y="2720"/>
                                </a:lnTo>
                                <a:lnTo>
                                  <a:pt x="2754" y="2760"/>
                                </a:lnTo>
                                <a:lnTo>
                                  <a:pt x="2767" y="2780"/>
                                </a:lnTo>
                                <a:lnTo>
                                  <a:pt x="2775" y="2800"/>
                                </a:lnTo>
                                <a:lnTo>
                                  <a:pt x="2769" y="2780"/>
                                </a:lnTo>
                                <a:lnTo>
                                  <a:pt x="2758" y="2760"/>
                                </a:lnTo>
                                <a:lnTo>
                                  <a:pt x="2754" y="2740"/>
                                </a:lnTo>
                                <a:lnTo>
                                  <a:pt x="2766" y="2760"/>
                                </a:lnTo>
                                <a:lnTo>
                                  <a:pt x="2773" y="2780"/>
                                </a:lnTo>
                                <a:lnTo>
                                  <a:pt x="2773" y="2760"/>
                                </a:lnTo>
                                <a:lnTo>
                                  <a:pt x="2776" y="2760"/>
                                </a:lnTo>
                                <a:lnTo>
                                  <a:pt x="2791" y="2800"/>
                                </a:lnTo>
                                <a:lnTo>
                                  <a:pt x="2798" y="2820"/>
                                </a:lnTo>
                                <a:lnTo>
                                  <a:pt x="2810" y="2840"/>
                                </a:lnTo>
                                <a:lnTo>
                                  <a:pt x="2822" y="2840"/>
                                </a:lnTo>
                                <a:lnTo>
                                  <a:pt x="2839" y="2880"/>
                                </a:lnTo>
                                <a:lnTo>
                                  <a:pt x="2847" y="2900"/>
                                </a:lnTo>
                                <a:lnTo>
                                  <a:pt x="2846" y="2899"/>
                                </a:lnTo>
                                <a:lnTo>
                                  <a:pt x="2847" y="2900"/>
                                </a:lnTo>
                                <a:lnTo>
                                  <a:pt x="2873" y="2940"/>
                                </a:lnTo>
                                <a:lnTo>
                                  <a:pt x="2905" y="2980"/>
                                </a:lnTo>
                                <a:lnTo>
                                  <a:pt x="2943" y="3020"/>
                                </a:lnTo>
                                <a:lnTo>
                                  <a:pt x="2985" y="3080"/>
                                </a:lnTo>
                                <a:lnTo>
                                  <a:pt x="3007" y="3099"/>
                                </a:lnTo>
                                <a:lnTo>
                                  <a:pt x="3008" y="3080"/>
                                </a:lnTo>
                                <a:lnTo>
                                  <a:pt x="3025" y="3100"/>
                                </a:lnTo>
                                <a:lnTo>
                                  <a:pt x="3018" y="3100"/>
                                </a:lnTo>
                                <a:lnTo>
                                  <a:pt x="3033" y="3120"/>
                                </a:lnTo>
                                <a:lnTo>
                                  <a:pt x="3048" y="3140"/>
                                </a:lnTo>
                                <a:lnTo>
                                  <a:pt x="3062" y="3160"/>
                                </a:lnTo>
                                <a:lnTo>
                                  <a:pt x="3077" y="3160"/>
                                </a:lnTo>
                                <a:lnTo>
                                  <a:pt x="3079" y="3180"/>
                                </a:lnTo>
                                <a:lnTo>
                                  <a:pt x="3093" y="3180"/>
                                </a:lnTo>
                                <a:lnTo>
                                  <a:pt x="3103" y="3200"/>
                                </a:lnTo>
                                <a:lnTo>
                                  <a:pt x="3110" y="3200"/>
                                </a:lnTo>
                                <a:lnTo>
                                  <a:pt x="3114" y="3220"/>
                                </a:lnTo>
                                <a:lnTo>
                                  <a:pt x="3178" y="3220"/>
                                </a:lnTo>
                                <a:lnTo>
                                  <a:pt x="3189" y="3200"/>
                                </a:lnTo>
                                <a:lnTo>
                                  <a:pt x="3199" y="3200"/>
                                </a:lnTo>
                                <a:lnTo>
                                  <a:pt x="3210" y="3180"/>
                                </a:lnTo>
                                <a:lnTo>
                                  <a:pt x="3228" y="3160"/>
                                </a:lnTo>
                                <a:lnTo>
                                  <a:pt x="3245" y="3140"/>
                                </a:lnTo>
                                <a:lnTo>
                                  <a:pt x="3275" y="3120"/>
                                </a:lnTo>
                                <a:lnTo>
                                  <a:pt x="3282" y="3100"/>
                                </a:lnTo>
                                <a:lnTo>
                                  <a:pt x="3288" y="3100"/>
                                </a:lnTo>
                                <a:lnTo>
                                  <a:pt x="3302" y="3080"/>
                                </a:lnTo>
                                <a:lnTo>
                                  <a:pt x="3320" y="3060"/>
                                </a:lnTo>
                                <a:lnTo>
                                  <a:pt x="3339" y="3040"/>
                                </a:lnTo>
                                <a:lnTo>
                                  <a:pt x="3359" y="3020"/>
                                </a:lnTo>
                                <a:lnTo>
                                  <a:pt x="3380" y="3000"/>
                                </a:lnTo>
                                <a:lnTo>
                                  <a:pt x="3378" y="3000"/>
                                </a:lnTo>
                                <a:lnTo>
                                  <a:pt x="3394" y="2980"/>
                                </a:lnTo>
                                <a:lnTo>
                                  <a:pt x="3416" y="2960"/>
                                </a:lnTo>
                                <a:lnTo>
                                  <a:pt x="3435" y="2943"/>
                                </a:lnTo>
                                <a:lnTo>
                                  <a:pt x="3437" y="2940"/>
                                </a:lnTo>
                                <a:lnTo>
                                  <a:pt x="3440" y="2937"/>
                                </a:lnTo>
                                <a:lnTo>
                                  <a:pt x="3445" y="2930"/>
                                </a:lnTo>
                                <a:lnTo>
                                  <a:pt x="3448" y="2920"/>
                                </a:lnTo>
                                <a:lnTo>
                                  <a:pt x="3450" y="2920"/>
                                </a:lnTo>
                                <a:lnTo>
                                  <a:pt x="3447" y="2927"/>
                                </a:lnTo>
                                <a:lnTo>
                                  <a:pt x="3451" y="2920"/>
                                </a:lnTo>
                                <a:lnTo>
                                  <a:pt x="3447" y="2930"/>
                                </a:lnTo>
                                <a:lnTo>
                                  <a:pt x="3458" y="2920"/>
                                </a:lnTo>
                                <a:lnTo>
                                  <a:pt x="3460" y="2920"/>
                                </a:lnTo>
                                <a:lnTo>
                                  <a:pt x="3460" y="2918"/>
                                </a:lnTo>
                                <a:lnTo>
                                  <a:pt x="3476" y="2900"/>
                                </a:lnTo>
                                <a:lnTo>
                                  <a:pt x="3494" y="2880"/>
                                </a:lnTo>
                                <a:lnTo>
                                  <a:pt x="3502" y="2880"/>
                                </a:lnTo>
                                <a:lnTo>
                                  <a:pt x="3511" y="2860"/>
                                </a:lnTo>
                                <a:lnTo>
                                  <a:pt x="3521" y="2840"/>
                                </a:lnTo>
                                <a:lnTo>
                                  <a:pt x="3532" y="2840"/>
                                </a:lnTo>
                                <a:lnTo>
                                  <a:pt x="3543" y="2820"/>
                                </a:lnTo>
                                <a:lnTo>
                                  <a:pt x="3556" y="2800"/>
                                </a:lnTo>
                                <a:lnTo>
                                  <a:pt x="3542" y="2820"/>
                                </a:lnTo>
                                <a:lnTo>
                                  <a:pt x="3571" y="2767"/>
                                </a:lnTo>
                                <a:lnTo>
                                  <a:pt x="3580" y="2760"/>
                                </a:lnTo>
                                <a:lnTo>
                                  <a:pt x="3587" y="2747"/>
                                </a:lnTo>
                                <a:lnTo>
                                  <a:pt x="3590" y="2743"/>
                                </a:lnTo>
                                <a:lnTo>
                                  <a:pt x="3587" y="2746"/>
                                </a:lnTo>
                                <a:lnTo>
                                  <a:pt x="3590" y="2740"/>
                                </a:lnTo>
                                <a:lnTo>
                                  <a:pt x="3593" y="2740"/>
                                </a:lnTo>
                                <a:lnTo>
                                  <a:pt x="3610" y="2720"/>
                                </a:lnTo>
                                <a:lnTo>
                                  <a:pt x="3644" y="2680"/>
                                </a:lnTo>
                                <a:lnTo>
                                  <a:pt x="3668" y="2650"/>
                                </a:lnTo>
                                <a:lnTo>
                                  <a:pt x="3670" y="2640"/>
                                </a:lnTo>
                                <a:lnTo>
                                  <a:pt x="3683" y="2620"/>
                                </a:lnTo>
                                <a:lnTo>
                                  <a:pt x="3673" y="2620"/>
                                </a:lnTo>
                                <a:lnTo>
                                  <a:pt x="3699" y="2585"/>
                                </a:lnTo>
                                <a:lnTo>
                                  <a:pt x="3701" y="2580"/>
                                </a:lnTo>
                                <a:lnTo>
                                  <a:pt x="3700" y="2583"/>
                                </a:lnTo>
                                <a:lnTo>
                                  <a:pt x="3702" y="2580"/>
                                </a:lnTo>
                                <a:lnTo>
                                  <a:pt x="3727" y="2547"/>
                                </a:lnTo>
                                <a:lnTo>
                                  <a:pt x="3723" y="2558"/>
                                </a:lnTo>
                                <a:lnTo>
                                  <a:pt x="3723" y="2557"/>
                                </a:lnTo>
                                <a:lnTo>
                                  <a:pt x="3729" y="2545"/>
                                </a:lnTo>
                                <a:lnTo>
                                  <a:pt x="3732" y="2540"/>
                                </a:lnTo>
                                <a:lnTo>
                                  <a:pt x="3745" y="2523"/>
                                </a:lnTo>
                                <a:lnTo>
                                  <a:pt x="3733" y="2537"/>
                                </a:lnTo>
                                <a:lnTo>
                                  <a:pt x="3743" y="2520"/>
                                </a:lnTo>
                                <a:lnTo>
                                  <a:pt x="3753" y="2500"/>
                                </a:lnTo>
                                <a:lnTo>
                                  <a:pt x="3758" y="2500"/>
                                </a:lnTo>
                                <a:lnTo>
                                  <a:pt x="3756" y="2504"/>
                                </a:lnTo>
                                <a:lnTo>
                                  <a:pt x="3768" y="2485"/>
                                </a:lnTo>
                                <a:lnTo>
                                  <a:pt x="3781" y="2460"/>
                                </a:lnTo>
                                <a:lnTo>
                                  <a:pt x="3777" y="2471"/>
                                </a:lnTo>
                                <a:lnTo>
                                  <a:pt x="3784" y="2460"/>
                                </a:lnTo>
                                <a:lnTo>
                                  <a:pt x="3796" y="2440"/>
                                </a:lnTo>
                                <a:lnTo>
                                  <a:pt x="3821" y="2400"/>
                                </a:lnTo>
                                <a:lnTo>
                                  <a:pt x="3845" y="2360"/>
                                </a:lnTo>
                                <a:lnTo>
                                  <a:pt x="3858" y="2340"/>
                                </a:lnTo>
                                <a:lnTo>
                                  <a:pt x="3867" y="2320"/>
                                </a:lnTo>
                                <a:lnTo>
                                  <a:pt x="3894" y="2260"/>
                                </a:lnTo>
                                <a:lnTo>
                                  <a:pt x="3940" y="2300"/>
                                </a:lnTo>
                                <a:lnTo>
                                  <a:pt x="3962" y="2320"/>
                                </a:lnTo>
                                <a:lnTo>
                                  <a:pt x="3984" y="2340"/>
                                </a:lnTo>
                                <a:lnTo>
                                  <a:pt x="4015" y="2360"/>
                                </a:lnTo>
                                <a:lnTo>
                                  <a:pt x="4040" y="2380"/>
                                </a:lnTo>
                                <a:lnTo>
                                  <a:pt x="4059" y="2380"/>
                                </a:lnTo>
                                <a:lnTo>
                                  <a:pt x="4071" y="2400"/>
                                </a:lnTo>
                                <a:lnTo>
                                  <a:pt x="4065" y="2380"/>
                                </a:lnTo>
                                <a:lnTo>
                                  <a:pt x="4075" y="2400"/>
                                </a:lnTo>
                                <a:lnTo>
                                  <a:pt x="4093" y="2400"/>
                                </a:lnTo>
                                <a:lnTo>
                                  <a:pt x="4094" y="2400"/>
                                </a:lnTo>
                                <a:lnTo>
                                  <a:pt x="4369" y="2400"/>
                                </a:lnTo>
                                <a:lnTo>
                                  <a:pt x="4323" y="2380"/>
                                </a:lnTo>
                                <a:lnTo>
                                  <a:pt x="4278" y="2340"/>
                                </a:lnTo>
                                <a:lnTo>
                                  <a:pt x="4271" y="2337"/>
                                </a:lnTo>
                                <a:lnTo>
                                  <a:pt x="4271" y="2380"/>
                                </a:lnTo>
                                <a:lnTo>
                                  <a:pt x="4264" y="2380"/>
                                </a:lnTo>
                                <a:lnTo>
                                  <a:pt x="4251" y="2360"/>
                                </a:lnTo>
                                <a:lnTo>
                                  <a:pt x="4260" y="2360"/>
                                </a:lnTo>
                                <a:lnTo>
                                  <a:pt x="4271" y="2380"/>
                                </a:lnTo>
                                <a:lnTo>
                                  <a:pt x="4271" y="2337"/>
                                </a:lnTo>
                                <a:lnTo>
                                  <a:pt x="4250" y="2327"/>
                                </a:lnTo>
                                <a:lnTo>
                                  <a:pt x="4250" y="2360"/>
                                </a:lnTo>
                                <a:lnTo>
                                  <a:pt x="4242" y="2360"/>
                                </a:lnTo>
                                <a:lnTo>
                                  <a:pt x="4230" y="2340"/>
                                </a:lnTo>
                                <a:lnTo>
                                  <a:pt x="4250" y="2360"/>
                                </a:lnTo>
                                <a:lnTo>
                                  <a:pt x="4250" y="2327"/>
                                </a:lnTo>
                                <a:lnTo>
                                  <a:pt x="4238" y="2320"/>
                                </a:lnTo>
                                <a:lnTo>
                                  <a:pt x="4224" y="2304"/>
                                </a:lnTo>
                                <a:lnTo>
                                  <a:pt x="4224" y="2340"/>
                                </a:lnTo>
                                <a:lnTo>
                                  <a:pt x="4218" y="2340"/>
                                </a:lnTo>
                                <a:lnTo>
                                  <a:pt x="4211" y="2320"/>
                                </a:lnTo>
                                <a:lnTo>
                                  <a:pt x="4224" y="2340"/>
                                </a:lnTo>
                                <a:lnTo>
                                  <a:pt x="4224" y="2304"/>
                                </a:lnTo>
                                <a:lnTo>
                                  <a:pt x="4204" y="2280"/>
                                </a:lnTo>
                                <a:lnTo>
                                  <a:pt x="4196" y="2280"/>
                                </a:lnTo>
                                <a:lnTo>
                                  <a:pt x="4208" y="2300"/>
                                </a:lnTo>
                                <a:lnTo>
                                  <a:pt x="4207" y="2300"/>
                                </a:lnTo>
                                <a:lnTo>
                                  <a:pt x="4201" y="2293"/>
                                </a:lnTo>
                                <a:lnTo>
                                  <a:pt x="4183" y="2282"/>
                                </a:lnTo>
                                <a:lnTo>
                                  <a:pt x="4189" y="2288"/>
                                </a:lnTo>
                                <a:lnTo>
                                  <a:pt x="4190" y="2289"/>
                                </a:lnTo>
                                <a:lnTo>
                                  <a:pt x="4177" y="2280"/>
                                </a:lnTo>
                                <a:lnTo>
                                  <a:pt x="4182" y="2280"/>
                                </a:lnTo>
                                <a:lnTo>
                                  <a:pt x="4168" y="2260"/>
                                </a:lnTo>
                                <a:lnTo>
                                  <a:pt x="4164" y="2260"/>
                                </a:lnTo>
                                <a:lnTo>
                                  <a:pt x="4171" y="2280"/>
                                </a:lnTo>
                                <a:lnTo>
                                  <a:pt x="4166" y="2280"/>
                                </a:lnTo>
                                <a:lnTo>
                                  <a:pt x="4164" y="2260"/>
                                </a:lnTo>
                                <a:lnTo>
                                  <a:pt x="4155" y="2260"/>
                                </a:lnTo>
                                <a:lnTo>
                                  <a:pt x="4123" y="2240"/>
                                </a:lnTo>
                                <a:lnTo>
                                  <a:pt x="4119" y="2236"/>
                                </a:lnTo>
                                <a:lnTo>
                                  <a:pt x="4119" y="2235"/>
                                </a:lnTo>
                                <a:lnTo>
                                  <a:pt x="4119" y="2273"/>
                                </a:lnTo>
                                <a:lnTo>
                                  <a:pt x="4107" y="2260"/>
                                </a:lnTo>
                                <a:lnTo>
                                  <a:pt x="4112" y="2260"/>
                                </a:lnTo>
                                <a:lnTo>
                                  <a:pt x="4119" y="2273"/>
                                </a:lnTo>
                                <a:lnTo>
                                  <a:pt x="4119" y="2235"/>
                                </a:lnTo>
                                <a:lnTo>
                                  <a:pt x="4092" y="2224"/>
                                </a:lnTo>
                                <a:lnTo>
                                  <a:pt x="4097" y="2240"/>
                                </a:lnTo>
                                <a:lnTo>
                                  <a:pt x="4084" y="2220"/>
                                </a:lnTo>
                                <a:lnTo>
                                  <a:pt x="4071" y="2220"/>
                                </a:lnTo>
                                <a:lnTo>
                                  <a:pt x="4059" y="2200"/>
                                </a:lnTo>
                                <a:lnTo>
                                  <a:pt x="4065" y="2200"/>
                                </a:lnTo>
                                <a:lnTo>
                                  <a:pt x="4058" y="2193"/>
                                </a:lnTo>
                                <a:lnTo>
                                  <a:pt x="4058" y="2200"/>
                                </a:lnTo>
                                <a:lnTo>
                                  <a:pt x="4049" y="2200"/>
                                </a:lnTo>
                                <a:lnTo>
                                  <a:pt x="4046" y="2198"/>
                                </a:lnTo>
                                <a:lnTo>
                                  <a:pt x="4041" y="2186"/>
                                </a:lnTo>
                                <a:lnTo>
                                  <a:pt x="4041" y="2360"/>
                                </a:lnTo>
                                <a:lnTo>
                                  <a:pt x="4017" y="2340"/>
                                </a:lnTo>
                                <a:lnTo>
                                  <a:pt x="4024" y="2340"/>
                                </a:lnTo>
                                <a:lnTo>
                                  <a:pt x="4041" y="2360"/>
                                </a:lnTo>
                                <a:lnTo>
                                  <a:pt x="4041" y="2186"/>
                                </a:lnTo>
                                <a:lnTo>
                                  <a:pt x="4041" y="2184"/>
                                </a:lnTo>
                                <a:lnTo>
                                  <a:pt x="4041" y="2193"/>
                                </a:lnTo>
                                <a:lnTo>
                                  <a:pt x="4027" y="2180"/>
                                </a:lnTo>
                                <a:lnTo>
                                  <a:pt x="4037" y="2180"/>
                                </a:lnTo>
                                <a:lnTo>
                                  <a:pt x="4041" y="2193"/>
                                </a:lnTo>
                                <a:lnTo>
                                  <a:pt x="4041" y="2184"/>
                                </a:lnTo>
                                <a:lnTo>
                                  <a:pt x="4039" y="2180"/>
                                </a:lnTo>
                                <a:lnTo>
                                  <a:pt x="4044" y="2180"/>
                                </a:lnTo>
                                <a:lnTo>
                                  <a:pt x="4058" y="2200"/>
                                </a:lnTo>
                                <a:lnTo>
                                  <a:pt x="4058" y="2193"/>
                                </a:lnTo>
                                <a:lnTo>
                                  <a:pt x="4045" y="2180"/>
                                </a:lnTo>
                                <a:lnTo>
                                  <a:pt x="4014" y="2146"/>
                                </a:lnTo>
                                <a:lnTo>
                                  <a:pt x="4014" y="2340"/>
                                </a:lnTo>
                                <a:lnTo>
                                  <a:pt x="4004" y="2340"/>
                                </a:lnTo>
                                <a:lnTo>
                                  <a:pt x="3992" y="2320"/>
                                </a:lnTo>
                                <a:lnTo>
                                  <a:pt x="3971" y="2300"/>
                                </a:lnTo>
                                <a:lnTo>
                                  <a:pt x="4000" y="2320"/>
                                </a:lnTo>
                                <a:lnTo>
                                  <a:pt x="4014" y="2340"/>
                                </a:lnTo>
                                <a:lnTo>
                                  <a:pt x="4014" y="2146"/>
                                </a:lnTo>
                                <a:lnTo>
                                  <a:pt x="4009" y="2140"/>
                                </a:lnTo>
                                <a:lnTo>
                                  <a:pt x="3973" y="2120"/>
                                </a:lnTo>
                                <a:lnTo>
                                  <a:pt x="3985" y="2100"/>
                                </a:lnTo>
                                <a:lnTo>
                                  <a:pt x="3988" y="2080"/>
                                </a:lnTo>
                                <a:lnTo>
                                  <a:pt x="3990" y="2061"/>
                                </a:lnTo>
                                <a:lnTo>
                                  <a:pt x="3982" y="2080"/>
                                </a:lnTo>
                                <a:lnTo>
                                  <a:pt x="3973" y="2100"/>
                                </a:lnTo>
                                <a:lnTo>
                                  <a:pt x="3968" y="2113"/>
                                </a:lnTo>
                                <a:lnTo>
                                  <a:pt x="3968" y="2300"/>
                                </a:lnTo>
                                <a:lnTo>
                                  <a:pt x="3957" y="2300"/>
                                </a:lnTo>
                                <a:lnTo>
                                  <a:pt x="3941" y="2280"/>
                                </a:lnTo>
                                <a:lnTo>
                                  <a:pt x="3926" y="2260"/>
                                </a:lnTo>
                                <a:lnTo>
                                  <a:pt x="3945" y="2280"/>
                                </a:lnTo>
                                <a:lnTo>
                                  <a:pt x="3958" y="2280"/>
                                </a:lnTo>
                                <a:lnTo>
                                  <a:pt x="3968" y="2300"/>
                                </a:lnTo>
                                <a:lnTo>
                                  <a:pt x="3968" y="2113"/>
                                </a:lnTo>
                                <a:lnTo>
                                  <a:pt x="3965" y="2120"/>
                                </a:lnTo>
                                <a:lnTo>
                                  <a:pt x="3963" y="2120"/>
                                </a:lnTo>
                                <a:lnTo>
                                  <a:pt x="3961" y="2100"/>
                                </a:lnTo>
                                <a:lnTo>
                                  <a:pt x="3969" y="2100"/>
                                </a:lnTo>
                                <a:lnTo>
                                  <a:pt x="3985" y="2060"/>
                                </a:lnTo>
                                <a:lnTo>
                                  <a:pt x="3993" y="2040"/>
                                </a:lnTo>
                                <a:lnTo>
                                  <a:pt x="4002" y="2020"/>
                                </a:lnTo>
                                <a:lnTo>
                                  <a:pt x="4010" y="2000"/>
                                </a:lnTo>
                                <a:lnTo>
                                  <a:pt x="4018" y="1980"/>
                                </a:lnTo>
                                <a:lnTo>
                                  <a:pt x="4025" y="1960"/>
                                </a:lnTo>
                                <a:lnTo>
                                  <a:pt x="4033" y="1940"/>
                                </a:lnTo>
                                <a:lnTo>
                                  <a:pt x="4046" y="1920"/>
                                </a:lnTo>
                                <a:lnTo>
                                  <a:pt x="4052" y="1900"/>
                                </a:lnTo>
                                <a:lnTo>
                                  <a:pt x="4059" y="1880"/>
                                </a:lnTo>
                                <a:lnTo>
                                  <a:pt x="4069" y="1880"/>
                                </a:lnTo>
                                <a:lnTo>
                                  <a:pt x="4087" y="1820"/>
                                </a:lnTo>
                                <a:lnTo>
                                  <a:pt x="4093" y="1800"/>
                                </a:lnTo>
                                <a:lnTo>
                                  <a:pt x="4115" y="1720"/>
                                </a:lnTo>
                                <a:lnTo>
                                  <a:pt x="4131" y="1660"/>
                                </a:lnTo>
                                <a:lnTo>
                                  <a:pt x="4137" y="1640"/>
                                </a:lnTo>
                                <a:lnTo>
                                  <a:pt x="4156" y="1560"/>
                                </a:lnTo>
                                <a:lnTo>
                                  <a:pt x="4164" y="1520"/>
                                </a:lnTo>
                                <a:lnTo>
                                  <a:pt x="4168" y="1500"/>
                                </a:lnTo>
                                <a:lnTo>
                                  <a:pt x="4172" y="1480"/>
                                </a:lnTo>
                                <a:lnTo>
                                  <a:pt x="4185" y="1400"/>
                                </a:lnTo>
                                <a:lnTo>
                                  <a:pt x="4193" y="1340"/>
                                </a:lnTo>
                                <a:lnTo>
                                  <a:pt x="4193" y="1320"/>
                                </a:lnTo>
                                <a:lnTo>
                                  <a:pt x="4195" y="1300"/>
                                </a:lnTo>
                                <a:lnTo>
                                  <a:pt x="4196" y="1280"/>
                                </a:lnTo>
                                <a:lnTo>
                                  <a:pt x="4213" y="1300"/>
                                </a:lnTo>
                                <a:lnTo>
                                  <a:pt x="4247" y="1300"/>
                                </a:lnTo>
                                <a:lnTo>
                                  <a:pt x="4263" y="1320"/>
                                </a:lnTo>
                                <a:lnTo>
                                  <a:pt x="4289" y="1340"/>
                                </a:lnTo>
                                <a:lnTo>
                                  <a:pt x="4312" y="1340"/>
                                </a:lnTo>
                                <a:lnTo>
                                  <a:pt x="4330" y="1360"/>
                                </a:lnTo>
                                <a:lnTo>
                                  <a:pt x="4366" y="1360"/>
                                </a:lnTo>
                                <a:lnTo>
                                  <a:pt x="4376" y="1380"/>
                                </a:lnTo>
                                <a:lnTo>
                                  <a:pt x="4391" y="1380"/>
                                </a:lnTo>
                                <a:lnTo>
                                  <a:pt x="4395" y="1387"/>
                                </a:lnTo>
                                <a:lnTo>
                                  <a:pt x="4445" y="1400"/>
                                </a:lnTo>
                                <a:lnTo>
                                  <a:pt x="4524" y="1440"/>
                                </a:lnTo>
                                <a:lnTo>
                                  <a:pt x="4579" y="1457"/>
                                </a:lnTo>
                                <a:lnTo>
                                  <a:pt x="4556" y="1440"/>
                                </a:lnTo>
                                <a:lnTo>
                                  <a:pt x="4563" y="1440"/>
                                </a:lnTo>
                                <a:lnTo>
                                  <a:pt x="4580" y="1458"/>
                                </a:lnTo>
                                <a:lnTo>
                                  <a:pt x="4590" y="1460"/>
                                </a:lnTo>
                                <a:lnTo>
                                  <a:pt x="4626" y="1480"/>
                                </a:lnTo>
                                <a:lnTo>
                                  <a:pt x="4650" y="1480"/>
                                </a:lnTo>
                                <a:lnTo>
                                  <a:pt x="4677" y="1500"/>
                                </a:lnTo>
                                <a:lnTo>
                                  <a:pt x="4744" y="1500"/>
                                </a:lnTo>
                                <a:lnTo>
                                  <a:pt x="4764" y="1520"/>
                                </a:lnTo>
                                <a:lnTo>
                                  <a:pt x="4820" y="1520"/>
                                </a:lnTo>
                                <a:lnTo>
                                  <a:pt x="4839" y="1540"/>
                                </a:lnTo>
                                <a:lnTo>
                                  <a:pt x="4910" y="1540"/>
                                </a:lnTo>
                                <a:lnTo>
                                  <a:pt x="4922" y="1560"/>
                                </a:lnTo>
                                <a:lnTo>
                                  <a:pt x="4989" y="1560"/>
                                </a:lnTo>
                                <a:lnTo>
                                  <a:pt x="5019" y="1580"/>
                                </a:lnTo>
                                <a:lnTo>
                                  <a:pt x="5004" y="1560"/>
                                </a:lnTo>
                                <a:lnTo>
                                  <a:pt x="5008" y="1560"/>
                                </a:lnTo>
                                <a:lnTo>
                                  <a:pt x="5042" y="1580"/>
                                </a:lnTo>
                                <a:lnTo>
                                  <a:pt x="5044" y="1598"/>
                                </a:lnTo>
                                <a:lnTo>
                                  <a:pt x="5045" y="1580"/>
                                </a:lnTo>
                                <a:lnTo>
                                  <a:pt x="5046" y="1600"/>
                                </a:lnTo>
                                <a:lnTo>
                                  <a:pt x="5046" y="1580"/>
                                </a:lnTo>
                                <a:lnTo>
                                  <a:pt x="5050" y="1600"/>
                                </a:lnTo>
                                <a:lnTo>
                                  <a:pt x="5046" y="1600"/>
                                </a:lnTo>
                                <a:lnTo>
                                  <a:pt x="5046" y="1620"/>
                                </a:lnTo>
                                <a:lnTo>
                                  <a:pt x="5044" y="1604"/>
                                </a:lnTo>
                                <a:lnTo>
                                  <a:pt x="5045" y="1640"/>
                                </a:lnTo>
                                <a:lnTo>
                                  <a:pt x="5045" y="1660"/>
                                </a:lnTo>
                                <a:lnTo>
                                  <a:pt x="5045" y="1693"/>
                                </a:lnTo>
                                <a:lnTo>
                                  <a:pt x="5045" y="1700"/>
                                </a:lnTo>
                                <a:lnTo>
                                  <a:pt x="5046" y="1680"/>
                                </a:lnTo>
                                <a:lnTo>
                                  <a:pt x="5049" y="1680"/>
                                </a:lnTo>
                                <a:lnTo>
                                  <a:pt x="5051" y="1700"/>
                                </a:lnTo>
                                <a:lnTo>
                                  <a:pt x="5054" y="1700"/>
                                </a:lnTo>
                                <a:lnTo>
                                  <a:pt x="5052" y="1720"/>
                                </a:lnTo>
                                <a:lnTo>
                                  <a:pt x="5050" y="1740"/>
                                </a:lnTo>
                                <a:lnTo>
                                  <a:pt x="5049" y="1780"/>
                                </a:lnTo>
                                <a:lnTo>
                                  <a:pt x="5049" y="1800"/>
                                </a:lnTo>
                                <a:lnTo>
                                  <a:pt x="5048" y="1820"/>
                                </a:lnTo>
                                <a:lnTo>
                                  <a:pt x="5048" y="1840"/>
                                </a:lnTo>
                                <a:lnTo>
                                  <a:pt x="5048" y="1880"/>
                                </a:lnTo>
                                <a:lnTo>
                                  <a:pt x="5048" y="1895"/>
                                </a:lnTo>
                                <a:lnTo>
                                  <a:pt x="5047" y="1903"/>
                                </a:lnTo>
                                <a:lnTo>
                                  <a:pt x="5047" y="1934"/>
                                </a:lnTo>
                                <a:lnTo>
                                  <a:pt x="5046" y="1943"/>
                                </a:lnTo>
                                <a:lnTo>
                                  <a:pt x="5046" y="1960"/>
                                </a:lnTo>
                                <a:lnTo>
                                  <a:pt x="5048" y="1960"/>
                                </a:lnTo>
                                <a:lnTo>
                                  <a:pt x="5049" y="1980"/>
                                </a:lnTo>
                                <a:lnTo>
                                  <a:pt x="5052" y="1960"/>
                                </a:lnTo>
                                <a:lnTo>
                                  <a:pt x="5045" y="2020"/>
                                </a:lnTo>
                                <a:lnTo>
                                  <a:pt x="5048" y="2020"/>
                                </a:lnTo>
                                <a:lnTo>
                                  <a:pt x="5042" y="2086"/>
                                </a:lnTo>
                                <a:lnTo>
                                  <a:pt x="5042" y="2120"/>
                                </a:lnTo>
                                <a:lnTo>
                                  <a:pt x="5040" y="2140"/>
                                </a:lnTo>
                                <a:lnTo>
                                  <a:pt x="5041" y="2160"/>
                                </a:lnTo>
                                <a:lnTo>
                                  <a:pt x="5041" y="2180"/>
                                </a:lnTo>
                                <a:lnTo>
                                  <a:pt x="5040" y="2200"/>
                                </a:lnTo>
                                <a:lnTo>
                                  <a:pt x="5035" y="2220"/>
                                </a:lnTo>
                                <a:lnTo>
                                  <a:pt x="5040" y="2140"/>
                                </a:lnTo>
                                <a:lnTo>
                                  <a:pt x="5040" y="2120"/>
                                </a:lnTo>
                                <a:lnTo>
                                  <a:pt x="5042" y="2120"/>
                                </a:lnTo>
                                <a:lnTo>
                                  <a:pt x="5042" y="2086"/>
                                </a:lnTo>
                                <a:lnTo>
                                  <a:pt x="5041" y="2100"/>
                                </a:lnTo>
                                <a:lnTo>
                                  <a:pt x="5030" y="2160"/>
                                </a:lnTo>
                                <a:lnTo>
                                  <a:pt x="5020" y="2240"/>
                                </a:lnTo>
                                <a:lnTo>
                                  <a:pt x="5014" y="2300"/>
                                </a:lnTo>
                                <a:lnTo>
                                  <a:pt x="5019" y="2280"/>
                                </a:lnTo>
                                <a:lnTo>
                                  <a:pt x="5022" y="2260"/>
                                </a:lnTo>
                                <a:lnTo>
                                  <a:pt x="5024" y="2260"/>
                                </a:lnTo>
                                <a:lnTo>
                                  <a:pt x="5019" y="2300"/>
                                </a:lnTo>
                                <a:lnTo>
                                  <a:pt x="5011" y="2360"/>
                                </a:lnTo>
                                <a:lnTo>
                                  <a:pt x="5001" y="2420"/>
                                </a:lnTo>
                                <a:lnTo>
                                  <a:pt x="4988" y="2480"/>
                                </a:lnTo>
                                <a:lnTo>
                                  <a:pt x="4991" y="2480"/>
                                </a:lnTo>
                                <a:lnTo>
                                  <a:pt x="4989" y="2493"/>
                                </a:lnTo>
                                <a:lnTo>
                                  <a:pt x="4989" y="2494"/>
                                </a:lnTo>
                                <a:lnTo>
                                  <a:pt x="4988" y="2500"/>
                                </a:lnTo>
                                <a:lnTo>
                                  <a:pt x="4987" y="2500"/>
                                </a:lnTo>
                                <a:lnTo>
                                  <a:pt x="4989" y="2494"/>
                                </a:lnTo>
                                <a:lnTo>
                                  <a:pt x="4989" y="2493"/>
                                </a:lnTo>
                                <a:lnTo>
                                  <a:pt x="4986" y="2499"/>
                                </a:lnTo>
                                <a:lnTo>
                                  <a:pt x="4986" y="2500"/>
                                </a:lnTo>
                                <a:lnTo>
                                  <a:pt x="4984" y="2500"/>
                                </a:lnTo>
                                <a:lnTo>
                                  <a:pt x="4975" y="2540"/>
                                </a:lnTo>
                                <a:lnTo>
                                  <a:pt x="4979" y="2560"/>
                                </a:lnTo>
                                <a:lnTo>
                                  <a:pt x="4975" y="2560"/>
                                </a:lnTo>
                                <a:lnTo>
                                  <a:pt x="4971" y="2580"/>
                                </a:lnTo>
                                <a:lnTo>
                                  <a:pt x="4967" y="2600"/>
                                </a:lnTo>
                                <a:lnTo>
                                  <a:pt x="4962" y="2620"/>
                                </a:lnTo>
                                <a:lnTo>
                                  <a:pt x="4959" y="2640"/>
                                </a:lnTo>
                                <a:lnTo>
                                  <a:pt x="4957" y="2640"/>
                                </a:lnTo>
                                <a:lnTo>
                                  <a:pt x="4954" y="2660"/>
                                </a:lnTo>
                                <a:lnTo>
                                  <a:pt x="4950" y="2660"/>
                                </a:lnTo>
                                <a:lnTo>
                                  <a:pt x="4948" y="2680"/>
                                </a:lnTo>
                                <a:lnTo>
                                  <a:pt x="4921" y="2680"/>
                                </a:lnTo>
                                <a:lnTo>
                                  <a:pt x="4906" y="2660"/>
                                </a:lnTo>
                                <a:lnTo>
                                  <a:pt x="4566" y="2660"/>
                                </a:lnTo>
                                <a:lnTo>
                                  <a:pt x="4577" y="2676"/>
                                </a:lnTo>
                                <a:lnTo>
                                  <a:pt x="4585" y="2680"/>
                                </a:lnTo>
                                <a:lnTo>
                                  <a:pt x="4625" y="2700"/>
                                </a:lnTo>
                                <a:lnTo>
                                  <a:pt x="4671" y="2720"/>
                                </a:lnTo>
                                <a:lnTo>
                                  <a:pt x="4726" y="2740"/>
                                </a:lnTo>
                                <a:lnTo>
                                  <a:pt x="4792" y="2760"/>
                                </a:lnTo>
                                <a:lnTo>
                                  <a:pt x="4824" y="2780"/>
                                </a:lnTo>
                                <a:lnTo>
                                  <a:pt x="4819" y="2760"/>
                                </a:lnTo>
                                <a:lnTo>
                                  <a:pt x="4836" y="2767"/>
                                </a:lnTo>
                                <a:lnTo>
                                  <a:pt x="4832" y="2760"/>
                                </a:lnTo>
                                <a:lnTo>
                                  <a:pt x="4844" y="2771"/>
                                </a:lnTo>
                                <a:lnTo>
                                  <a:pt x="4868" y="2780"/>
                                </a:lnTo>
                                <a:lnTo>
                                  <a:pt x="4878" y="2780"/>
                                </a:lnTo>
                                <a:lnTo>
                                  <a:pt x="4899" y="2800"/>
                                </a:lnTo>
                                <a:lnTo>
                                  <a:pt x="4924" y="2800"/>
                                </a:lnTo>
                                <a:lnTo>
                                  <a:pt x="4958" y="2820"/>
                                </a:lnTo>
                                <a:lnTo>
                                  <a:pt x="4973" y="2820"/>
                                </a:lnTo>
                                <a:lnTo>
                                  <a:pt x="5011" y="2840"/>
                                </a:lnTo>
                                <a:lnTo>
                                  <a:pt x="5014" y="2840"/>
                                </a:lnTo>
                                <a:lnTo>
                                  <a:pt x="5023" y="2800"/>
                                </a:lnTo>
                                <a:lnTo>
                                  <a:pt x="5024" y="2800"/>
                                </a:lnTo>
                                <a:lnTo>
                                  <a:pt x="5032" y="2780"/>
                                </a:lnTo>
                                <a:lnTo>
                                  <a:pt x="5036" y="2760"/>
                                </a:lnTo>
                                <a:lnTo>
                                  <a:pt x="5040" y="2740"/>
                                </a:lnTo>
                                <a:lnTo>
                                  <a:pt x="5047" y="2720"/>
                                </a:lnTo>
                                <a:lnTo>
                                  <a:pt x="5052" y="2700"/>
                                </a:lnTo>
                                <a:lnTo>
                                  <a:pt x="5058" y="2680"/>
                                </a:lnTo>
                                <a:lnTo>
                                  <a:pt x="5062" y="2660"/>
                                </a:lnTo>
                                <a:lnTo>
                                  <a:pt x="5064" y="2640"/>
                                </a:lnTo>
                                <a:lnTo>
                                  <a:pt x="5070" y="2620"/>
                                </a:lnTo>
                                <a:lnTo>
                                  <a:pt x="5071" y="2620"/>
                                </a:lnTo>
                                <a:lnTo>
                                  <a:pt x="5077" y="2600"/>
                                </a:lnTo>
                                <a:lnTo>
                                  <a:pt x="5082" y="2560"/>
                                </a:lnTo>
                                <a:lnTo>
                                  <a:pt x="5088" y="2540"/>
                                </a:lnTo>
                                <a:lnTo>
                                  <a:pt x="5094" y="2500"/>
                                </a:lnTo>
                                <a:lnTo>
                                  <a:pt x="5096" y="2500"/>
                                </a:lnTo>
                                <a:lnTo>
                                  <a:pt x="5099" y="2480"/>
                                </a:lnTo>
                                <a:lnTo>
                                  <a:pt x="5104" y="2440"/>
                                </a:lnTo>
                                <a:lnTo>
                                  <a:pt x="5110" y="2420"/>
                                </a:lnTo>
                                <a:lnTo>
                                  <a:pt x="5115" y="2400"/>
                                </a:lnTo>
                                <a:lnTo>
                                  <a:pt x="5116" y="2400"/>
                                </a:lnTo>
                                <a:lnTo>
                                  <a:pt x="5115" y="2407"/>
                                </a:lnTo>
                                <a:lnTo>
                                  <a:pt x="5115" y="2420"/>
                                </a:lnTo>
                                <a:lnTo>
                                  <a:pt x="5110" y="2440"/>
                                </a:lnTo>
                                <a:lnTo>
                                  <a:pt x="5104" y="2480"/>
                                </a:lnTo>
                                <a:lnTo>
                                  <a:pt x="5099" y="2520"/>
                                </a:lnTo>
                                <a:lnTo>
                                  <a:pt x="5122" y="2400"/>
                                </a:lnTo>
                                <a:lnTo>
                                  <a:pt x="5128" y="2380"/>
                                </a:lnTo>
                                <a:lnTo>
                                  <a:pt x="5131" y="2360"/>
                                </a:lnTo>
                                <a:lnTo>
                                  <a:pt x="5134" y="2340"/>
                                </a:lnTo>
                                <a:lnTo>
                                  <a:pt x="5136" y="2340"/>
                                </a:lnTo>
                                <a:lnTo>
                                  <a:pt x="5138" y="2320"/>
                                </a:lnTo>
                                <a:lnTo>
                                  <a:pt x="5145" y="2260"/>
                                </a:lnTo>
                                <a:lnTo>
                                  <a:pt x="5147" y="2240"/>
                                </a:lnTo>
                                <a:lnTo>
                                  <a:pt x="5143" y="2260"/>
                                </a:lnTo>
                                <a:lnTo>
                                  <a:pt x="5148" y="2200"/>
                                </a:lnTo>
                                <a:lnTo>
                                  <a:pt x="5150" y="2180"/>
                                </a:lnTo>
                                <a:lnTo>
                                  <a:pt x="5152" y="2160"/>
                                </a:lnTo>
                                <a:lnTo>
                                  <a:pt x="5154" y="2140"/>
                                </a:lnTo>
                                <a:lnTo>
                                  <a:pt x="5161" y="2100"/>
                                </a:lnTo>
                                <a:lnTo>
                                  <a:pt x="5164" y="2060"/>
                                </a:lnTo>
                                <a:lnTo>
                                  <a:pt x="5166" y="2040"/>
                                </a:lnTo>
                                <a:lnTo>
                                  <a:pt x="5166" y="2060"/>
                                </a:lnTo>
                                <a:lnTo>
                                  <a:pt x="5170" y="2060"/>
                                </a:lnTo>
                                <a:lnTo>
                                  <a:pt x="5172" y="2000"/>
                                </a:lnTo>
                                <a:lnTo>
                                  <a:pt x="5172" y="1983"/>
                                </a:lnTo>
                                <a:lnTo>
                                  <a:pt x="5174" y="1922"/>
                                </a:lnTo>
                                <a:lnTo>
                                  <a:pt x="5172" y="1940"/>
                                </a:lnTo>
                                <a:lnTo>
                                  <a:pt x="5169" y="1980"/>
                                </a:lnTo>
                                <a:lnTo>
                                  <a:pt x="5166" y="2000"/>
                                </a:lnTo>
                                <a:lnTo>
                                  <a:pt x="5165" y="1980"/>
                                </a:lnTo>
                                <a:lnTo>
                                  <a:pt x="5161" y="2020"/>
                                </a:lnTo>
                                <a:lnTo>
                                  <a:pt x="5158" y="2040"/>
                                </a:lnTo>
                                <a:lnTo>
                                  <a:pt x="5156" y="2040"/>
                                </a:lnTo>
                                <a:lnTo>
                                  <a:pt x="5156" y="2020"/>
                                </a:lnTo>
                                <a:lnTo>
                                  <a:pt x="5159" y="1980"/>
                                </a:lnTo>
                                <a:lnTo>
                                  <a:pt x="5163" y="1920"/>
                                </a:lnTo>
                                <a:lnTo>
                                  <a:pt x="5166" y="1880"/>
                                </a:lnTo>
                                <a:lnTo>
                                  <a:pt x="5170" y="1840"/>
                                </a:lnTo>
                                <a:lnTo>
                                  <a:pt x="5172" y="1860"/>
                                </a:lnTo>
                                <a:lnTo>
                                  <a:pt x="5170" y="1895"/>
                                </a:lnTo>
                                <a:lnTo>
                                  <a:pt x="5171" y="1880"/>
                                </a:lnTo>
                                <a:lnTo>
                                  <a:pt x="5173" y="1880"/>
                                </a:lnTo>
                                <a:lnTo>
                                  <a:pt x="5174" y="1917"/>
                                </a:lnTo>
                                <a:lnTo>
                                  <a:pt x="5174" y="1907"/>
                                </a:lnTo>
                                <a:lnTo>
                                  <a:pt x="5174" y="1895"/>
                                </a:lnTo>
                                <a:lnTo>
                                  <a:pt x="5174" y="1880"/>
                                </a:lnTo>
                                <a:lnTo>
                                  <a:pt x="5175" y="1840"/>
                                </a:lnTo>
                                <a:lnTo>
                                  <a:pt x="5175" y="1820"/>
                                </a:lnTo>
                                <a:lnTo>
                                  <a:pt x="5174" y="1760"/>
                                </a:lnTo>
                                <a:lnTo>
                                  <a:pt x="5173" y="1720"/>
                                </a:lnTo>
                                <a:lnTo>
                                  <a:pt x="5172" y="1700"/>
                                </a:lnTo>
                                <a:lnTo>
                                  <a:pt x="5168" y="1720"/>
                                </a:lnTo>
                                <a:lnTo>
                                  <a:pt x="5166" y="1660"/>
                                </a:lnTo>
                                <a:lnTo>
                                  <a:pt x="5172" y="1700"/>
                                </a:lnTo>
                                <a:lnTo>
                                  <a:pt x="5171" y="1680"/>
                                </a:lnTo>
                                <a:lnTo>
                                  <a:pt x="5170" y="1660"/>
                                </a:lnTo>
                                <a:lnTo>
                                  <a:pt x="5166" y="1600"/>
                                </a:lnTo>
                                <a:lnTo>
                                  <a:pt x="5350" y="1600"/>
                                </a:lnTo>
                                <a:lnTo>
                                  <a:pt x="5422" y="1620"/>
                                </a:lnTo>
                                <a:lnTo>
                                  <a:pt x="5455" y="1620"/>
                                </a:lnTo>
                                <a:lnTo>
                                  <a:pt x="5448" y="1600"/>
                                </a:lnTo>
                                <a:lnTo>
                                  <a:pt x="6016" y="1600"/>
                                </a:lnTo>
                                <a:lnTo>
                                  <a:pt x="6050" y="1580"/>
                                </a:lnTo>
                                <a:lnTo>
                                  <a:pt x="6102" y="1580"/>
                                </a:lnTo>
                                <a:lnTo>
                                  <a:pt x="6086" y="1600"/>
                                </a:lnTo>
                                <a:lnTo>
                                  <a:pt x="6131" y="1600"/>
                                </a:lnTo>
                                <a:lnTo>
                                  <a:pt x="6158" y="1580"/>
                                </a:lnTo>
                                <a:lnTo>
                                  <a:pt x="6238" y="1580"/>
                                </a:lnTo>
                                <a:lnTo>
                                  <a:pt x="6286" y="1560"/>
                                </a:lnTo>
                                <a:lnTo>
                                  <a:pt x="6240" y="1560"/>
                                </a:lnTo>
                                <a:lnTo>
                                  <a:pt x="6310" y="1540"/>
                                </a:lnTo>
                                <a:lnTo>
                                  <a:pt x="6324" y="1540"/>
                                </a:lnTo>
                                <a:lnTo>
                                  <a:pt x="6292" y="1560"/>
                                </a:lnTo>
                                <a:lnTo>
                                  <a:pt x="6380" y="1560"/>
                                </a:lnTo>
                                <a:lnTo>
                                  <a:pt x="6425" y="1540"/>
                                </a:lnTo>
                                <a:lnTo>
                                  <a:pt x="6438" y="1540"/>
                                </a:lnTo>
                                <a:lnTo>
                                  <a:pt x="6435" y="1520"/>
                                </a:lnTo>
                                <a:lnTo>
                                  <a:pt x="6432" y="1520"/>
                                </a:lnTo>
                                <a:lnTo>
                                  <a:pt x="6431" y="1500"/>
                                </a:lnTo>
                                <a:lnTo>
                                  <a:pt x="6434" y="1500"/>
                                </a:lnTo>
                                <a:lnTo>
                                  <a:pt x="6437" y="1520"/>
                                </a:lnTo>
                                <a:lnTo>
                                  <a:pt x="6435" y="1500"/>
                                </a:lnTo>
                                <a:lnTo>
                                  <a:pt x="6420" y="1460"/>
                                </a:lnTo>
                                <a:lnTo>
                                  <a:pt x="6419" y="1456"/>
                                </a:lnTo>
                                <a:lnTo>
                                  <a:pt x="6413" y="1440"/>
                                </a:lnTo>
                                <a:lnTo>
                                  <a:pt x="6419" y="1460"/>
                                </a:lnTo>
                                <a:lnTo>
                                  <a:pt x="6422" y="1480"/>
                                </a:lnTo>
                                <a:lnTo>
                                  <a:pt x="6424" y="1500"/>
                                </a:lnTo>
                                <a:lnTo>
                                  <a:pt x="6425" y="1520"/>
                                </a:lnTo>
                                <a:lnTo>
                                  <a:pt x="6416" y="1480"/>
                                </a:lnTo>
                                <a:lnTo>
                                  <a:pt x="6418" y="1480"/>
                                </a:lnTo>
                                <a:lnTo>
                                  <a:pt x="6405" y="1440"/>
                                </a:lnTo>
                                <a:lnTo>
                                  <a:pt x="6391" y="1380"/>
                                </a:lnTo>
                                <a:lnTo>
                                  <a:pt x="6379" y="1340"/>
                                </a:lnTo>
                                <a:lnTo>
                                  <a:pt x="6376" y="1320"/>
                                </a:lnTo>
                                <a:lnTo>
                                  <a:pt x="6292" y="1320"/>
                                </a:lnTo>
                                <a:lnTo>
                                  <a:pt x="6292" y="1440"/>
                                </a:lnTo>
                                <a:lnTo>
                                  <a:pt x="6213" y="1440"/>
                                </a:lnTo>
                                <a:lnTo>
                                  <a:pt x="6190" y="1460"/>
                                </a:lnTo>
                                <a:lnTo>
                                  <a:pt x="6077" y="1460"/>
                                </a:lnTo>
                                <a:lnTo>
                                  <a:pt x="6075" y="1480"/>
                                </a:lnTo>
                                <a:lnTo>
                                  <a:pt x="5735" y="1480"/>
                                </a:lnTo>
                                <a:lnTo>
                                  <a:pt x="5739" y="1500"/>
                                </a:lnTo>
                                <a:lnTo>
                                  <a:pt x="5712" y="1500"/>
                                </a:lnTo>
                                <a:lnTo>
                                  <a:pt x="5706" y="1480"/>
                                </a:lnTo>
                                <a:lnTo>
                                  <a:pt x="5450" y="1480"/>
                                </a:lnTo>
                                <a:lnTo>
                                  <a:pt x="5403" y="1460"/>
                                </a:lnTo>
                                <a:lnTo>
                                  <a:pt x="5406" y="1477"/>
                                </a:lnTo>
                                <a:lnTo>
                                  <a:pt x="5389" y="1460"/>
                                </a:lnTo>
                                <a:lnTo>
                                  <a:pt x="5202" y="1460"/>
                                </a:lnTo>
                                <a:lnTo>
                                  <a:pt x="5202" y="1580"/>
                                </a:lnTo>
                                <a:lnTo>
                                  <a:pt x="5186" y="1580"/>
                                </a:lnTo>
                                <a:lnTo>
                                  <a:pt x="5182" y="1560"/>
                                </a:lnTo>
                                <a:lnTo>
                                  <a:pt x="5192" y="1560"/>
                                </a:lnTo>
                                <a:lnTo>
                                  <a:pt x="5202" y="1580"/>
                                </a:lnTo>
                                <a:lnTo>
                                  <a:pt x="5202" y="1460"/>
                                </a:lnTo>
                                <a:lnTo>
                                  <a:pt x="5184" y="1460"/>
                                </a:lnTo>
                                <a:lnTo>
                                  <a:pt x="5166" y="1440"/>
                                </a:lnTo>
                                <a:lnTo>
                                  <a:pt x="5165" y="1440"/>
                                </a:lnTo>
                                <a:lnTo>
                                  <a:pt x="5163" y="1434"/>
                                </a:lnTo>
                                <a:lnTo>
                                  <a:pt x="5163" y="1740"/>
                                </a:lnTo>
                                <a:lnTo>
                                  <a:pt x="5163" y="1800"/>
                                </a:lnTo>
                                <a:lnTo>
                                  <a:pt x="5163" y="1820"/>
                                </a:lnTo>
                                <a:lnTo>
                                  <a:pt x="5163" y="1760"/>
                                </a:lnTo>
                                <a:lnTo>
                                  <a:pt x="5162" y="1740"/>
                                </a:lnTo>
                                <a:lnTo>
                                  <a:pt x="5162" y="1720"/>
                                </a:lnTo>
                                <a:lnTo>
                                  <a:pt x="5160" y="1660"/>
                                </a:lnTo>
                                <a:lnTo>
                                  <a:pt x="5157" y="1604"/>
                                </a:lnTo>
                                <a:lnTo>
                                  <a:pt x="5157" y="1580"/>
                                </a:lnTo>
                                <a:lnTo>
                                  <a:pt x="5159" y="1580"/>
                                </a:lnTo>
                                <a:lnTo>
                                  <a:pt x="5161" y="1640"/>
                                </a:lnTo>
                                <a:lnTo>
                                  <a:pt x="5163" y="1700"/>
                                </a:lnTo>
                                <a:lnTo>
                                  <a:pt x="5163" y="1740"/>
                                </a:lnTo>
                                <a:lnTo>
                                  <a:pt x="5163" y="1434"/>
                                </a:lnTo>
                                <a:lnTo>
                                  <a:pt x="5161" y="1420"/>
                                </a:lnTo>
                                <a:lnTo>
                                  <a:pt x="5155" y="1390"/>
                                </a:lnTo>
                                <a:lnTo>
                                  <a:pt x="5155" y="2040"/>
                                </a:lnTo>
                                <a:lnTo>
                                  <a:pt x="5153" y="2060"/>
                                </a:lnTo>
                                <a:lnTo>
                                  <a:pt x="5154" y="2040"/>
                                </a:lnTo>
                                <a:lnTo>
                                  <a:pt x="5155" y="2040"/>
                                </a:lnTo>
                                <a:lnTo>
                                  <a:pt x="5155" y="1390"/>
                                </a:lnTo>
                                <a:lnTo>
                                  <a:pt x="5154" y="1381"/>
                                </a:lnTo>
                                <a:lnTo>
                                  <a:pt x="5150" y="1360"/>
                                </a:lnTo>
                                <a:lnTo>
                                  <a:pt x="5151" y="1380"/>
                                </a:lnTo>
                                <a:lnTo>
                                  <a:pt x="5154" y="1420"/>
                                </a:lnTo>
                                <a:lnTo>
                                  <a:pt x="5155" y="1440"/>
                                </a:lnTo>
                                <a:lnTo>
                                  <a:pt x="5151" y="1440"/>
                                </a:lnTo>
                                <a:lnTo>
                                  <a:pt x="5150" y="1420"/>
                                </a:lnTo>
                                <a:lnTo>
                                  <a:pt x="5149" y="1402"/>
                                </a:lnTo>
                                <a:lnTo>
                                  <a:pt x="5149" y="2180"/>
                                </a:lnTo>
                                <a:lnTo>
                                  <a:pt x="5146" y="2200"/>
                                </a:lnTo>
                                <a:lnTo>
                                  <a:pt x="5143" y="2236"/>
                                </a:lnTo>
                                <a:lnTo>
                                  <a:pt x="5137" y="2300"/>
                                </a:lnTo>
                                <a:lnTo>
                                  <a:pt x="5130" y="2320"/>
                                </a:lnTo>
                                <a:lnTo>
                                  <a:pt x="5132" y="2300"/>
                                </a:lnTo>
                                <a:lnTo>
                                  <a:pt x="5133" y="2288"/>
                                </a:lnTo>
                                <a:lnTo>
                                  <a:pt x="5127" y="2320"/>
                                </a:lnTo>
                                <a:lnTo>
                                  <a:pt x="5124" y="2340"/>
                                </a:lnTo>
                                <a:lnTo>
                                  <a:pt x="5129" y="2300"/>
                                </a:lnTo>
                                <a:lnTo>
                                  <a:pt x="5134" y="2260"/>
                                </a:lnTo>
                                <a:lnTo>
                                  <a:pt x="5136" y="2240"/>
                                </a:lnTo>
                                <a:lnTo>
                                  <a:pt x="5138" y="2220"/>
                                </a:lnTo>
                                <a:lnTo>
                                  <a:pt x="5143" y="2180"/>
                                </a:lnTo>
                                <a:lnTo>
                                  <a:pt x="5149" y="2180"/>
                                </a:lnTo>
                                <a:lnTo>
                                  <a:pt x="5149" y="1402"/>
                                </a:lnTo>
                                <a:lnTo>
                                  <a:pt x="5148" y="1400"/>
                                </a:lnTo>
                                <a:lnTo>
                                  <a:pt x="5146" y="1381"/>
                                </a:lnTo>
                                <a:lnTo>
                                  <a:pt x="5144" y="1360"/>
                                </a:lnTo>
                                <a:lnTo>
                                  <a:pt x="5142" y="1340"/>
                                </a:lnTo>
                                <a:lnTo>
                                  <a:pt x="5136" y="1300"/>
                                </a:lnTo>
                                <a:lnTo>
                                  <a:pt x="5134" y="1280"/>
                                </a:lnTo>
                                <a:lnTo>
                                  <a:pt x="5127" y="1220"/>
                                </a:lnTo>
                                <a:lnTo>
                                  <a:pt x="5125" y="1220"/>
                                </a:lnTo>
                                <a:lnTo>
                                  <a:pt x="5122" y="1180"/>
                                </a:lnTo>
                                <a:lnTo>
                                  <a:pt x="5125" y="1180"/>
                                </a:lnTo>
                                <a:lnTo>
                                  <a:pt x="5120" y="1158"/>
                                </a:lnTo>
                                <a:lnTo>
                                  <a:pt x="5120" y="2380"/>
                                </a:lnTo>
                                <a:lnTo>
                                  <a:pt x="5118" y="2400"/>
                                </a:lnTo>
                                <a:lnTo>
                                  <a:pt x="5119" y="2380"/>
                                </a:lnTo>
                                <a:lnTo>
                                  <a:pt x="5120" y="2380"/>
                                </a:lnTo>
                                <a:lnTo>
                                  <a:pt x="5120" y="1158"/>
                                </a:lnTo>
                                <a:lnTo>
                                  <a:pt x="5116" y="1140"/>
                                </a:lnTo>
                                <a:lnTo>
                                  <a:pt x="5107" y="1100"/>
                                </a:lnTo>
                                <a:lnTo>
                                  <a:pt x="5103" y="1087"/>
                                </a:lnTo>
                                <a:lnTo>
                                  <a:pt x="5103" y="1180"/>
                                </a:lnTo>
                                <a:lnTo>
                                  <a:pt x="5092" y="1140"/>
                                </a:lnTo>
                                <a:lnTo>
                                  <a:pt x="5097" y="1140"/>
                                </a:lnTo>
                                <a:lnTo>
                                  <a:pt x="5103" y="1180"/>
                                </a:lnTo>
                                <a:lnTo>
                                  <a:pt x="5103" y="1087"/>
                                </a:lnTo>
                                <a:lnTo>
                                  <a:pt x="5096" y="1060"/>
                                </a:lnTo>
                                <a:lnTo>
                                  <a:pt x="5086" y="1020"/>
                                </a:lnTo>
                                <a:lnTo>
                                  <a:pt x="5075" y="985"/>
                                </a:lnTo>
                                <a:lnTo>
                                  <a:pt x="5075" y="1740"/>
                                </a:lnTo>
                                <a:lnTo>
                                  <a:pt x="5074" y="1760"/>
                                </a:lnTo>
                                <a:lnTo>
                                  <a:pt x="5071" y="1760"/>
                                </a:lnTo>
                                <a:lnTo>
                                  <a:pt x="5072" y="1740"/>
                                </a:lnTo>
                                <a:lnTo>
                                  <a:pt x="5075" y="1740"/>
                                </a:lnTo>
                                <a:lnTo>
                                  <a:pt x="5075" y="985"/>
                                </a:lnTo>
                                <a:lnTo>
                                  <a:pt x="5065" y="949"/>
                                </a:lnTo>
                                <a:lnTo>
                                  <a:pt x="5065" y="2060"/>
                                </a:lnTo>
                                <a:lnTo>
                                  <a:pt x="5060" y="2100"/>
                                </a:lnTo>
                                <a:lnTo>
                                  <a:pt x="5055" y="2120"/>
                                </a:lnTo>
                                <a:lnTo>
                                  <a:pt x="5050" y="2140"/>
                                </a:lnTo>
                                <a:lnTo>
                                  <a:pt x="5043" y="2160"/>
                                </a:lnTo>
                                <a:lnTo>
                                  <a:pt x="5046" y="2120"/>
                                </a:lnTo>
                                <a:lnTo>
                                  <a:pt x="5051" y="2100"/>
                                </a:lnTo>
                                <a:lnTo>
                                  <a:pt x="5059" y="2100"/>
                                </a:lnTo>
                                <a:lnTo>
                                  <a:pt x="5062" y="2080"/>
                                </a:lnTo>
                                <a:lnTo>
                                  <a:pt x="5062" y="2060"/>
                                </a:lnTo>
                                <a:lnTo>
                                  <a:pt x="5061" y="2060"/>
                                </a:lnTo>
                                <a:lnTo>
                                  <a:pt x="5061" y="2040"/>
                                </a:lnTo>
                                <a:lnTo>
                                  <a:pt x="5065" y="2060"/>
                                </a:lnTo>
                                <a:lnTo>
                                  <a:pt x="5065" y="949"/>
                                </a:lnTo>
                                <a:lnTo>
                                  <a:pt x="5063" y="940"/>
                                </a:lnTo>
                                <a:lnTo>
                                  <a:pt x="5059" y="928"/>
                                </a:lnTo>
                                <a:lnTo>
                                  <a:pt x="5059" y="1700"/>
                                </a:lnTo>
                                <a:lnTo>
                                  <a:pt x="5057" y="1700"/>
                                </a:lnTo>
                                <a:lnTo>
                                  <a:pt x="5056" y="1680"/>
                                </a:lnTo>
                                <a:lnTo>
                                  <a:pt x="5055" y="1660"/>
                                </a:lnTo>
                                <a:lnTo>
                                  <a:pt x="5054" y="1640"/>
                                </a:lnTo>
                                <a:lnTo>
                                  <a:pt x="5054" y="1620"/>
                                </a:lnTo>
                                <a:lnTo>
                                  <a:pt x="5054" y="1600"/>
                                </a:lnTo>
                                <a:lnTo>
                                  <a:pt x="5056" y="1640"/>
                                </a:lnTo>
                                <a:lnTo>
                                  <a:pt x="5058" y="1680"/>
                                </a:lnTo>
                                <a:lnTo>
                                  <a:pt x="5059" y="1700"/>
                                </a:lnTo>
                                <a:lnTo>
                                  <a:pt x="5059" y="928"/>
                                </a:lnTo>
                                <a:lnTo>
                                  <a:pt x="5049" y="897"/>
                                </a:lnTo>
                                <a:lnTo>
                                  <a:pt x="5049" y="980"/>
                                </a:lnTo>
                                <a:lnTo>
                                  <a:pt x="5044" y="960"/>
                                </a:lnTo>
                                <a:lnTo>
                                  <a:pt x="5046" y="960"/>
                                </a:lnTo>
                                <a:lnTo>
                                  <a:pt x="5049" y="980"/>
                                </a:lnTo>
                                <a:lnTo>
                                  <a:pt x="5049" y="897"/>
                                </a:lnTo>
                                <a:lnTo>
                                  <a:pt x="5042" y="874"/>
                                </a:lnTo>
                                <a:lnTo>
                                  <a:pt x="5042" y="951"/>
                                </a:lnTo>
                                <a:lnTo>
                                  <a:pt x="5039" y="940"/>
                                </a:lnTo>
                                <a:lnTo>
                                  <a:pt x="5029" y="920"/>
                                </a:lnTo>
                                <a:lnTo>
                                  <a:pt x="5029" y="918"/>
                                </a:lnTo>
                                <a:lnTo>
                                  <a:pt x="5029" y="1420"/>
                                </a:lnTo>
                                <a:lnTo>
                                  <a:pt x="5001" y="1420"/>
                                </a:lnTo>
                                <a:lnTo>
                                  <a:pt x="4982" y="1400"/>
                                </a:lnTo>
                                <a:lnTo>
                                  <a:pt x="4928" y="1400"/>
                                </a:lnTo>
                                <a:lnTo>
                                  <a:pt x="4925" y="1400"/>
                                </a:lnTo>
                                <a:lnTo>
                                  <a:pt x="4874" y="1400"/>
                                </a:lnTo>
                                <a:lnTo>
                                  <a:pt x="4867" y="1395"/>
                                </a:lnTo>
                                <a:lnTo>
                                  <a:pt x="4870" y="1400"/>
                                </a:lnTo>
                                <a:lnTo>
                                  <a:pt x="4859" y="1400"/>
                                </a:lnTo>
                                <a:lnTo>
                                  <a:pt x="4849" y="1381"/>
                                </a:lnTo>
                                <a:lnTo>
                                  <a:pt x="4849" y="1380"/>
                                </a:lnTo>
                                <a:lnTo>
                                  <a:pt x="4856" y="1400"/>
                                </a:lnTo>
                                <a:lnTo>
                                  <a:pt x="4849" y="1400"/>
                                </a:lnTo>
                                <a:lnTo>
                                  <a:pt x="4837" y="1380"/>
                                </a:lnTo>
                                <a:lnTo>
                                  <a:pt x="4825" y="1380"/>
                                </a:lnTo>
                                <a:lnTo>
                                  <a:pt x="4801" y="1360"/>
                                </a:lnTo>
                                <a:lnTo>
                                  <a:pt x="4753" y="1340"/>
                                </a:lnTo>
                                <a:lnTo>
                                  <a:pt x="4723" y="1340"/>
                                </a:lnTo>
                                <a:lnTo>
                                  <a:pt x="4673" y="1320"/>
                                </a:lnTo>
                                <a:lnTo>
                                  <a:pt x="4612" y="1320"/>
                                </a:lnTo>
                                <a:lnTo>
                                  <a:pt x="4580" y="1300"/>
                                </a:lnTo>
                                <a:lnTo>
                                  <a:pt x="4604" y="1300"/>
                                </a:lnTo>
                                <a:lnTo>
                                  <a:pt x="4608" y="1300"/>
                                </a:lnTo>
                                <a:lnTo>
                                  <a:pt x="4612" y="1320"/>
                                </a:lnTo>
                                <a:lnTo>
                                  <a:pt x="4673" y="1320"/>
                                </a:lnTo>
                                <a:lnTo>
                                  <a:pt x="4617" y="1300"/>
                                </a:lnTo>
                                <a:lnTo>
                                  <a:pt x="4593" y="1291"/>
                                </a:lnTo>
                                <a:lnTo>
                                  <a:pt x="4580" y="1280"/>
                                </a:lnTo>
                                <a:lnTo>
                                  <a:pt x="4576" y="1280"/>
                                </a:lnTo>
                                <a:lnTo>
                                  <a:pt x="4576" y="1298"/>
                                </a:lnTo>
                                <a:lnTo>
                                  <a:pt x="4561" y="1289"/>
                                </a:lnTo>
                                <a:lnTo>
                                  <a:pt x="4573" y="1292"/>
                                </a:lnTo>
                                <a:lnTo>
                                  <a:pt x="4576" y="1298"/>
                                </a:lnTo>
                                <a:lnTo>
                                  <a:pt x="4576" y="1280"/>
                                </a:lnTo>
                                <a:lnTo>
                                  <a:pt x="4566" y="1280"/>
                                </a:lnTo>
                                <a:lnTo>
                                  <a:pt x="4547" y="1280"/>
                                </a:lnTo>
                                <a:lnTo>
                                  <a:pt x="4534" y="1275"/>
                                </a:lnTo>
                                <a:lnTo>
                                  <a:pt x="4534" y="1440"/>
                                </a:lnTo>
                                <a:lnTo>
                                  <a:pt x="4525" y="1440"/>
                                </a:lnTo>
                                <a:lnTo>
                                  <a:pt x="4501" y="1420"/>
                                </a:lnTo>
                                <a:lnTo>
                                  <a:pt x="4534" y="1440"/>
                                </a:lnTo>
                                <a:lnTo>
                                  <a:pt x="4534" y="1275"/>
                                </a:lnTo>
                                <a:lnTo>
                                  <a:pt x="4529" y="1273"/>
                                </a:lnTo>
                                <a:lnTo>
                                  <a:pt x="4518" y="1262"/>
                                </a:lnTo>
                                <a:lnTo>
                                  <a:pt x="4518" y="1300"/>
                                </a:lnTo>
                                <a:lnTo>
                                  <a:pt x="4508" y="1300"/>
                                </a:lnTo>
                                <a:lnTo>
                                  <a:pt x="4489" y="1280"/>
                                </a:lnTo>
                                <a:lnTo>
                                  <a:pt x="4497" y="1280"/>
                                </a:lnTo>
                                <a:lnTo>
                                  <a:pt x="4518" y="1300"/>
                                </a:lnTo>
                                <a:lnTo>
                                  <a:pt x="4518" y="1262"/>
                                </a:lnTo>
                                <a:lnTo>
                                  <a:pt x="4516" y="1260"/>
                                </a:lnTo>
                                <a:lnTo>
                                  <a:pt x="4504" y="1260"/>
                                </a:lnTo>
                                <a:lnTo>
                                  <a:pt x="4510" y="1265"/>
                                </a:lnTo>
                                <a:lnTo>
                                  <a:pt x="4498" y="1260"/>
                                </a:lnTo>
                                <a:lnTo>
                                  <a:pt x="4494" y="1258"/>
                                </a:lnTo>
                                <a:lnTo>
                                  <a:pt x="4482" y="1247"/>
                                </a:lnTo>
                                <a:lnTo>
                                  <a:pt x="4482" y="1280"/>
                                </a:lnTo>
                                <a:lnTo>
                                  <a:pt x="4472" y="1280"/>
                                </a:lnTo>
                                <a:lnTo>
                                  <a:pt x="4456" y="1260"/>
                                </a:lnTo>
                                <a:lnTo>
                                  <a:pt x="4429" y="1260"/>
                                </a:lnTo>
                                <a:lnTo>
                                  <a:pt x="4417" y="1240"/>
                                </a:lnTo>
                                <a:lnTo>
                                  <a:pt x="4431" y="1240"/>
                                </a:lnTo>
                                <a:lnTo>
                                  <a:pt x="4459" y="1260"/>
                                </a:lnTo>
                                <a:lnTo>
                                  <a:pt x="4482" y="1280"/>
                                </a:lnTo>
                                <a:lnTo>
                                  <a:pt x="4482" y="1247"/>
                                </a:lnTo>
                                <a:lnTo>
                                  <a:pt x="4476" y="1240"/>
                                </a:lnTo>
                                <a:lnTo>
                                  <a:pt x="4463" y="1240"/>
                                </a:lnTo>
                                <a:lnTo>
                                  <a:pt x="4466" y="1247"/>
                                </a:lnTo>
                                <a:lnTo>
                                  <a:pt x="4452" y="1240"/>
                                </a:lnTo>
                                <a:lnTo>
                                  <a:pt x="4457" y="1240"/>
                                </a:lnTo>
                                <a:lnTo>
                                  <a:pt x="4437" y="1220"/>
                                </a:lnTo>
                                <a:lnTo>
                                  <a:pt x="4420" y="1220"/>
                                </a:lnTo>
                                <a:lnTo>
                                  <a:pt x="4427" y="1232"/>
                                </a:lnTo>
                                <a:lnTo>
                                  <a:pt x="4392" y="1220"/>
                                </a:lnTo>
                                <a:lnTo>
                                  <a:pt x="4419" y="1220"/>
                                </a:lnTo>
                                <a:lnTo>
                                  <a:pt x="4400" y="1200"/>
                                </a:lnTo>
                                <a:lnTo>
                                  <a:pt x="4381" y="1200"/>
                                </a:lnTo>
                                <a:lnTo>
                                  <a:pt x="4363" y="1180"/>
                                </a:lnTo>
                                <a:lnTo>
                                  <a:pt x="4334" y="1180"/>
                                </a:lnTo>
                                <a:lnTo>
                                  <a:pt x="4325" y="1160"/>
                                </a:lnTo>
                                <a:lnTo>
                                  <a:pt x="4294" y="1145"/>
                                </a:lnTo>
                                <a:lnTo>
                                  <a:pt x="4300" y="1160"/>
                                </a:lnTo>
                                <a:lnTo>
                                  <a:pt x="4290" y="1160"/>
                                </a:lnTo>
                                <a:lnTo>
                                  <a:pt x="4280" y="1140"/>
                                </a:lnTo>
                                <a:lnTo>
                                  <a:pt x="4267" y="1140"/>
                                </a:lnTo>
                                <a:lnTo>
                                  <a:pt x="4251" y="1120"/>
                                </a:lnTo>
                                <a:lnTo>
                                  <a:pt x="4236" y="1120"/>
                                </a:lnTo>
                                <a:lnTo>
                                  <a:pt x="4222" y="1100"/>
                                </a:lnTo>
                                <a:lnTo>
                                  <a:pt x="4199" y="1100"/>
                                </a:lnTo>
                                <a:lnTo>
                                  <a:pt x="4198" y="1080"/>
                                </a:lnTo>
                                <a:lnTo>
                                  <a:pt x="4196" y="1080"/>
                                </a:lnTo>
                                <a:lnTo>
                                  <a:pt x="4197" y="1060"/>
                                </a:lnTo>
                                <a:lnTo>
                                  <a:pt x="4199" y="1040"/>
                                </a:lnTo>
                                <a:lnTo>
                                  <a:pt x="4201" y="1020"/>
                                </a:lnTo>
                                <a:lnTo>
                                  <a:pt x="4201" y="1000"/>
                                </a:lnTo>
                                <a:lnTo>
                                  <a:pt x="4201" y="980"/>
                                </a:lnTo>
                                <a:lnTo>
                                  <a:pt x="4202" y="960"/>
                                </a:lnTo>
                                <a:lnTo>
                                  <a:pt x="4202" y="940"/>
                                </a:lnTo>
                                <a:lnTo>
                                  <a:pt x="4201" y="980"/>
                                </a:lnTo>
                                <a:lnTo>
                                  <a:pt x="4199" y="980"/>
                                </a:lnTo>
                                <a:lnTo>
                                  <a:pt x="4200" y="960"/>
                                </a:lnTo>
                                <a:lnTo>
                                  <a:pt x="4201" y="920"/>
                                </a:lnTo>
                                <a:lnTo>
                                  <a:pt x="4199" y="860"/>
                                </a:lnTo>
                                <a:lnTo>
                                  <a:pt x="4197" y="820"/>
                                </a:lnTo>
                                <a:lnTo>
                                  <a:pt x="4195" y="780"/>
                                </a:lnTo>
                                <a:lnTo>
                                  <a:pt x="4192" y="729"/>
                                </a:lnTo>
                                <a:lnTo>
                                  <a:pt x="4192" y="1320"/>
                                </a:lnTo>
                                <a:lnTo>
                                  <a:pt x="4190" y="1340"/>
                                </a:lnTo>
                                <a:lnTo>
                                  <a:pt x="4189" y="1340"/>
                                </a:lnTo>
                                <a:lnTo>
                                  <a:pt x="4191" y="1320"/>
                                </a:lnTo>
                                <a:lnTo>
                                  <a:pt x="4192" y="1320"/>
                                </a:lnTo>
                                <a:lnTo>
                                  <a:pt x="4192" y="729"/>
                                </a:lnTo>
                                <a:lnTo>
                                  <a:pt x="4190" y="700"/>
                                </a:lnTo>
                                <a:lnTo>
                                  <a:pt x="4188" y="680"/>
                                </a:lnTo>
                                <a:lnTo>
                                  <a:pt x="4186" y="680"/>
                                </a:lnTo>
                                <a:lnTo>
                                  <a:pt x="4186" y="700"/>
                                </a:lnTo>
                                <a:lnTo>
                                  <a:pt x="4182" y="660"/>
                                </a:lnTo>
                                <a:lnTo>
                                  <a:pt x="4180" y="660"/>
                                </a:lnTo>
                                <a:lnTo>
                                  <a:pt x="4180" y="1080"/>
                                </a:lnTo>
                                <a:lnTo>
                                  <a:pt x="4179" y="1080"/>
                                </a:lnTo>
                                <a:lnTo>
                                  <a:pt x="4179" y="1260"/>
                                </a:lnTo>
                                <a:lnTo>
                                  <a:pt x="4179" y="1280"/>
                                </a:lnTo>
                                <a:lnTo>
                                  <a:pt x="4179" y="1300"/>
                                </a:lnTo>
                                <a:lnTo>
                                  <a:pt x="4178" y="1320"/>
                                </a:lnTo>
                                <a:lnTo>
                                  <a:pt x="4175" y="1340"/>
                                </a:lnTo>
                                <a:lnTo>
                                  <a:pt x="4167" y="1400"/>
                                </a:lnTo>
                                <a:lnTo>
                                  <a:pt x="4164" y="1420"/>
                                </a:lnTo>
                                <a:lnTo>
                                  <a:pt x="4162" y="1420"/>
                                </a:lnTo>
                                <a:lnTo>
                                  <a:pt x="4164" y="1440"/>
                                </a:lnTo>
                                <a:lnTo>
                                  <a:pt x="4170" y="1420"/>
                                </a:lnTo>
                                <a:lnTo>
                                  <a:pt x="4165" y="1440"/>
                                </a:lnTo>
                                <a:lnTo>
                                  <a:pt x="4158" y="1480"/>
                                </a:lnTo>
                                <a:lnTo>
                                  <a:pt x="4151" y="1500"/>
                                </a:lnTo>
                                <a:lnTo>
                                  <a:pt x="4149" y="1500"/>
                                </a:lnTo>
                                <a:lnTo>
                                  <a:pt x="4154" y="1460"/>
                                </a:lnTo>
                                <a:lnTo>
                                  <a:pt x="4156" y="1460"/>
                                </a:lnTo>
                                <a:lnTo>
                                  <a:pt x="4158" y="1440"/>
                                </a:lnTo>
                                <a:lnTo>
                                  <a:pt x="4160" y="1420"/>
                                </a:lnTo>
                                <a:lnTo>
                                  <a:pt x="4164" y="1400"/>
                                </a:lnTo>
                                <a:lnTo>
                                  <a:pt x="4166" y="1381"/>
                                </a:lnTo>
                                <a:lnTo>
                                  <a:pt x="4167" y="1360"/>
                                </a:lnTo>
                                <a:lnTo>
                                  <a:pt x="4168" y="1360"/>
                                </a:lnTo>
                                <a:lnTo>
                                  <a:pt x="4170" y="1340"/>
                                </a:lnTo>
                                <a:lnTo>
                                  <a:pt x="4171" y="1320"/>
                                </a:lnTo>
                                <a:lnTo>
                                  <a:pt x="4172" y="1320"/>
                                </a:lnTo>
                                <a:lnTo>
                                  <a:pt x="4173" y="1300"/>
                                </a:lnTo>
                                <a:lnTo>
                                  <a:pt x="4173" y="1280"/>
                                </a:lnTo>
                                <a:lnTo>
                                  <a:pt x="4176" y="1280"/>
                                </a:lnTo>
                                <a:lnTo>
                                  <a:pt x="4174" y="1300"/>
                                </a:lnTo>
                                <a:lnTo>
                                  <a:pt x="4173" y="1300"/>
                                </a:lnTo>
                                <a:lnTo>
                                  <a:pt x="4173" y="1320"/>
                                </a:lnTo>
                                <a:lnTo>
                                  <a:pt x="4171" y="1340"/>
                                </a:lnTo>
                                <a:lnTo>
                                  <a:pt x="4171" y="1360"/>
                                </a:lnTo>
                                <a:lnTo>
                                  <a:pt x="4173" y="1340"/>
                                </a:lnTo>
                                <a:lnTo>
                                  <a:pt x="4174" y="1340"/>
                                </a:lnTo>
                                <a:lnTo>
                                  <a:pt x="4176" y="1320"/>
                                </a:lnTo>
                                <a:lnTo>
                                  <a:pt x="4179" y="1300"/>
                                </a:lnTo>
                                <a:lnTo>
                                  <a:pt x="4179" y="1280"/>
                                </a:lnTo>
                                <a:lnTo>
                                  <a:pt x="4177" y="1280"/>
                                </a:lnTo>
                                <a:lnTo>
                                  <a:pt x="4179" y="1260"/>
                                </a:lnTo>
                                <a:lnTo>
                                  <a:pt x="4179" y="1080"/>
                                </a:lnTo>
                                <a:lnTo>
                                  <a:pt x="4179" y="1060"/>
                                </a:lnTo>
                                <a:lnTo>
                                  <a:pt x="4180" y="1080"/>
                                </a:lnTo>
                                <a:lnTo>
                                  <a:pt x="4180" y="660"/>
                                </a:lnTo>
                                <a:lnTo>
                                  <a:pt x="4177" y="660"/>
                                </a:lnTo>
                                <a:lnTo>
                                  <a:pt x="4168" y="580"/>
                                </a:lnTo>
                                <a:lnTo>
                                  <a:pt x="4165" y="560"/>
                                </a:lnTo>
                                <a:lnTo>
                                  <a:pt x="4163" y="560"/>
                                </a:lnTo>
                                <a:lnTo>
                                  <a:pt x="4162" y="540"/>
                                </a:lnTo>
                                <a:lnTo>
                                  <a:pt x="4163" y="540"/>
                                </a:lnTo>
                                <a:lnTo>
                                  <a:pt x="4167" y="560"/>
                                </a:lnTo>
                                <a:lnTo>
                                  <a:pt x="4172" y="600"/>
                                </a:lnTo>
                                <a:lnTo>
                                  <a:pt x="4176" y="640"/>
                                </a:lnTo>
                                <a:lnTo>
                                  <a:pt x="4177" y="660"/>
                                </a:lnTo>
                                <a:lnTo>
                                  <a:pt x="4184" y="660"/>
                                </a:lnTo>
                                <a:lnTo>
                                  <a:pt x="4186" y="680"/>
                                </a:lnTo>
                                <a:lnTo>
                                  <a:pt x="4186" y="651"/>
                                </a:lnTo>
                                <a:lnTo>
                                  <a:pt x="4184" y="620"/>
                                </a:lnTo>
                                <a:lnTo>
                                  <a:pt x="4179" y="580"/>
                                </a:lnTo>
                                <a:lnTo>
                                  <a:pt x="4177" y="560"/>
                                </a:lnTo>
                                <a:lnTo>
                                  <a:pt x="4178" y="580"/>
                                </a:lnTo>
                                <a:lnTo>
                                  <a:pt x="4176" y="580"/>
                                </a:lnTo>
                                <a:lnTo>
                                  <a:pt x="4172" y="560"/>
                                </a:lnTo>
                                <a:lnTo>
                                  <a:pt x="4170" y="560"/>
                                </a:lnTo>
                                <a:lnTo>
                                  <a:pt x="4169" y="540"/>
                                </a:lnTo>
                                <a:lnTo>
                                  <a:pt x="4167" y="500"/>
                                </a:lnTo>
                                <a:lnTo>
                                  <a:pt x="4168" y="500"/>
                                </a:lnTo>
                                <a:lnTo>
                                  <a:pt x="4171" y="520"/>
                                </a:lnTo>
                                <a:lnTo>
                                  <a:pt x="4248" y="520"/>
                                </a:lnTo>
                                <a:lnTo>
                                  <a:pt x="4278" y="540"/>
                                </a:lnTo>
                                <a:lnTo>
                                  <a:pt x="4283" y="540"/>
                                </a:lnTo>
                                <a:lnTo>
                                  <a:pt x="4263" y="520"/>
                                </a:lnTo>
                                <a:lnTo>
                                  <a:pt x="4277" y="520"/>
                                </a:lnTo>
                                <a:lnTo>
                                  <a:pt x="4306" y="540"/>
                                </a:lnTo>
                                <a:lnTo>
                                  <a:pt x="4423" y="540"/>
                                </a:lnTo>
                                <a:lnTo>
                                  <a:pt x="4453" y="560"/>
                                </a:lnTo>
                                <a:lnTo>
                                  <a:pt x="4629" y="560"/>
                                </a:lnTo>
                                <a:lnTo>
                                  <a:pt x="4700" y="580"/>
                                </a:lnTo>
                                <a:lnTo>
                                  <a:pt x="4733" y="560"/>
                                </a:lnTo>
                                <a:lnTo>
                                  <a:pt x="4760" y="560"/>
                                </a:lnTo>
                                <a:lnTo>
                                  <a:pt x="4763" y="580"/>
                                </a:lnTo>
                                <a:lnTo>
                                  <a:pt x="4770" y="580"/>
                                </a:lnTo>
                                <a:lnTo>
                                  <a:pt x="4786" y="620"/>
                                </a:lnTo>
                                <a:lnTo>
                                  <a:pt x="4793" y="620"/>
                                </a:lnTo>
                                <a:lnTo>
                                  <a:pt x="4809" y="660"/>
                                </a:lnTo>
                                <a:lnTo>
                                  <a:pt x="4816" y="680"/>
                                </a:lnTo>
                                <a:lnTo>
                                  <a:pt x="4823" y="680"/>
                                </a:lnTo>
                                <a:lnTo>
                                  <a:pt x="4830" y="700"/>
                                </a:lnTo>
                                <a:lnTo>
                                  <a:pt x="4850" y="760"/>
                                </a:lnTo>
                                <a:lnTo>
                                  <a:pt x="4856" y="760"/>
                                </a:lnTo>
                                <a:lnTo>
                                  <a:pt x="4874" y="800"/>
                                </a:lnTo>
                                <a:lnTo>
                                  <a:pt x="4877" y="820"/>
                                </a:lnTo>
                                <a:lnTo>
                                  <a:pt x="4881" y="820"/>
                                </a:lnTo>
                                <a:lnTo>
                                  <a:pt x="4898" y="880"/>
                                </a:lnTo>
                                <a:lnTo>
                                  <a:pt x="4903" y="880"/>
                                </a:lnTo>
                                <a:lnTo>
                                  <a:pt x="4912" y="920"/>
                                </a:lnTo>
                                <a:lnTo>
                                  <a:pt x="4921" y="940"/>
                                </a:lnTo>
                                <a:lnTo>
                                  <a:pt x="4929" y="980"/>
                                </a:lnTo>
                                <a:lnTo>
                                  <a:pt x="4937" y="1000"/>
                                </a:lnTo>
                                <a:lnTo>
                                  <a:pt x="4940" y="1000"/>
                                </a:lnTo>
                                <a:lnTo>
                                  <a:pt x="4942" y="1020"/>
                                </a:lnTo>
                                <a:lnTo>
                                  <a:pt x="4946" y="1020"/>
                                </a:lnTo>
                                <a:lnTo>
                                  <a:pt x="4950" y="1040"/>
                                </a:lnTo>
                                <a:lnTo>
                                  <a:pt x="4954" y="1060"/>
                                </a:lnTo>
                                <a:lnTo>
                                  <a:pt x="4963" y="1080"/>
                                </a:lnTo>
                                <a:lnTo>
                                  <a:pt x="4967" y="1100"/>
                                </a:lnTo>
                                <a:lnTo>
                                  <a:pt x="4975" y="1120"/>
                                </a:lnTo>
                                <a:lnTo>
                                  <a:pt x="4980" y="1160"/>
                                </a:lnTo>
                                <a:lnTo>
                                  <a:pt x="4984" y="1160"/>
                                </a:lnTo>
                                <a:lnTo>
                                  <a:pt x="4983" y="1180"/>
                                </a:lnTo>
                                <a:lnTo>
                                  <a:pt x="4989" y="1200"/>
                                </a:lnTo>
                                <a:lnTo>
                                  <a:pt x="4994" y="1200"/>
                                </a:lnTo>
                                <a:lnTo>
                                  <a:pt x="5001" y="1220"/>
                                </a:lnTo>
                                <a:lnTo>
                                  <a:pt x="5002" y="1240"/>
                                </a:lnTo>
                                <a:lnTo>
                                  <a:pt x="5004" y="1240"/>
                                </a:lnTo>
                                <a:lnTo>
                                  <a:pt x="5008" y="1280"/>
                                </a:lnTo>
                                <a:lnTo>
                                  <a:pt x="5010" y="1300"/>
                                </a:lnTo>
                                <a:lnTo>
                                  <a:pt x="5015" y="1320"/>
                                </a:lnTo>
                                <a:lnTo>
                                  <a:pt x="5017" y="1340"/>
                                </a:lnTo>
                                <a:lnTo>
                                  <a:pt x="5014" y="1300"/>
                                </a:lnTo>
                                <a:lnTo>
                                  <a:pt x="5016" y="1320"/>
                                </a:lnTo>
                                <a:lnTo>
                                  <a:pt x="5021" y="1360"/>
                                </a:lnTo>
                                <a:lnTo>
                                  <a:pt x="5023" y="1380"/>
                                </a:lnTo>
                                <a:lnTo>
                                  <a:pt x="5027" y="1400"/>
                                </a:lnTo>
                                <a:lnTo>
                                  <a:pt x="5029" y="1420"/>
                                </a:lnTo>
                                <a:lnTo>
                                  <a:pt x="5029" y="918"/>
                                </a:lnTo>
                                <a:lnTo>
                                  <a:pt x="5021" y="890"/>
                                </a:lnTo>
                                <a:lnTo>
                                  <a:pt x="5021" y="1220"/>
                                </a:lnTo>
                                <a:lnTo>
                                  <a:pt x="5017" y="1220"/>
                                </a:lnTo>
                                <a:lnTo>
                                  <a:pt x="5013" y="1200"/>
                                </a:lnTo>
                                <a:lnTo>
                                  <a:pt x="5005" y="1160"/>
                                </a:lnTo>
                                <a:lnTo>
                                  <a:pt x="5005" y="1150"/>
                                </a:lnTo>
                                <a:lnTo>
                                  <a:pt x="5007" y="1160"/>
                                </a:lnTo>
                                <a:lnTo>
                                  <a:pt x="5017" y="1200"/>
                                </a:lnTo>
                                <a:lnTo>
                                  <a:pt x="5021" y="1220"/>
                                </a:lnTo>
                                <a:lnTo>
                                  <a:pt x="5021" y="890"/>
                                </a:lnTo>
                                <a:lnTo>
                                  <a:pt x="5019" y="880"/>
                                </a:lnTo>
                                <a:lnTo>
                                  <a:pt x="5008" y="840"/>
                                </a:lnTo>
                                <a:lnTo>
                                  <a:pt x="5011" y="840"/>
                                </a:lnTo>
                                <a:lnTo>
                                  <a:pt x="5014" y="860"/>
                                </a:lnTo>
                                <a:lnTo>
                                  <a:pt x="5020" y="860"/>
                                </a:lnTo>
                                <a:lnTo>
                                  <a:pt x="5023" y="880"/>
                                </a:lnTo>
                                <a:lnTo>
                                  <a:pt x="5027" y="900"/>
                                </a:lnTo>
                                <a:lnTo>
                                  <a:pt x="5032" y="900"/>
                                </a:lnTo>
                                <a:lnTo>
                                  <a:pt x="5040" y="940"/>
                                </a:lnTo>
                                <a:lnTo>
                                  <a:pt x="5042" y="951"/>
                                </a:lnTo>
                                <a:lnTo>
                                  <a:pt x="5042" y="874"/>
                                </a:lnTo>
                                <a:lnTo>
                                  <a:pt x="5038" y="860"/>
                                </a:lnTo>
                                <a:lnTo>
                                  <a:pt x="5031" y="840"/>
                                </a:lnTo>
                                <a:lnTo>
                                  <a:pt x="5018" y="800"/>
                                </a:lnTo>
                                <a:lnTo>
                                  <a:pt x="5012" y="780"/>
                                </a:lnTo>
                                <a:lnTo>
                                  <a:pt x="5000" y="744"/>
                                </a:lnTo>
                                <a:lnTo>
                                  <a:pt x="5000" y="800"/>
                                </a:lnTo>
                                <a:lnTo>
                                  <a:pt x="4997" y="800"/>
                                </a:lnTo>
                                <a:lnTo>
                                  <a:pt x="4993" y="780"/>
                                </a:lnTo>
                                <a:lnTo>
                                  <a:pt x="4988" y="780"/>
                                </a:lnTo>
                                <a:lnTo>
                                  <a:pt x="4983" y="760"/>
                                </a:lnTo>
                                <a:lnTo>
                                  <a:pt x="4978" y="740"/>
                                </a:lnTo>
                                <a:lnTo>
                                  <a:pt x="4985" y="740"/>
                                </a:lnTo>
                                <a:lnTo>
                                  <a:pt x="4992" y="760"/>
                                </a:lnTo>
                                <a:lnTo>
                                  <a:pt x="5000" y="800"/>
                                </a:lnTo>
                                <a:lnTo>
                                  <a:pt x="5000" y="744"/>
                                </a:lnTo>
                                <a:lnTo>
                                  <a:pt x="4985" y="700"/>
                                </a:lnTo>
                                <a:lnTo>
                                  <a:pt x="4972" y="672"/>
                                </a:lnTo>
                                <a:lnTo>
                                  <a:pt x="4972" y="1040"/>
                                </a:lnTo>
                                <a:lnTo>
                                  <a:pt x="4972" y="1060"/>
                                </a:lnTo>
                                <a:lnTo>
                                  <a:pt x="4970" y="1040"/>
                                </a:lnTo>
                                <a:lnTo>
                                  <a:pt x="4972" y="1040"/>
                                </a:lnTo>
                                <a:lnTo>
                                  <a:pt x="4972" y="672"/>
                                </a:lnTo>
                                <a:lnTo>
                                  <a:pt x="4969" y="667"/>
                                </a:lnTo>
                                <a:lnTo>
                                  <a:pt x="4969" y="1033"/>
                                </a:lnTo>
                                <a:lnTo>
                                  <a:pt x="4969" y="1040"/>
                                </a:lnTo>
                                <a:lnTo>
                                  <a:pt x="4965" y="1020"/>
                                </a:lnTo>
                                <a:lnTo>
                                  <a:pt x="4963" y="1012"/>
                                </a:lnTo>
                                <a:lnTo>
                                  <a:pt x="4966" y="1020"/>
                                </a:lnTo>
                                <a:lnTo>
                                  <a:pt x="4969" y="1033"/>
                                </a:lnTo>
                                <a:lnTo>
                                  <a:pt x="4969" y="667"/>
                                </a:lnTo>
                                <a:lnTo>
                                  <a:pt x="4966" y="660"/>
                                </a:lnTo>
                                <a:lnTo>
                                  <a:pt x="4965" y="660"/>
                                </a:lnTo>
                                <a:lnTo>
                                  <a:pt x="4965" y="723"/>
                                </a:lnTo>
                                <a:lnTo>
                                  <a:pt x="4958" y="723"/>
                                </a:lnTo>
                                <a:lnTo>
                                  <a:pt x="4958" y="1020"/>
                                </a:lnTo>
                                <a:lnTo>
                                  <a:pt x="4957" y="1020"/>
                                </a:lnTo>
                                <a:lnTo>
                                  <a:pt x="4954" y="1000"/>
                                </a:lnTo>
                                <a:lnTo>
                                  <a:pt x="4951" y="1000"/>
                                </a:lnTo>
                                <a:lnTo>
                                  <a:pt x="4948" y="980"/>
                                </a:lnTo>
                                <a:lnTo>
                                  <a:pt x="4945" y="980"/>
                                </a:lnTo>
                                <a:lnTo>
                                  <a:pt x="4942" y="960"/>
                                </a:lnTo>
                                <a:lnTo>
                                  <a:pt x="4939" y="940"/>
                                </a:lnTo>
                                <a:lnTo>
                                  <a:pt x="4937" y="940"/>
                                </a:lnTo>
                                <a:lnTo>
                                  <a:pt x="4932" y="920"/>
                                </a:lnTo>
                                <a:lnTo>
                                  <a:pt x="4927" y="900"/>
                                </a:lnTo>
                                <a:lnTo>
                                  <a:pt x="4928" y="900"/>
                                </a:lnTo>
                                <a:lnTo>
                                  <a:pt x="4932" y="920"/>
                                </a:lnTo>
                                <a:lnTo>
                                  <a:pt x="4937" y="920"/>
                                </a:lnTo>
                                <a:lnTo>
                                  <a:pt x="4941" y="940"/>
                                </a:lnTo>
                                <a:lnTo>
                                  <a:pt x="4950" y="960"/>
                                </a:lnTo>
                                <a:lnTo>
                                  <a:pt x="4955" y="980"/>
                                </a:lnTo>
                                <a:lnTo>
                                  <a:pt x="4951" y="980"/>
                                </a:lnTo>
                                <a:lnTo>
                                  <a:pt x="4954" y="1000"/>
                                </a:lnTo>
                                <a:lnTo>
                                  <a:pt x="4958" y="1020"/>
                                </a:lnTo>
                                <a:lnTo>
                                  <a:pt x="4958" y="723"/>
                                </a:lnTo>
                                <a:lnTo>
                                  <a:pt x="4924" y="723"/>
                                </a:lnTo>
                                <a:lnTo>
                                  <a:pt x="4924" y="900"/>
                                </a:lnTo>
                                <a:lnTo>
                                  <a:pt x="4921" y="900"/>
                                </a:lnTo>
                                <a:lnTo>
                                  <a:pt x="4916" y="880"/>
                                </a:lnTo>
                                <a:lnTo>
                                  <a:pt x="4909" y="860"/>
                                </a:lnTo>
                                <a:lnTo>
                                  <a:pt x="4905" y="840"/>
                                </a:lnTo>
                                <a:lnTo>
                                  <a:pt x="4908" y="840"/>
                                </a:lnTo>
                                <a:lnTo>
                                  <a:pt x="4911" y="860"/>
                                </a:lnTo>
                                <a:lnTo>
                                  <a:pt x="4915" y="860"/>
                                </a:lnTo>
                                <a:lnTo>
                                  <a:pt x="4919" y="880"/>
                                </a:lnTo>
                                <a:lnTo>
                                  <a:pt x="4924" y="900"/>
                                </a:lnTo>
                                <a:lnTo>
                                  <a:pt x="4924" y="723"/>
                                </a:lnTo>
                                <a:lnTo>
                                  <a:pt x="4863" y="723"/>
                                </a:lnTo>
                                <a:lnTo>
                                  <a:pt x="4874" y="740"/>
                                </a:lnTo>
                                <a:lnTo>
                                  <a:pt x="4887" y="780"/>
                                </a:lnTo>
                                <a:lnTo>
                                  <a:pt x="4899" y="800"/>
                                </a:lnTo>
                                <a:lnTo>
                                  <a:pt x="4900" y="820"/>
                                </a:lnTo>
                                <a:lnTo>
                                  <a:pt x="4899" y="820"/>
                                </a:lnTo>
                                <a:lnTo>
                                  <a:pt x="4894" y="800"/>
                                </a:lnTo>
                                <a:lnTo>
                                  <a:pt x="4889" y="800"/>
                                </a:lnTo>
                                <a:lnTo>
                                  <a:pt x="4884" y="780"/>
                                </a:lnTo>
                                <a:lnTo>
                                  <a:pt x="4879" y="780"/>
                                </a:lnTo>
                                <a:lnTo>
                                  <a:pt x="4863" y="723"/>
                                </a:lnTo>
                                <a:lnTo>
                                  <a:pt x="4861" y="720"/>
                                </a:lnTo>
                                <a:lnTo>
                                  <a:pt x="4859" y="720"/>
                                </a:lnTo>
                                <a:lnTo>
                                  <a:pt x="4851" y="700"/>
                                </a:lnTo>
                                <a:lnTo>
                                  <a:pt x="4848" y="680"/>
                                </a:lnTo>
                                <a:lnTo>
                                  <a:pt x="4861" y="720"/>
                                </a:lnTo>
                                <a:lnTo>
                                  <a:pt x="4862" y="720"/>
                                </a:lnTo>
                                <a:lnTo>
                                  <a:pt x="4964" y="720"/>
                                </a:lnTo>
                                <a:lnTo>
                                  <a:pt x="4965" y="723"/>
                                </a:lnTo>
                                <a:lnTo>
                                  <a:pt x="4965" y="660"/>
                                </a:lnTo>
                                <a:lnTo>
                                  <a:pt x="4956" y="660"/>
                                </a:lnTo>
                                <a:lnTo>
                                  <a:pt x="4956" y="700"/>
                                </a:lnTo>
                                <a:lnTo>
                                  <a:pt x="4954" y="700"/>
                                </a:lnTo>
                                <a:lnTo>
                                  <a:pt x="4948" y="680"/>
                                </a:lnTo>
                                <a:lnTo>
                                  <a:pt x="4945" y="680"/>
                                </a:lnTo>
                                <a:lnTo>
                                  <a:pt x="4941" y="660"/>
                                </a:lnTo>
                                <a:lnTo>
                                  <a:pt x="4937" y="660"/>
                                </a:lnTo>
                                <a:lnTo>
                                  <a:pt x="4934" y="652"/>
                                </a:lnTo>
                                <a:lnTo>
                                  <a:pt x="4929" y="640"/>
                                </a:lnTo>
                                <a:lnTo>
                                  <a:pt x="4926" y="640"/>
                                </a:lnTo>
                                <a:lnTo>
                                  <a:pt x="4921" y="620"/>
                                </a:lnTo>
                                <a:lnTo>
                                  <a:pt x="4922" y="620"/>
                                </a:lnTo>
                                <a:lnTo>
                                  <a:pt x="4929" y="635"/>
                                </a:lnTo>
                                <a:lnTo>
                                  <a:pt x="4927" y="620"/>
                                </a:lnTo>
                                <a:lnTo>
                                  <a:pt x="4937" y="640"/>
                                </a:lnTo>
                                <a:lnTo>
                                  <a:pt x="4947" y="660"/>
                                </a:lnTo>
                                <a:lnTo>
                                  <a:pt x="4956" y="700"/>
                                </a:lnTo>
                                <a:lnTo>
                                  <a:pt x="4956" y="660"/>
                                </a:lnTo>
                                <a:lnTo>
                                  <a:pt x="4949" y="640"/>
                                </a:lnTo>
                                <a:lnTo>
                                  <a:pt x="4939" y="620"/>
                                </a:lnTo>
                                <a:lnTo>
                                  <a:pt x="4932" y="600"/>
                                </a:lnTo>
                                <a:lnTo>
                                  <a:pt x="4918" y="560"/>
                                </a:lnTo>
                                <a:lnTo>
                                  <a:pt x="4918" y="600"/>
                                </a:lnTo>
                                <a:lnTo>
                                  <a:pt x="4918" y="620"/>
                                </a:lnTo>
                                <a:lnTo>
                                  <a:pt x="4916" y="615"/>
                                </a:lnTo>
                                <a:lnTo>
                                  <a:pt x="4916" y="620"/>
                                </a:lnTo>
                                <a:lnTo>
                                  <a:pt x="4910" y="620"/>
                                </a:lnTo>
                                <a:lnTo>
                                  <a:pt x="4910" y="600"/>
                                </a:lnTo>
                                <a:lnTo>
                                  <a:pt x="4916" y="620"/>
                                </a:lnTo>
                                <a:lnTo>
                                  <a:pt x="4916" y="615"/>
                                </a:lnTo>
                                <a:lnTo>
                                  <a:pt x="4912" y="600"/>
                                </a:lnTo>
                                <a:lnTo>
                                  <a:pt x="4918" y="600"/>
                                </a:lnTo>
                                <a:lnTo>
                                  <a:pt x="4918" y="560"/>
                                </a:lnTo>
                                <a:lnTo>
                                  <a:pt x="5217" y="560"/>
                                </a:lnTo>
                                <a:lnTo>
                                  <a:pt x="5246" y="540"/>
                                </a:lnTo>
                                <a:lnTo>
                                  <a:pt x="5330" y="540"/>
                                </a:lnTo>
                                <a:lnTo>
                                  <a:pt x="5362" y="520"/>
                                </a:lnTo>
                                <a:lnTo>
                                  <a:pt x="5381" y="520"/>
                                </a:lnTo>
                                <a:lnTo>
                                  <a:pt x="5375" y="540"/>
                                </a:lnTo>
                                <a:lnTo>
                                  <a:pt x="5397" y="540"/>
                                </a:lnTo>
                                <a:lnTo>
                                  <a:pt x="5410" y="520"/>
                                </a:lnTo>
                                <a:lnTo>
                                  <a:pt x="5429" y="520"/>
                                </a:lnTo>
                                <a:lnTo>
                                  <a:pt x="5451" y="509"/>
                                </a:lnTo>
                                <a:lnTo>
                                  <a:pt x="5441" y="520"/>
                                </a:lnTo>
                                <a:lnTo>
                                  <a:pt x="5442" y="520"/>
                                </a:lnTo>
                                <a:lnTo>
                                  <a:pt x="5446" y="520"/>
                                </a:lnTo>
                                <a:lnTo>
                                  <a:pt x="5495" y="520"/>
                                </a:lnTo>
                                <a:lnTo>
                                  <a:pt x="5514" y="500"/>
                                </a:lnTo>
                                <a:lnTo>
                                  <a:pt x="5505" y="500"/>
                                </a:lnTo>
                                <a:lnTo>
                                  <a:pt x="5542" y="480"/>
                                </a:lnTo>
                                <a:lnTo>
                                  <a:pt x="5562" y="480"/>
                                </a:lnTo>
                                <a:lnTo>
                                  <a:pt x="5532" y="494"/>
                                </a:lnTo>
                                <a:lnTo>
                                  <a:pt x="5572" y="480"/>
                                </a:lnTo>
                                <a:lnTo>
                                  <a:pt x="5628" y="480"/>
                                </a:lnTo>
                                <a:lnTo>
                                  <a:pt x="5682" y="460"/>
                                </a:lnTo>
                                <a:lnTo>
                                  <a:pt x="5733" y="440"/>
                                </a:lnTo>
                                <a:lnTo>
                                  <a:pt x="5715" y="460"/>
                                </a:lnTo>
                                <a:lnTo>
                                  <a:pt x="5721" y="460"/>
                                </a:lnTo>
                                <a:lnTo>
                                  <a:pt x="5743" y="440"/>
                                </a:lnTo>
                                <a:lnTo>
                                  <a:pt x="5786" y="420"/>
                                </a:lnTo>
                                <a:lnTo>
                                  <a:pt x="5764" y="420"/>
                                </a:lnTo>
                                <a:lnTo>
                                  <a:pt x="5797" y="400"/>
                                </a:lnTo>
                                <a:lnTo>
                                  <a:pt x="5800" y="420"/>
                                </a:lnTo>
                                <a:lnTo>
                                  <a:pt x="5815" y="420"/>
                                </a:lnTo>
                                <a:lnTo>
                                  <a:pt x="5819" y="440"/>
                                </a:lnTo>
                                <a:lnTo>
                                  <a:pt x="5817" y="440"/>
                                </a:lnTo>
                                <a:lnTo>
                                  <a:pt x="5828" y="460"/>
                                </a:lnTo>
                                <a:lnTo>
                                  <a:pt x="5844" y="460"/>
                                </a:lnTo>
                                <a:lnTo>
                                  <a:pt x="5850" y="480"/>
                                </a:lnTo>
                                <a:lnTo>
                                  <a:pt x="5856" y="480"/>
                                </a:lnTo>
                                <a:lnTo>
                                  <a:pt x="5863" y="500"/>
                                </a:lnTo>
                                <a:lnTo>
                                  <a:pt x="5871" y="500"/>
                                </a:lnTo>
                                <a:lnTo>
                                  <a:pt x="5879" y="520"/>
                                </a:lnTo>
                                <a:lnTo>
                                  <a:pt x="5887" y="540"/>
                                </a:lnTo>
                                <a:lnTo>
                                  <a:pt x="5895" y="560"/>
                                </a:lnTo>
                                <a:lnTo>
                                  <a:pt x="5901" y="560"/>
                                </a:lnTo>
                                <a:lnTo>
                                  <a:pt x="5907" y="571"/>
                                </a:lnTo>
                                <a:lnTo>
                                  <a:pt x="5906" y="565"/>
                                </a:lnTo>
                                <a:lnTo>
                                  <a:pt x="5912" y="580"/>
                                </a:lnTo>
                                <a:lnTo>
                                  <a:pt x="5923" y="600"/>
                                </a:lnTo>
                                <a:lnTo>
                                  <a:pt x="5921" y="600"/>
                                </a:lnTo>
                                <a:lnTo>
                                  <a:pt x="5965" y="660"/>
                                </a:lnTo>
                                <a:lnTo>
                                  <a:pt x="6007" y="740"/>
                                </a:lnTo>
                                <a:lnTo>
                                  <a:pt x="6033" y="793"/>
                                </a:lnTo>
                                <a:lnTo>
                                  <a:pt x="6028" y="780"/>
                                </a:lnTo>
                                <a:lnTo>
                                  <a:pt x="6041" y="800"/>
                                </a:lnTo>
                                <a:lnTo>
                                  <a:pt x="6037" y="800"/>
                                </a:lnTo>
                                <a:lnTo>
                                  <a:pt x="6047" y="820"/>
                                </a:lnTo>
                                <a:lnTo>
                                  <a:pt x="6080" y="900"/>
                                </a:lnTo>
                                <a:lnTo>
                                  <a:pt x="6073" y="880"/>
                                </a:lnTo>
                                <a:lnTo>
                                  <a:pt x="6080" y="880"/>
                                </a:lnTo>
                                <a:lnTo>
                                  <a:pt x="6085" y="880"/>
                                </a:lnTo>
                                <a:lnTo>
                                  <a:pt x="6087" y="880"/>
                                </a:lnTo>
                                <a:lnTo>
                                  <a:pt x="6093" y="893"/>
                                </a:lnTo>
                                <a:lnTo>
                                  <a:pt x="6089" y="893"/>
                                </a:lnTo>
                                <a:lnTo>
                                  <a:pt x="6102" y="940"/>
                                </a:lnTo>
                                <a:lnTo>
                                  <a:pt x="6128" y="1000"/>
                                </a:lnTo>
                                <a:lnTo>
                                  <a:pt x="6158" y="1080"/>
                                </a:lnTo>
                                <a:lnTo>
                                  <a:pt x="6187" y="1140"/>
                                </a:lnTo>
                                <a:lnTo>
                                  <a:pt x="6190" y="1140"/>
                                </a:lnTo>
                                <a:lnTo>
                                  <a:pt x="6207" y="1180"/>
                                </a:lnTo>
                                <a:lnTo>
                                  <a:pt x="6222" y="1220"/>
                                </a:lnTo>
                                <a:lnTo>
                                  <a:pt x="6235" y="1260"/>
                                </a:lnTo>
                                <a:lnTo>
                                  <a:pt x="6247" y="1300"/>
                                </a:lnTo>
                                <a:lnTo>
                                  <a:pt x="6257" y="1340"/>
                                </a:lnTo>
                                <a:lnTo>
                                  <a:pt x="6262" y="1340"/>
                                </a:lnTo>
                                <a:lnTo>
                                  <a:pt x="6267" y="1360"/>
                                </a:lnTo>
                                <a:lnTo>
                                  <a:pt x="6272" y="1380"/>
                                </a:lnTo>
                                <a:lnTo>
                                  <a:pt x="6276" y="1400"/>
                                </a:lnTo>
                                <a:lnTo>
                                  <a:pt x="6279" y="1400"/>
                                </a:lnTo>
                                <a:lnTo>
                                  <a:pt x="6280" y="1420"/>
                                </a:lnTo>
                                <a:lnTo>
                                  <a:pt x="6285" y="1420"/>
                                </a:lnTo>
                                <a:lnTo>
                                  <a:pt x="6285" y="1400"/>
                                </a:lnTo>
                                <a:lnTo>
                                  <a:pt x="6286" y="1420"/>
                                </a:lnTo>
                                <a:lnTo>
                                  <a:pt x="6288" y="1420"/>
                                </a:lnTo>
                                <a:lnTo>
                                  <a:pt x="6292" y="1440"/>
                                </a:lnTo>
                                <a:lnTo>
                                  <a:pt x="6292" y="1320"/>
                                </a:lnTo>
                                <a:lnTo>
                                  <a:pt x="6282" y="1320"/>
                                </a:lnTo>
                                <a:lnTo>
                                  <a:pt x="6282" y="1380"/>
                                </a:lnTo>
                                <a:lnTo>
                                  <a:pt x="6275" y="1360"/>
                                </a:lnTo>
                                <a:lnTo>
                                  <a:pt x="6269" y="1340"/>
                                </a:lnTo>
                                <a:lnTo>
                                  <a:pt x="6254" y="1300"/>
                                </a:lnTo>
                                <a:lnTo>
                                  <a:pt x="6251" y="1300"/>
                                </a:lnTo>
                                <a:lnTo>
                                  <a:pt x="6245" y="1280"/>
                                </a:lnTo>
                                <a:lnTo>
                                  <a:pt x="6254" y="1300"/>
                                </a:lnTo>
                                <a:lnTo>
                                  <a:pt x="6263" y="1320"/>
                                </a:lnTo>
                                <a:lnTo>
                                  <a:pt x="6271" y="1340"/>
                                </a:lnTo>
                                <a:lnTo>
                                  <a:pt x="6278" y="1360"/>
                                </a:lnTo>
                                <a:lnTo>
                                  <a:pt x="6282" y="1380"/>
                                </a:lnTo>
                                <a:lnTo>
                                  <a:pt x="6282" y="1320"/>
                                </a:lnTo>
                                <a:lnTo>
                                  <a:pt x="6269" y="1320"/>
                                </a:lnTo>
                                <a:lnTo>
                                  <a:pt x="6256" y="1300"/>
                                </a:lnTo>
                                <a:lnTo>
                                  <a:pt x="6253" y="1280"/>
                                </a:lnTo>
                                <a:lnTo>
                                  <a:pt x="6251" y="1260"/>
                                </a:lnTo>
                                <a:lnTo>
                                  <a:pt x="6253" y="1260"/>
                                </a:lnTo>
                                <a:lnTo>
                                  <a:pt x="6259" y="1280"/>
                                </a:lnTo>
                                <a:lnTo>
                                  <a:pt x="6263" y="1300"/>
                                </a:lnTo>
                                <a:lnTo>
                                  <a:pt x="6269" y="1320"/>
                                </a:lnTo>
                                <a:lnTo>
                                  <a:pt x="6376" y="1320"/>
                                </a:lnTo>
                                <a:lnTo>
                                  <a:pt x="6372" y="1300"/>
                                </a:lnTo>
                                <a:lnTo>
                                  <a:pt x="6377" y="1308"/>
                                </a:lnTo>
                                <a:lnTo>
                                  <a:pt x="6374" y="1300"/>
                                </a:lnTo>
                                <a:lnTo>
                                  <a:pt x="6368" y="1280"/>
                                </a:lnTo>
                                <a:lnTo>
                                  <a:pt x="6352" y="1246"/>
                                </a:lnTo>
                                <a:lnTo>
                                  <a:pt x="6352" y="1260"/>
                                </a:lnTo>
                                <a:lnTo>
                                  <a:pt x="6344" y="1240"/>
                                </a:lnTo>
                                <a:lnTo>
                                  <a:pt x="6327" y="1200"/>
                                </a:lnTo>
                                <a:lnTo>
                                  <a:pt x="6307" y="1140"/>
                                </a:lnTo>
                                <a:lnTo>
                                  <a:pt x="6290" y="1091"/>
                                </a:lnTo>
                                <a:lnTo>
                                  <a:pt x="6312" y="1140"/>
                                </a:lnTo>
                                <a:lnTo>
                                  <a:pt x="6336" y="1220"/>
                                </a:lnTo>
                                <a:lnTo>
                                  <a:pt x="6352" y="1260"/>
                                </a:lnTo>
                                <a:lnTo>
                                  <a:pt x="6352" y="1246"/>
                                </a:lnTo>
                                <a:lnTo>
                                  <a:pt x="6349" y="1240"/>
                                </a:lnTo>
                                <a:lnTo>
                                  <a:pt x="6328" y="1180"/>
                                </a:lnTo>
                                <a:lnTo>
                                  <a:pt x="6305" y="1120"/>
                                </a:lnTo>
                                <a:lnTo>
                                  <a:pt x="6281" y="1062"/>
                                </a:lnTo>
                                <a:lnTo>
                                  <a:pt x="6286" y="1080"/>
                                </a:lnTo>
                                <a:lnTo>
                                  <a:pt x="6281" y="1062"/>
                                </a:lnTo>
                                <a:lnTo>
                                  <a:pt x="6281" y="1060"/>
                                </a:lnTo>
                                <a:lnTo>
                                  <a:pt x="6280" y="1060"/>
                                </a:lnTo>
                                <a:lnTo>
                                  <a:pt x="6266" y="1000"/>
                                </a:lnTo>
                                <a:lnTo>
                                  <a:pt x="6260" y="1000"/>
                                </a:lnTo>
                                <a:lnTo>
                                  <a:pt x="6254" y="993"/>
                                </a:lnTo>
                                <a:lnTo>
                                  <a:pt x="6258" y="1000"/>
                                </a:lnTo>
                                <a:lnTo>
                                  <a:pt x="6279" y="1060"/>
                                </a:lnTo>
                                <a:lnTo>
                                  <a:pt x="6285" y="1080"/>
                                </a:lnTo>
                                <a:lnTo>
                                  <a:pt x="6279" y="1060"/>
                                </a:lnTo>
                                <a:lnTo>
                                  <a:pt x="6274" y="1060"/>
                                </a:lnTo>
                                <a:lnTo>
                                  <a:pt x="6267" y="1040"/>
                                </a:lnTo>
                                <a:lnTo>
                                  <a:pt x="6257" y="1020"/>
                                </a:lnTo>
                                <a:lnTo>
                                  <a:pt x="6255" y="1020"/>
                                </a:lnTo>
                                <a:lnTo>
                                  <a:pt x="6250" y="1002"/>
                                </a:lnTo>
                                <a:lnTo>
                                  <a:pt x="6250" y="1249"/>
                                </a:lnTo>
                                <a:lnTo>
                                  <a:pt x="6247" y="1240"/>
                                </a:lnTo>
                                <a:lnTo>
                                  <a:pt x="6242" y="1220"/>
                                </a:lnTo>
                                <a:lnTo>
                                  <a:pt x="6238" y="1220"/>
                                </a:lnTo>
                                <a:lnTo>
                                  <a:pt x="6232" y="1200"/>
                                </a:lnTo>
                                <a:lnTo>
                                  <a:pt x="6243" y="1220"/>
                                </a:lnTo>
                                <a:lnTo>
                                  <a:pt x="6250" y="1249"/>
                                </a:lnTo>
                                <a:lnTo>
                                  <a:pt x="6250" y="1002"/>
                                </a:lnTo>
                                <a:lnTo>
                                  <a:pt x="6245" y="981"/>
                                </a:lnTo>
                                <a:lnTo>
                                  <a:pt x="6245" y="980"/>
                                </a:lnTo>
                                <a:lnTo>
                                  <a:pt x="6238" y="980"/>
                                </a:lnTo>
                                <a:lnTo>
                                  <a:pt x="6235" y="960"/>
                                </a:lnTo>
                                <a:lnTo>
                                  <a:pt x="6229" y="940"/>
                                </a:lnTo>
                                <a:lnTo>
                                  <a:pt x="6244" y="971"/>
                                </a:lnTo>
                                <a:lnTo>
                                  <a:pt x="6243" y="960"/>
                                </a:lnTo>
                                <a:lnTo>
                                  <a:pt x="6244" y="960"/>
                                </a:lnTo>
                                <a:lnTo>
                                  <a:pt x="6225" y="920"/>
                                </a:lnTo>
                                <a:lnTo>
                                  <a:pt x="6215" y="900"/>
                                </a:lnTo>
                                <a:lnTo>
                                  <a:pt x="6208" y="880"/>
                                </a:lnTo>
                                <a:lnTo>
                                  <a:pt x="6196" y="860"/>
                                </a:lnTo>
                                <a:lnTo>
                                  <a:pt x="6205" y="880"/>
                                </a:lnTo>
                                <a:lnTo>
                                  <a:pt x="6217" y="920"/>
                                </a:lnTo>
                                <a:lnTo>
                                  <a:pt x="6226" y="940"/>
                                </a:lnTo>
                                <a:lnTo>
                                  <a:pt x="6222" y="940"/>
                                </a:lnTo>
                                <a:lnTo>
                                  <a:pt x="6215" y="920"/>
                                </a:lnTo>
                                <a:lnTo>
                                  <a:pt x="6207" y="900"/>
                                </a:lnTo>
                                <a:lnTo>
                                  <a:pt x="6191" y="860"/>
                                </a:lnTo>
                                <a:lnTo>
                                  <a:pt x="6173" y="820"/>
                                </a:lnTo>
                                <a:lnTo>
                                  <a:pt x="6152" y="780"/>
                                </a:lnTo>
                                <a:lnTo>
                                  <a:pt x="6141" y="760"/>
                                </a:lnTo>
                                <a:lnTo>
                                  <a:pt x="6129" y="720"/>
                                </a:lnTo>
                                <a:lnTo>
                                  <a:pt x="6129" y="940"/>
                                </a:lnTo>
                                <a:lnTo>
                                  <a:pt x="6127" y="940"/>
                                </a:lnTo>
                                <a:lnTo>
                                  <a:pt x="6120" y="920"/>
                                </a:lnTo>
                                <a:lnTo>
                                  <a:pt x="6124" y="920"/>
                                </a:lnTo>
                                <a:lnTo>
                                  <a:pt x="6129" y="940"/>
                                </a:lnTo>
                                <a:lnTo>
                                  <a:pt x="6129" y="720"/>
                                </a:lnTo>
                                <a:lnTo>
                                  <a:pt x="6121" y="700"/>
                                </a:lnTo>
                                <a:lnTo>
                                  <a:pt x="6118" y="700"/>
                                </a:lnTo>
                                <a:lnTo>
                                  <a:pt x="6107" y="680"/>
                                </a:lnTo>
                                <a:lnTo>
                                  <a:pt x="6095" y="660"/>
                                </a:lnTo>
                                <a:lnTo>
                                  <a:pt x="6089" y="660"/>
                                </a:lnTo>
                                <a:lnTo>
                                  <a:pt x="6102" y="680"/>
                                </a:lnTo>
                                <a:lnTo>
                                  <a:pt x="6080" y="660"/>
                                </a:lnTo>
                                <a:lnTo>
                                  <a:pt x="6089" y="660"/>
                                </a:lnTo>
                                <a:lnTo>
                                  <a:pt x="6095" y="660"/>
                                </a:lnTo>
                                <a:lnTo>
                                  <a:pt x="6083" y="640"/>
                                </a:lnTo>
                                <a:lnTo>
                                  <a:pt x="6070" y="621"/>
                                </a:lnTo>
                                <a:lnTo>
                                  <a:pt x="6070" y="857"/>
                                </a:lnTo>
                                <a:lnTo>
                                  <a:pt x="6059" y="840"/>
                                </a:lnTo>
                                <a:lnTo>
                                  <a:pt x="6050" y="820"/>
                                </a:lnTo>
                                <a:lnTo>
                                  <a:pt x="6064" y="840"/>
                                </a:lnTo>
                                <a:lnTo>
                                  <a:pt x="6070" y="857"/>
                                </a:lnTo>
                                <a:lnTo>
                                  <a:pt x="6070" y="621"/>
                                </a:lnTo>
                                <a:lnTo>
                                  <a:pt x="6045" y="580"/>
                                </a:lnTo>
                                <a:lnTo>
                                  <a:pt x="6016" y="520"/>
                                </a:lnTo>
                                <a:lnTo>
                                  <a:pt x="6006" y="500"/>
                                </a:lnTo>
                                <a:lnTo>
                                  <a:pt x="5973" y="450"/>
                                </a:lnTo>
                                <a:lnTo>
                                  <a:pt x="5973" y="472"/>
                                </a:lnTo>
                                <a:lnTo>
                                  <a:pt x="5963" y="460"/>
                                </a:lnTo>
                                <a:lnTo>
                                  <a:pt x="5944" y="440"/>
                                </a:lnTo>
                                <a:lnTo>
                                  <a:pt x="5926" y="400"/>
                                </a:lnTo>
                                <a:lnTo>
                                  <a:pt x="5918" y="400"/>
                                </a:lnTo>
                                <a:lnTo>
                                  <a:pt x="5915" y="380"/>
                                </a:lnTo>
                                <a:lnTo>
                                  <a:pt x="5936" y="400"/>
                                </a:lnTo>
                                <a:lnTo>
                                  <a:pt x="5956" y="440"/>
                                </a:lnTo>
                                <a:lnTo>
                                  <a:pt x="5973" y="472"/>
                                </a:lnTo>
                                <a:lnTo>
                                  <a:pt x="5973" y="450"/>
                                </a:lnTo>
                                <a:lnTo>
                                  <a:pt x="5927" y="380"/>
                                </a:lnTo>
                                <a:lnTo>
                                  <a:pt x="5981" y="360"/>
                                </a:lnTo>
                                <a:lnTo>
                                  <a:pt x="6036" y="340"/>
                                </a:lnTo>
                                <a:lnTo>
                                  <a:pt x="6092" y="300"/>
                                </a:lnTo>
                                <a:lnTo>
                                  <a:pt x="6149" y="280"/>
                                </a:lnTo>
                                <a:lnTo>
                                  <a:pt x="6199" y="260"/>
                                </a:lnTo>
                                <a:lnTo>
                                  <a:pt x="6231" y="240"/>
                                </a:lnTo>
                                <a:lnTo>
                                  <a:pt x="6245" y="240"/>
                                </a:lnTo>
                                <a:lnTo>
                                  <a:pt x="6291" y="220"/>
                                </a:lnTo>
                                <a:lnTo>
                                  <a:pt x="6307" y="200"/>
                                </a:lnTo>
                                <a:lnTo>
                                  <a:pt x="6316" y="200"/>
                                </a:lnTo>
                                <a:lnTo>
                                  <a:pt x="6339" y="180"/>
                                </a:lnTo>
                                <a:lnTo>
                                  <a:pt x="6336" y="180"/>
                                </a:lnTo>
                                <a:lnTo>
                                  <a:pt x="6372" y="160"/>
                                </a:lnTo>
                                <a:lnTo>
                                  <a:pt x="6408" y="140"/>
                                </a:lnTo>
                                <a:lnTo>
                                  <a:pt x="6440" y="120"/>
                                </a:lnTo>
                                <a:lnTo>
                                  <a:pt x="6467" y="100"/>
                                </a:lnTo>
                                <a:lnTo>
                                  <a:pt x="6487" y="100"/>
                                </a:lnTo>
                                <a:lnTo>
                                  <a:pt x="6498" y="80"/>
                                </a:lnTo>
                                <a:lnTo>
                                  <a:pt x="6527" y="60"/>
                                </a:lnTo>
                                <a:lnTo>
                                  <a:pt x="6556" y="40"/>
                                </a:lnTo>
                                <a:lnTo>
                                  <a:pt x="6586" y="20"/>
                                </a:lnTo>
                                <a:lnTo>
                                  <a:pt x="6615" y="0"/>
                                </a:lnTo>
                                <a:close/>
                              </a:path>
                            </a:pathLst>
                          </a:custGeom>
                          <a:solidFill>
                            <a:srgbClr val="FFFFFF">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docshape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434"/>
                            <a:ext cx="1224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5EFAFA" id="Group 233" o:spid="_x0000_s1026" style="position:absolute;margin-left:0;margin-top:2.4pt;width:612pt;height:116.4pt;z-index:251679744;mso-position-horizontal-relative:page" coordorigin=",-3434" coordsize="12240,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">
                <v:shape id="docshape2" o:spid="_x0000_s1027" style="position:absolute;left:2812;top:-3434;width:6616;height:3220;visibility:visible;mso-wrap-style:square;v-text-anchor:top" coordsize="661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" path="m251,986r-7,13l239,1008r-6,10l225,1037r7,-15l245,1000r3,-8l251,986xm254,981r-1,2l251,986r3,-5xm256,961r-19,31l238,996r18,-35xm280,620r-4,l269,640r2,l280,620xm287,608r-7,12l282,620r3,-6l287,608xm310,836r-2,4l286,880r14,-20l310,836xm318,817r-2,3l310,836r8,-19xm327,789r-3,11l327,789xm331,794r-5,6l321,812r3,-12l323,800r-3,15l318,817r1,-1l318,820r2,-5l330,800r1,-6xm392,680r-1,l387,691r5,-11xm432,620r-3,l421,640r2,l432,620xm432,620r,xm435,608r-147,l285,614r-2,6l282,620r-11,20l260,660r-12,20l237,700r-10,20l217,740r1,l361,740r8,-20l388,680r19,-40l428,620r1,l434,614r1,-6xm435,612r-1,2l432,620r3,-8xm438,608r-1,l435,612r3,-4xm438,20l425,,405,r33,20xm555,440r-3,l536,460r1,l540,460r15,-20xm566,424r-11,16l559,440r7,-16xm569,420r-1,l566,424r3,-4xm572,410r-8,10l566,420r6,-10xm587,395r-18,25l576,420r9,-20l587,395xm594,380r-1,l585,386r-7,14l572,410r8,-10l590,390r4,-10xm595,384r-5,6l587,395r8,-11xm600,378r-2,2l595,384r4,-4l600,378xm1313,380r-19,-20l1309,380r4,xm1395,2340r-2,-20l1392,2320r3,20xm1396,2340r-1,l1396,2360r,-20xm1402,2334r-1,9l1401,2352r-2,10l1402,2365r,-31xm1421,2515r-4,2l1417,2518r1,l1421,2515xm1538,2616r-13,3l1514,2621r-12,3l1481,2630r35,-8l1523,2620r9,-3l1538,2616xm1551,2611r-6,2l1542,2614r3,l1551,2613r,-2xm1564,2600r-38,9l1523,2613r41,-13xm1684,643r-1,3l1684,644r,-1xm1685,640r-1,3l1685,641r,-1xm1723,1320r-19,20l1723,1320xm1745,1331r-26,9l1725,1340r20,-9xm2008,148r-4,5l2002,160r6,-12xm2089,48r-12,12l2082,60r7,-12xm2170,432r-10,-1l2146,432r-21,1l2170,432xm2186,431r-16,1l2171,432r15,-1xm2186,2333r-9,7l2180,2340r6,-7xm2203,2320r-5,l2186,2333r17,-13xm2211,423r-38,l2170,425r11,l2191,424r10,l2211,423xm2247,2310r-16,10l2233,2320r14,-10xm2258,1160r-3,l2244,1170r3,-1l2258,1160xm2296,820r,l2295,840r1,-20xm2366,2236r-2,1l2360,2240r6,-4xm2403,2202r-1,l2396,2207r2,l2403,2202xm2453,2183r-55,24l2385,2220r-19,16l2391,2220r62,-37xm2460,140r-12,40l2438,200r,2l2449,180r11,-40xm2467,1077r-4,3l2464,1080r3,-3xm2469,140r-1,l2468,141r1,-1xm2490,1060r-9,l2467,1077r23,-17xm2538,400r-1,l2537,404r1,-4xm2604,2175r-1,-6l2600,2160r2,11l2604,2175xm2644,2212r-12,-32l2627,2171r3,9l2644,2212xm2662,2250r-3,-10l2657,2240r5,10xm2663,2040r-20,20l2648,2060r15,-20xm2791,2526r-2,-6l2781,2500r-5,l2776,2501r15,25xm2803,284r-23,16l2800,300r3,-16xm2846,2899r-21,-39l2834,2880r12,19xm2855,2620r-4,l2854,2627r1,-7xm2864,2652r-4,-12l2859,2640r5,12xm2864,120r-4,l2859,124r5,-4xm2867,2660r-3,-8l2865,2657r2,3xm2867,110r-1,10l2867,120r,-10xm2892,10r-2,-5l2886,15r-7,22l2888,20r4,-10xm2893,5r-3,15l2892,15r1,-10xm2893,r,l2893,5r,-5xm2949,880r-2,-3l2947,880r2,xm3008,3100r-1,-1l3007,3100r1,xm3080,140r-8,l3060,149r-2,6l3080,140xm3108,120r-1,l3107,121r1,-1xm3138,560r-1,l3136,564r2,-4xm3181,318r-1,2l3181,318xm3190,300r-1,l3181,318r9,-18xm3197,283r,-3l3188,300r1,l3197,283xm3295,40r-1,l3295,60r,-20xm3313,3106r-10,10l3295,3123r-9,9l3272,3147r41,-41xm3323,3097r-5,3l3315,3103r-2,5l3323,3097xm3327,3080r-28,26l3299,3111r28,-31xm3370,1474r-2,-14l3362,1460r8,14xm3374,1480r-4,-6l3371,1480r3,xm3374,265r-2,3l3370,274r4,-9xm3377,261r-3,4l3375,263r2,-2xm3379,1485r-1,-5l3376,1480r3,5xm3382,1500r-1,-6l3375,1480r7,20xm3403,1199r-3,6l3403,1200r,-1xm3425,2959r-2,1l3399,2980r-21,20l3411,2980r14,-21xm3432,1820r-5,-8l3429,1820r3,xm3447,2930r-3,3l3447,2927r-2,3l3443,2934r-2,2l3441,2940r,-4l3440,2937r-2,3l3435,2943r-10,16l3443,2940r4,-10xm3546,500r-2,l3540,520r6,-20xm3557,420r-2,l3552,440r5,-20xm3567,16l3566,r-2,l3567,16xm3570,40r-2,-20l3567,16r2,20l3570,40xm3593,2740r,l3590,2743r3,-3xm3610,1770r,-10l3602,1760r1,3l3610,1770xm3623,2480r-1,l3608,2500r15,-20xm3633,2467r-10,13l3630,2480r3,-13xm3638,2460r-3,l3633,2467r5,-6l3638,2460xm3675,2640r-7,10l3665,2660r1,l3675,2640xm3685,2617r-2,3l3684,2620r1,-3xm3692,2390r-6,10l3689,2398r3,-8xm3700,2583r-1,2l3691,2600r3,-4l3700,2583xm3707,2360r,l3705,2363r2,-3xm3715,2570r-9,10l3694,2596r-9,21l3715,2570xm3749,1960r-5,-17l3742,1940r7,20xm3777,2471r-9,14l3760,2500r-6,9l3756,2504r-10,17l3745,2523r,-1l3723,2557r-1,3l3723,2558r-8,12l3723,2560r17,-20l3751,2515r14,-15l3777,2471xm3835,2000r-15,-17l3819,1982r10,18l3835,2000xm3863,1076r-4,-3l3860,1075r3,1xm3865,246r-2,-6l3856,240r9,6xm3929,1880r-2,l3919,1900r8,-14l3929,1880xm3941,140r-3,-20l3935,120r4,20l3941,140xm3999,2040r-9,20l3990,2061r1,-1l3999,2040xm4012,1620r-1,l4008,1640r4,-20xm4031,520r-3,-20l4027,500r4,20xm4046,100r,-1l4042,91r4,9xm4046,102r,-2l4046,102xm4092,2224r-1,-4l4076,2200r-11,l4084,2220r8,4xm4103,2420r-9,-20l4093,2400r10,20xm4130,2240r-23,-20l4119,2236r11,4xm4164,360r-23,-20l4141,343r11,17l4164,360xm4186,23r-9,l4177,24r9,-1xm4189,680r-3,-40l4186,652r2,28l4189,680xm4227,18r-2,l4213,19r-13,1l4186,23r10,l4214,20r11,-2l4227,18xm4243,17r-7,l4227,18r16,-1xm4250,17r-1,-2l4247,17r3,xm4263,7r-38,3l4222,12r41,-5xm4294,1145r-2,-5l4285,1140r9,5xm4399,1393r-4,-6l4370,1380r29,13xm4415,1400r-16,-7l4403,1400r12,xm4454,2620r-1,l4454,2620xm4509,137r-1,-2l4504,129r5,8xm4575,2675r-14,-15l4549,2660r26,15xm4580,2680r-3,-4l4575,2675r5,5xm4583,1460r-3,-2l4579,1457r4,3xm4612,320r-10,-20l4601,300r11,20xm4856,2780r-12,-9l4836,2767r9,13l4856,2780xm4867,1395r-7,-15l4849,1380r,1l4867,1395xm4880,2660r-27,-20l4828,2640r-23,-20l4802,2620r8,17l4789,2620r-14,l4748,2600r-25,-20l4712,2580r-13,-20l4658,2560r-9,-20l4618,2540r-28,-20l4560,2500r-42,-20l4505,2480r-18,-20l4478,2460r-4,-4l4474,2500r-2,l4459,2480r4,l4474,2500r,-44l4457,2440r-5,-4l4452,2480r-16,l4436,2460r7,l4452,2480r,-44l4435,2420r-16,l4440,2440r-13,l4405,2420r9,l4397,2400r-2,l4401,2420r-13,l4382,2400r-288,l4117,2420r21,20l4157,2440r19,20l4193,2480r33,l4243,2500r16,l4276,2520r18,l4313,2540r20,20l4355,2560r24,20l4405,2600r4,l4392,2580r13,l4430,2600r23,20l4434,2600r11,l4456,2620r-2,-20l4456,2600r26,20l4503,2640r24,l4538,2660r11,l4566,2660r41,l4585,2640r4,l4608,2660r272,xm4931,640r-2,-5l4929,640r2,xm4932,643r-1,-3l4932,643xm4940,660r-8,-17l4934,652r4,8l4940,660xm4948,680r-4,-20l4942,660r6,20xm4966,660r-9,-20l4955,640r2,20l4966,660xm5020,1367r-1,-6l5019,1356r-2,-5l5019,1364r1,3xm5044,1604r,-4l5044,1598r-1,2l5044,1604xm5089,2597r-12,36l5080,2638r9,-41xm5090,2626r-4,13l5083,2649r-4,13l5079,2663r5,-15l5086,2641r3,-9l5090,2626xm5093,2614r-1,-1l5090,2619r,3l5092,2619r1,-5xm5115,2400r-2,20l5115,2407r,-7xm5136,2266r-2,14l5133,2288r2,-8l5136,2266xm5138,2240r-2,26l5137,2260r1,-20xm5154,582r-38,l5094,585r18,-2l5147,583r7,-1xm5168,580r-5,l5156,582r6,l5168,580xm5169,1903r-2,17l5166,1940r2,-18l5169,1903xm5170,1895r-1,8l5170,1900r,-5xm5181,571r-38,2l5140,576r10,l5154,574r6,l5181,571xm5532,494r-17,6l5519,500r13,-6xm5892,1616r-3,l5883,1618r-15,-1l5856,1617r-14,-1l5820,1618r63,l5885,1618r7,l5892,1616xm5907,1607r-38,l5866,1610r10,l5886,1609r10,l5907,1607xm5912,580r-5,-9l5908,580r4,xm5920,603r-8,-13l5914,595r6,8xm5925,229r-30,11l5918,240r7,-11xm5940,220r-9,l5925,229r10,-3l5940,220xm6037,800r-4,-7l6037,800xm6039,180r-46,27l6009,202r1,-2l6014,200r17,-9l6039,180xm6047,820r-10,-20l6035,800r12,20xm6245,960r-8,-20l6245,960xm6254,993r-10,-22l6245,980r,1l6254,993xm6332,1180r-5,-20l6314,1140r18,40xm6388,1346r-5,-26l6377,1308r9,32l6388,1346xm6389,1342r,-2l6389,1342xm6402,1400r-5,-19l6393,1364r-5,-18l6391,1360r6,20l6402,1400xm6421,1460r-6,-20l6409,1400r-8,-20l6389,1342r3,18l6393,1364r11,36l6419,1456r2,4xm6615,l6403,r,20l6383,20,6399,r-12,l6328,20r-63,39l6265,220r-1,l6265,220r,-161l6225,83r,137l6194,240r-32,10l6172,240r18,l6202,220r23,l6225,83r-29,17l6202,100r-53,20l6156,120r-26,15l6130,160r-17,18l6122,160r8,l6130,135r-99,56l6024,199r31,-19l6072,180r-11,20l6060,200r,106l6045,320r-19,l6060,306r,-106l6023,200r1,-1l6022,200r-8,l6009,202r-15,18l5982,220r,119l5981,340r-2,l5930,360r52,-21l5982,220r-13,l5993,207r-44,13l5935,226r-15,14l5879,260r-25,l5854,447r-16,-27l5840,420r10,20l5854,447r,-187l5850,260r-6,-13l5844,280r-6,l5821,260r-17,-20l5787,214r-9,-14l5779,200r8,14l5791,220r8,l5793,200r12,20l5802,220r12,20l5823,260r-5,-20l5831,260r13,20l5844,247r-12,-27l5823,220r-17,-20l5791,182r-16,l5770,182r-3,l5748,182r,238l5728,440r-4,l5734,420r14,l5748,182r-13,l5735,300r,-118l5726,182r,98l5723,280r3,l5726,182r-53,l5673,220r-9,l5661,207r12,13l5673,182r-33,l5655,200r5,5l5660,220r-6,-20l5647,200r-7,-18l5639,180r-7,l5626,162r13,18l5640,180r126,l5769,180r6,l5790,180r-15,-20l5760,140r-14,-20l5727,100,5709,80,5695,60r-14,l5671,41r,39l5667,80,5648,56,5636,40r8,l5648,56r4,4l5660,60r11,20l5671,41r-1,-1l5657,40r-9,-20l5637,20,5627,r-11,l5616,140r-8,l5600,120r-18,l5574,102r-7,-14l5603,120r13,20l5616,r-79,l5537,60r-1,l5534,58r3,2l5537,r-82,l5467,20r12,l5503,60r12,l5538,100r12,l5594,160r42,40l5674,240r34,60l5711,300r-4,-20l5708,280r4,l5698,260r-13,-20l5674,222r16,18l5706,260r5,6l5715,280r2,l5712,268r10,12l5727,288r5,12l5726,300r-14,-20l5708,280r4,20l5718,300r7,20l5677,320r-16,20l5625,340r-37,20l5549,360r-40,20l5481,380r-6,5l5475,500r-25,16l5457,505r10,-5l5475,500r,-115l5458,400r-83,l5348,420r-99,l5235,440r-10,-20l5205,420r-13,20l4935,440r-11,20l4849,460r3,-20l4836,440r-3,-20l4826,409r,51l4824,460r-1,-4l4826,460r,-51l4820,400r-15,-20l4788,340r-2,-1l4786,340r-3,l4776,329r10,11l4786,339r-11,-12l4771,320r-12,-20l4760,300r-40,-60l4716,233r,227l4713,480r-9,l4700,460r16,l4716,233r-6,-13l4678,160r-44,-60l4627,91r,9l4624,97r,203l4612,280r-2,l4612,280r3,l4624,300r,-203l4608,80r4,l4607,68r10,12l4615,80r12,20l4627,91,4607,63r,209l4587,240r-1,-2l4586,240r-4,l4581,233r5,7l4586,238r-5,-8l4580,220r9,20l4596,240r7,20l4607,272r,-209l4599,52r,28l4590,60r3,l4599,80r,-28l4591,40,4575,24r,16l4570,40r,174l4558,200r4,l4570,214r,-174l4566,40,4554,20r10,l4575,40r,-16l4553,r-9,l4549,11r-2,-4l4547,187r-23,-27l4511,140r-2,-3l4510,140r-17,-20l4482,101,4417,20r64,80l4482,101r13,17l4496,120r1,l4504,129r-11,-16l4485,100r3,l4493,113r5,7l4503,120r5,15l4513,140r31,40l4547,187r,-180l4543,,4401,r-3,l4374,r37,40l4458,80r47,60l4552,220r22,40l4580,260r20,20l4602,300r2,l4627,340r12,20l4647,360r14,20l4650,360r-15,-20l4625,320r4,l4646,340r39,80l4703,440r-79,l4611,439r5,1l4596,440r,-20l4538,420r18,20l4496,420r-11,l4505,440r-23,l4456,420r-12,l4345,400r-30,l4264,380r-59,-20l4192,360r13,20l4187,360r-40,l4147,520r-3,l4144,500r3,l4147,520r,-160l4142,360r,1160l4138,1560r-3,l4131,1580r-4,20l4119,1619r4,-19l4130,1560r6,-20l4139,1520r3,l4142,360r-24,l4118,1628r-2,12l4107,1660r8,-20l4118,1628r,-1268l4093,360r,600l4093,1020r-2,l4092,1000r,-19l4093,960r,-600l4085,360r,460l4084,820r,380l4084,1220r-2,20l4081,1280r-1,20l4079,1340r-1,l4076,1320r1,-20l4078,1282r,-22l4076,1280r-2,20l4073,1300r-2,20l4071,1300r2,-20l4076,1260r3,-20l4082,1200r2,l4084,820r-2,l4081,780r4,40l4085,360r-35,l4050,480r,20l4049,500r-3,-20l4050,480r,-120l3774,360r15,20l3783,380r-10,-20l3743,360r20,20l3782,380r18,20l3816,400r-14,-20l3811,380r16,20l3832,400r12,20l3859,420r-10,-10l3835,400r5,l3849,410r15,10l3887,440r38,l3936,460r-11,-20l3938,440r12,20l4007,460r10,20l4030,480r4,20l4030,500r6,60l4040,580r4,l4049,600r-1,-20l4046,560r-2,l4043,540r-1,-20l4043,520r3,20l4049,560r5,40l4057,640r3,40l4063,720r,20l4062,760r-3,20l4064,840r3,40l4068,940r,60l4050,1000r11,20l4056,1020r-12,-20l4046,1000r-6,-20l4043,1000r-7,-6l4036,1000r-4,l4019,980r17,20l4036,994r-38,-34l3998,992r-13,-12l3995,980r-18,-20l3982,980r-7,l3967,960r10,l3984,960r14,20l3995,980r3,12l3998,960r-21,-20l3914,900r-32,-21l3882,1020r-15,l3855,1000r-12,l3830,980r52,40l3882,879r-28,-19l3816,820r-19,-20l3759,760r-39,-40l3682,700r-38,-40l3649,640r5,-20l3659,600r6,-20l3660,580r3,-20l3667,560r5,-20l3676,520r-1,l3676,500r7,-20l3685,460r2,l3689,440r4,-20l3700,380r4,-20l3705,360r,-20l3719,340r5,20l3743,360r1,l3741,354r7,6l3774,360r367,l4141,343r-2,-3l4135,340r-5,-20l4125,300r-5,-20l4116,280r-3,-20l4109,260r-5,-20l4101,220r-7,-20l4080,160r-6,-20l4068,125r,75l4063,200r-3,-20l4063,180r5,20l4068,125r-2,-5l4059,102r-2,-5l4057,120r-11,-18l4054,140r-4,l4054,160r-2,l4049,140r-3,l4044,120r-3,l4038,100r-4,-20l4030,60r5,12l4037,80r1,l4042,91,4031,60r7,20l4044,80r2,19l4046,100r7,l4057,120r,-23l4051,80r-8,-20l4037,60r-5,-20l4027,24r,36l4021,60r-9,-40l4014,20r4,20l4022,40r5,20l4027,24r-1,-4l4128,20,4148,,4006,r,300l4002,300r-3,-13l3999,300r-1,l3999,320r-1,l3996,300r-1,l3995,285r4,15l3999,287r,-2l4006,300,4006,r-10,l3996,280r-1,l3996,280,3996,r-8,l3988,249r-4,-9l3974,200r-10,-20l3975,200r11,40l3988,249,3988,r-31,l3957,180r-7,-20l3945,160r-6,-20l3938,140r-15,-40l3912,80r-9,-20l3902,58r-6,-18l3889,20r22,40l3917,60r5,20l3920,80r3,20l3926,100r,-3l3927,100r2,l3933,120r2,l3930,100r2,l3941,120r7,20l3953,160r4,20l3957,r-70,l3888,20r-3,l3881,r-13,l3870,7,3866,r-4,l3866,20r26,40l3916,100r21,40l3957,200r8,20l3973,240r8,40l3989,300r-33,-20l3923,280r,40l3913,320r,-17l3923,320r,-40l3775,280r181,l3923,260r-33,l3865,246r6,14l3862,260r-10,-20l3838,240r-16,-20l3792,220r-10,-20l3759,200r-28,-20l3714,180r-6,-20l3707,140r-3,-20l3701,80r-3,-26l3698,340r,20l3697,360r,20l3695,380r,20l3694,400r3,-40l3694,360r,-20l3698,340r,-286l3697,40r-6,-20l3691,360r-5,40l3681,420r-6,20l3672,440r-6,20l3664,480r-1,l3662,500r-3,-20l3662,460r5,-20l3672,440r1,-20l3676,420r7,-20l3687,380r4,-20l3691,20r-2,l3688,14,3686,1r,-1l3685,r1,10l3689,20r-1,l3685,r-89,l3596,280r,20l3593,300r-3,20l3587,340r-1,20l3588,360r-2,20l3584,400r-3,l3580,420r-6,20l3580,400r5,-40l3589,320r4,-40l3596,280,3596,r-12,l3584,260r,12l3584,283r-1,17l3582,300r-1,20l3573,360r-3,l3570,380r-6,20l3561,420r-3,l3548,460r-2,20l3546,500r2,l3553,480r3,-20l3559,460r3,-20l3565,440r-3,15l3562,840r-4,20l3549,875r5,-15l3559,840r3,l3562,455r-9,45l3547,520r-7,20l3539,540r,360l3533,917r,23l3523,957r3,-17l3533,940r,-23l3532,920r-9,15l3523,940r-1,19l3521,960r-1,l3523,940r,-5l3520,940r6,-20l3533,900r6,l3539,540r-12,l3524,520r-9,l3502,500r-14,-20l3480,460r-4,l3476,720r-18,40l3443,806r,54l3429,900r-13,20l3402,960r-15,20l3384,980r-3,20l3378,1000r11,-40l3404,940r19,-40l3443,860r,-54l3437,820r-22,60l3390,920r-25,50l3365,1020r-22,40l3318,1100r-8,22l3310,1300r-6,20l3307,1300r3,l3310,1122r-16,38l3285,1170r5,-10l3297,1140r-8,10l3294,1140r24,-40l3334,1060r-7,l3338,1040r15,-20l3365,1020r,-50l3360,980r-30,60l3301,1100r-26,37l3275,1190r,10l3273,1200r2,-10l3275,1137r-2,3l3272,1140r,1l3272,1180r-6,14l3269,1180r3,l3272,1141r-8,19l3256,1180r-9,l3224,1140r-15,-40l3201,1080r-4,-11l3197,1500r-11,20l3180,1520r7,-20l3197,1500r,-431l3183,1031r,469l3174,1517r5,-17l3183,1500r,-469l3178,1020r-7,-19l3171,1520r-13,17l3164,1520r7,l3171,1001r,-1l3155,960r,400l3140,1380r-14,19l3126,1580r-8,20l3123,1600r-17,20l3086,1640r-15,20l3072,1640r7,l3087,1620r8,l3104,1600r8,l3121,1580r5,l3126,1399r-2,1l3108,1420r-4,l3100,1431r-8,9l3099,1434r-3,6l3092,1440r-6,l3083,1460r-32,37l3051,1660r-6,15l3047,1660r4,l3051,1497r-17,19l3034,1689r-3,11l3025,1700r-10,20l3004,1720r-11,20l2952,1780r11,-20l2975,1740r23,-20l3021,1700r13,-11l3034,1516r-4,4l2972,1600r-39,40l2949,1620r-18,20l2920,1653r13,-13l2914,1660r6,-7l2913,1660r-32,22l2881,1700r-9,10l2876,1700r5,l2881,1682r-27,18l2866,1700r,16l2861,1720r5,l2833,1736r,24l2823,1780r3,-20l2833,1760r,-24l2825,1740r-109,100l2658,1880r2,l2658,1886r-28,24l2630,2060r-18,20l2627,2060r3,l2630,1910r-13,10l2625,1920r-14,17l2611,1940r-1,20l2602,1960r9,-20l2611,1937r-2,3l2593,1940r-5,6l2588,2140r-1,l2582,2120r3,l2588,2140r,-194l2577,1960r-20,l2549,1940r-3,-20l2546,1940r-5,l2536,1902r,438l2523,2320r-5,-20l2516,2292r3,8l2525,2320r3,l2536,2340r,-438l2535,1900r-10,-20l2506,1880r,380l2499,2240r-8,-20l2484,2200r11,20l2501,2240r5,20l2506,1880r-150,l2359,1900r7,l2375,1940r9,20l2389,1980r10,40l2404,2020r4,20l2411,2060r-4,l2398,2080r1,l2410,2070r6,-10l2420,2060r-10,10l2404,2080r-5,l2378,2100r-22,l2334,2120r-25,20l2283,2140r-27,20l2227,2180r-8,l2202,2200r-17,l2169,2220r-32,20l2122,2249r,117l2103,2380r-14,l2122,2366r,-117l2102,2260r-34,l2068,2380r-12,20l2061,2380r7,l2068,2260r-3,l2027,2280r-26,20l1954,2320r-54,20l1852,2360r13,l1840,2380r-4,l1836,2480r-16,15l1811,2500r8,-4l1814,2500r-3,l1794,2500r35,-20l1836,2480r,-100l1794,2380r-27,20l1751,2400r-7,3l1744,2520r-25,20l1742,2520r2,l1744,2403r-45,17l1684,2420r-30,20l1589,2440r-45,20l1532,2460r-7,7l1525,2500r-14,20l1502,2520r12,-20l1525,2500r,-33l1511,2480r-8,l1517,2460r-17,20l1479,2480r-13,20l1448,2500r24,-20l1452,2480r-24,20l1423,2500r,20l1408,2520r,-20l1407,2480r-4,-20l1402,2440r-2,-20l1398,2400r-1,-20l1396,2360r-1,l1393,2340r-1,l1390,2320r-1,l1392,2300r1,20l1396,2320r-3,-40l1390,2240r-5,40l1382,2236r,244l1379,2460r-2,-20l1376,2440r1,-20l1377,2400r3,40l1378,2440r3,20l1382,2480r,-244l1381,2220r,-60l1383,2060r-3,-24l1380,2160r,15l1380,2207r-1,13l1377,2240r,-20l1376,2200r-3,-20l1371,2160r2,-20l1373,2160r1,20l1376,2160r4,l1380,2036r-2,-16l1379,1980r1,-60l1379,1860r-5,60l1377,1820r,-20l1380,1740r6,-60l1384,1700r-1,20l1383,1740r-1,20l1382,1840r,20l1383,1880r2,20l1387,1800r6,-80l1397,1680r5,-40l1408,1560r1,-20l1406,1560r-4,l1408,1520r6,-40l1418,1460r3,l1423,1440r,-20l1423,1395r1,-15l1428,1380r49,-20l1516,1360r-48,20l1500,1380r18,-20l1563,1360r13,l1666,1360r33,-20l1667,1340r40,-20l1723,1320r46,l1745,1331r31,-11l1833,1320r55,-20l1928,1300r204,-60l2201,1200r69,-20l2266,1258r,82l2271,1420r10,100l2284,1520r2,20l2286,1560r1,l2435,1560r1,l2439,1560r-1,-20l2439,1540r4,20l2446,1594r-3,-14l2442,1600r-4,l2443,1620r-5,-20l2437,1580r-145,l2297,1600r2,l2304,1640r4,40l2319,1760r3,-20l2324,1740r-1,-20l2318,1700r5,20l2327,1740r4,40l2340,1820r7,40l2350,1860r3,l2522,1860r-4,-20l2519,1840r-8,-20l2498,1800r-5,-20l2492,1760r-3,l2487,1740r-2,l2483,1720r-3,-20l2478,1680r-2,l2474,1660r-1,l2471,1640r,20l2470,1653r,40l2467,1680r-5,-20l2458,1660r,-20l2465,1660r4,20l2470,1693r,-40l2467,1640r-5,-20l2454,1580r-12,-80l2440,1480r-5,-60l2432,1346r,-73l2433,1220r3,-80l2439,1080r23,l2463,1080r18,-20l2480,1060r15,-8l2490,1060r17,l2518,1040r-4,l2541,1026r-10,14l2556,1020r-5,l2588,1000r35,-20l2655,960r27,-20l2702,940r12,-20l2763,900,2915,780r7,20l2930,840r9,20l2947,877r-2,-17l2946,860r6,20l2954,880r5,20l2966,920r6,20l2978,960r5,20l2981,980r11,20l3001,1020r8,20l3016,1040r3,20l3023,1060r4,20l3031,1080r17,60l3056,1160r6,20l3064,1180r24,40l3111,1260r22,60l3155,1360r,-400l3153,980r-13,-60l3141,932r-1,-3l3140,932r1,1l3141,940r-5,-20l3129,900r-2,l3127,1000r,260l3115,1240r-3,l3118,1260r1,5l3116,1260r-11,-20l3098,1220r3,l3112,1240r-1,-20l3112,1220r5,20l3120,1240r7,20l3127,1000r-6,l3115,981r-6,-21l3104,940r2,l3116,960r7,20l3120,980r7,20l3127,900r-6,l3118,880r-2,-20l3109,840r-4,l3099,800r-3,l3093,780r-2,l3089,760r-2,l3085,777r-2,-7l3083,1200r-13,-20l3061,1160r-5,-20l3051,1120r-1,l3050,1110r1,10l3061,1140r9,20l3078,1180r5,20l3083,770r-2,-10l3072,740r-8,-40l3057,660r25,-20l3106,620r22,-20l3149,580r7,-20l3169,560r6,-20l3197,520r22,-20l3225,480r14,-20l3261,440r8,-20l3277,440r5,20l3288,460r6,20l3301,480r6,20l3314,520r6,l3326,540r10,l3371,580r35,60l3476,720r,-260l3474,460r-6,-20l3463,440r-7,-20l3449,420r5,20l3443,420r-19,-40l3422,379r,261l3420,640r-19,-40l3400,600r-6,-8l3397,600r-4,l3387,582r7,10l3391,580r2,l3402,580r3,20l3403,600r8,20l3422,640r,-261l3422,620r-16,-20l3410,600r12,20l3422,379r-16,-19l3398,340r-8,-20l3394,340r-19,-40l3372,300r-2,-20l3362,280r,280l3344,540r-13,-20l3341,520r11,20l3362,560r,-280l3259,280r,120l3253,420r-8,l3257,400r2,l3259,280r-60,l3197,283r2,17l3191,300r-6,20l3180,320r-14,14l3166,535r-1,5l3162,540r4,-5l3166,334r-2,3l3164,520r-3,10l3162,520r2,l3164,337r-4,3l3159,341r,199l3153,560r-3,l3159,540r,-199l3153,348r,192l3139,560r-7,13l3129,580r-2,l3132,573r4,-9l3126,580r-6,l3110,600r-9,l3092,620r-8,l3095,600r20,-20l3133,560r16,-20l3153,540r,-192l3140,360r-20,20l3114,400r-9,l3098,420r-9,l3080,440r-4,l3076,620r-10,20l3063,640r10,-20l3076,620r,-180l3070,440r-9,14l3061,640r-7,20l3053,660r,-20l3061,640r,-186l3057,460r-12,l3033,480r-11,20l3019,480r-3,-40l3018,420r-6,20l3011,420r-1,-20l3010,360r-1,18l3009,400r-4,-60l3005,300r3,-60l3010,220r1,l3013,200r63,-40l3107,121r-27,19l3082,140r-16,20l3057,160r1,-5l3051,160r-29,20l3016,180r29,-20l3060,149r3,-9l3072,140r27,-20l3117,106r-9,14l3137,100r8,40l3156,180r14,40l3187,280r-2,-20l3183,260r1,-20l3190,260r1,l3194,280r5,l3364,280r3,l3367,272r13,-32l3393,220r12,-40l3417,160r11,-40l3431,120r6,20l3454,160r3,l3488,180r33,40l3554,240r30,20l3584,r-14,l3573,20r2,20l3577,40r1,20l3573,60r-1,-4l3572,80r-11,l3556,60r-5,l3540,40r-5,-20l3541,40r-1,l3556,60r3,l3566,60r6,20l3572,56r-3,-16l3569,36,3560,r-3,l3565,40,3537,20,3518,,3371,r,260l3367,270r1,-10l3371,260,3371,r-35,l3336,20r-3,20l3331,60r2,-20l3336,20r,-20l3324,r,80l3320,80r1,-20l3324,80r,-80l3315,r-6,20l3303,40r-7,40l3296,60r-1,l3295,80r-5,-40l3286,r-10,l3277,20,3274,,3134,r,80l3130,87r1,-7l3134,80r,-80l3082,r-11,20l3058,20,3076,r-22,l3054,20r-6,20l3041,40r7,-20l3054,20r,-20l3007,r,200l3006,220r-2,20l3001,260r-4,20l2998,240r3,-20l3004,220r3,-20l3007,r-11,l2996,340r-2,-20l2993,306r,-26l2995,280r,20l2996,340,2996,r-34,l2962,780r,20l2961,780r1,l2962,r-51,l2911,620r,20l2909,640r,120l2901,780r-8,l2901,760r8,l2909,640r,-20l2911,620,2911,r-2,l2909,600r-3,20l2906,600r-1,l2901,580r4,l2906,600r3,l2909,r-3,l2906,80r-1,20l2905,80r1,l2906,r-10,l2892,15r,5l2890,20r-2,20l2888,620r-5,l2882,600r,20l2882,640r-9,l2882,620r,-20l2879,600r-2,-20l2871,560r-7,-40l2861,520r-3,-20l2864,540r5,20l2873,600r6,20l2862,640r-16,l2813,680r-17,l2779,700r-18,20l2746,720r,160l2737,900r-7,l2737,880r9,l2746,720r-2,l2730,740r-15,l2701,760r-14,l2677,780r-6,l2653,800r-12,l2631,820r-17,l2601,840r-18,l2562,860r-21,l2522,880r5,l2512,900r-19,l2493,920r-19,20l2467,940r-5,l2474,920r-7,20l2493,920r,-20l2513,880r-19,l2478,900r-7,l2471,920r-17,20l2443,940r16,-20l2471,920r,-20l2463,900r-17,20l2448,900r1,l2452,880r2,l2456,860r2,-20l2460,840r2,-20l2457,820r-3,20l2451,860r1,-20l2455,820r3,-20l2461,780r4,-20l2469,740r3,-20l2476,700r-6,20l2473,700r1,l2480,680r-4,l2478,660r3,-20l2484,620r3,l2491,600r3,-20l2497,560r2,l2505,520r5,-20l2516,480r-2,l2519,460r3,l2525,440r5,l2535,420r2,-16l2534,413r3,-13l2543,380r1,l2559,360r20,l2594,340r18,l2594,360r8,l2659,340r55,-20l2765,300r-18,20l2753,320r24,-20l2766,300r21,-20l2804,280r-1,4l2809,280r21,l2851,260r-6,20l2836,280r-30,20l2824,300r24,-20l2847,300r,20l2849,340r2,20l2853,380r1,40l2855,440r1,20l2858,460r2,20l2862,500r3,20l2868,540r3,l2866,480r3,20l2874,540r6,40l2883,580r2,20l2888,620r,-580l2885,40r4,-20l2883,40r-4,l2876,58r-3,22l2870,80r-3,20l2867,110r2,-10l2873,100r-3,20l2869,120r-13,20l2854,140r5,-16l2836,140r-29,l2779,160r-29,l2747,180r-34,l2701,200r-36,l2635,220r-27,l2612,200r4,l2622,180r-12,20l2615,180r10,-20l2629,140r4,l2638,120r9,l2654,102r17,-42l2679,40r14,-20l2709,,2533,r-13,40l2513,40r-7,20l2498,80r-16,20l2469,140r7,l2464,154r4,-13l2458,159r,61l2457,240r-8,l2458,220r,-61l2457,160r-8,20l2453,180r-6,20l2437,220r-8,40l2425,260r6,-20l2438,202r-9,18l2419,260r-16,l2391,280r-13,l2392,260r-19,l2373,400r-3,20l2366,420r-5,40l2355,480r-5,20l2346,520r3,l2353,500r2,l2354,520r-4,l2337,580r-3,20l2331,620r-2,l2329,1540r-2,l2324,1520r-2,-12l2322,1500r,-20l2329,1540r,-920l2327,620r-3,20l2323,660r,20l2322,700r-4,20l2315,732r,28l2315,860r-2,40l2312,900r-2,l2306,920r-3,20l2305,920r-5,l2297,940r-2,20l2297,920r4,-20l2304,880r1,l2304,900r4,l2312,880r,20l2313,880r2,-20l2315,760r-3,33l2309,820r-2,20l2302,860r,-40l2306,800r4,-20l2315,760r,-28l2313,740r-5,20l2303,780r-4,40l2296,820r-3,60l2290,920r-4,40l2283,1020r-10,5l2273,1140r,20l2247,1169r-15,11l2244,1170r-33,10l2206,1180r-27,17l2175,1200r-2,l2179,1197r94,-57l2273,1025r-38,15l2109,1076r,144l2093,1240r-30,l2047,1260r-18,l2043,1240r47,-20l2109,1220r,-144l2092,1080r-60,33l2032,1244r-7,16l2005,1260r-27,20l1964,1280r15,-15l1991,1260r41,-16l2032,1113r-14,7l1974,1132r,135l1955,1280r-14,l1974,1267r,-135l1943,1140r4,l1902,1160r-50,l1830,1180r-62,l1745,1200r-46,l1679,1220r-84,l1560,1240r-99,l1464,1220r3,-20l1471,1180r4,-20l1480,1140r4,-20l1490,1100r11,-20l1513,1040r13,-40l1539,960r29,-60l1598,820r16,-40l1630,740r34,-60l1659,680r15,-20l1678,660r5,-20l1684,640r7,-20l1694,620r5,-20l1718,580r7,-20l1732,560r15,-40l1760,520r12,-20l1760,500r18,-40l1798,440r19,-20l2220,420r29,-20l2373,400r,-140l2293,260r-44,20l2138,280r-29,20l1904,300r,20l1890,320r7,-16l1904,320r,-20l1899,300r-3,l1891,300r8,-20l1906,280r6,-20l1928,240r15,-20l1956,220r10,-20l1964,200r9,-20l1978,180r5,l1993,160r7,l2004,153r5,-13l2011,140r-3,8l2013,140r26,-40l2052,80r13,l2077,60r-5,l2085,40r9,l2089,48r8,-8l2136,r-82,l2054,60r-6,20l2043,80r11,-20l2054,r-15,l2039,80r-12,20l2014,120r12,-20l2035,80r4,l2039,,1916,r-4,20l1907,20r-7,20l1845,100r4,l1841,120r-6,l1830,140r-12,l1811,160r-1,l1810,180r-17,20l1783,220r-7,l1774,220r-8,l1754,240r-9,l1761,220r18,-20l1792,180r-1,20l1810,180r,-20l1802,160r15,-20l1831,120r13,-20l1836,100r-8,20l1821,120r-8,20l1810,140r-41,62l1757,220r-26,40l1706,280r-64,l1642,624r-4,16l1634,640r-4,11l1630,652r-3,8l1626,660r4,-8l1630,651r4,-11l1642,624r,-344l1623,280r,380l1617,680r-8,l1617,660r6,l1623,280r-47,l1529,268r,132l1516,400r-25,-20l1518,380r11,20l1529,268,1353,223r,43l1349,260r2,l1353,266r,-43l1345,220r3,20l1304,220r-32,l1251,200r-45,l1194,180r-45,l1141,160r-1,20l1137,180r-19,-20l1082,160r-34,-20l1016,140r-13,-20l963,120,926,100,891,80,860,60r-1,l871,40,884,20r7,l863,60r12,l881,40r6,l903,20r-6,l911,,425,r31,20l467,40r2,-20l510,60r43,20l594,100r34,20l618,140r-18,20l590,160r-53,60l498,279r,221l491,520r4,-20l498,500r,-221l484,300r-50,60l434,361r,79l424,460r-2,l434,440r,-79l406,407r,73l402,490r2,-10l406,480r,-73l386,440r5,l362,480r-3,l351,500r-3,20l342,520r-8,20l328,540r-8,20l313,560r-15,20l290,600r2,l437,600r3,l444,600r14,-20l516,500r-9,20l513,520r18,-40l539,463r-3,l535,463r-14,17l508,500r-6,l508,480r27,-40l565,400r20,-14l588,380r5,l616,340r-16,38l629,340r29,-40l688,260r-2,l694,240r14,-20l658,280r-49,60l640,300r31,-40l703,220r33,-40l742,180r-34,40l698,240r-4,l688,260r31,-40l751,180r7,l778,200r18,l778,180r18,l808,200r-11,l816,220r21,l813,200r33,20l851,220r16,20l870,240,853,220r9,l875,240r25,l917,260r32,l960,280r11,l960,260r25,20l1009,280r22,20l1071,300r19,20l1145,320r19,20l1216,340r12,20l1294,360r13,l1336,380r81,l1436,400r71,l1528,420r87,l1569,480r-43,80l1487,640r,100l1481,760r-4,15l1479,760r5,-20l1487,740r,-100l1472,674r,466l1470,1160r-2,l1472,1140r,-466l1463,696r,484l1455,1220r-3,l1453,1200r1,l1454,1180r1,l1461,1160r-5,20l1463,1180r,-484l1452,720r4,l1452,726r,454l1450,1200r-4,l1440,1220r5,-20l1450,1180r2,l1452,726r-10,14l1439,740r-5,20l1433,760r-3,20l1424,800r-1,l1416,820r-10,20l1395,860r-11,40l1375,920r-8,20l1374,940r7,-20l1389,900r-13,40l1371,953r,727l1368,1720r-4,20l1362,1780r-1,l1360,1794r,466l1357,2260r,20l1358,2300r-1,-20l1356,2280r,-20l1355,2260r,-20l1357,2240r3,20l1360,1794r-3,26l1356,1800r1,-20l1359,1760r2,-20l1364,1720r2,l1369,1700r2,-20l1371,953r-10,27l1361,981r,639l1360,1640r,-20l1361,1620r,-639l1347,1020r-12,40l1342,1040r-4,20l1335,1060r-2,l1329,1080r-3,20l1313,1160r-3,20l1306,1200r-4,l1298,1220r-5,20l1291,1260r-15,16l1276,1420r-2,20l1273,1460r-2,20l1268,1480r2,-20l1273,1440r3,-20l1276,1276r-3,4l1243,1280r14,-20l811,1260r-26,-20l772,1240r9,20l759,1260r-13,-20l729,1240r9,20l719,1260r-13,-20l709,1260r-19,l690,1360r-26,l660,1340r19,l690,1360r,-100l681,1260r-24,-20l609,1240r-15,-8l594,1259r-24,-19l590,1240r4,19l594,1232r-22,-12l434,1220r-66,-20l270,1200r-19,-20l197,1180r-39,-20l162,1160r1,-20l169,1140r7,-20l182,1100r8,-20l199,1060r9,-20l217,1020r8,-20l228,1000r4,-20l238,980r1,-20l251,940r11,-20l274,900r12,-20l290,860r6,l302,840r8,-20l317,800r6,l330,780r-3,9l330,780r4,l331,794r10,-14l355,760r13,-20l381,720r15,-20l415,660r-12,20l421,640r-7,l403,660r-11,20l400,680r-13,20l375,720r-4,8l387,691r-5,9l373,720r-4,11l363,740r-11,20l358,745r-143,l214,745r-23,35l196,780r-30,60l138,900r-24,60l96,980r11,l66,1060r23,-40l80,1040r-10,20l69,1062r,18l62,1100r-10,40l48,1140r6,-20l61,1100r8,-20l69,1062r-10,18l48,1100r-3,12l45,1140r-3,20l39,1160r-5,20l31,1180r-5,20l20,1200r-7,20l17,1200r6,-20l36,1160r9,-20l45,1112r-7,28l20,1180r-8,20l,1240r7,l10,1220r29,20l34,1240r11,20l58,1260r28,l95,1280r3,l89,1260r11,20l173,1280r44,20l256,1300r75,20l373,1340r48,l478,1360r4,l463,1340r13,l505,1360r5,l500,1340r20,l533,1360r-3,-20l532,1340r29,20l653,1360r17,20l1268,1380r,840l1265,2220r-2,-20l1263,2180r3,l1267,2200r1,20l1268,1380r-3,22l1265,1480r-4,40l1257,1540r-5,l1249,1560r2,-20l1255,1520r4,-20l1265,1480r,-78l1262,1420r-5,20l1252,1480r-5,40l1241,1540r-4,40l1233,1620r2,l1234,1640r-2,l1230,1660r4,-20l1232,1680r-2,20l1229,1720r-1,20l1227,1760r,20l1227,1820r,40l1226,1934r,26l1225,2000r1,20l1227,2020r,-20l1228,1980r2,20l1230,2040r-1,20l1228,2080r3,-20l1233,2020r3,20l1236,2060r4,l1241,2080r-5,40l1238,2140r2,l1244,2180r-2,20l1238,2180r-2,-20l1237,2200r5,36l1252,2300r10,60l1269,2420r8,40l1279,2460r3,-20l1290,2500r-3,-40l1290,2480r3,40l1300,2560r1,l1305,2580r3,20l1310,2600r7,40l1317,2660r19,-20l1406,2640r25,-20l1454,2620r43,-20l1534,2600r25,-20l1586,2580r29,-20l1666,2560r33,-20l1704,2540r-35,20l1685,2560r37,-20l1729,2540r19,-20l1734,2540r17,l1777,2520r38,l1829,2500r31,l1877,2480r8,l1912,2467r-35,13l1866,2480r24,-13l1941,2440r15,l1926,2460r-14,7l1984,2440r52,-20l2084,2400r-10,l2137,2380r94,-60l2221,2320r-31,20l2162,2360r-25,l2112,2380r14,-16l2135,2360r49,-40l2228,2300r33,l2247,2310r16,-10l2294,2280r70,-43l2396,2207r-30,13l2320,2260r-47,20l2317,2260r44,-40l2402,2202r2,-2l2403,2202r48,-22l2457,2180r-4,3l2458,2180r-1,-20l2460,2160r1,20l2472,2220r11,20l2493,2260r10,40l2518,2320r13,40l2540,2380r6,20l2544,2380r5,20l2554,2400r173,l2717,2380r-10,-20l2702,2340r-6,-20l2690,2320r-6,-20l2678,2280r-7,l2665,2260r-3,-10l2667,2260r-5,-10l2647,2220r-3,-8l2647,2220r10,20l2653,2240r-6,-20l2665,2280r-15,-40l2637,2220r-11,-40l2616,2160r,40l2606,2180r-2,-5l2604,2180r-2,-9l2598,2160r2,l2603,2160r,9l2616,2200r,-40l2604,2140r-6,-20l2597,2116r,41l2592,2140r1,l2597,2157r,-41l2592,2100r3,l2603,2120r4,20l2611,2140r10,20l2627,2171r-12,-31l2601,2100r25,-20l2636,2060r7,l2658,2040r17,-20l2692,2020r16,-20l2724,2000r15,-20l2766,1960r12,l2793,1940r14,l2866,1880r101,-100l2987,1760r58,-60l3099,1640r50,-60l3177,1540r14,-20l3200,1520r9,-20l3218,1480r39,80l3299,1640r48,60l3399,1780r,-20l3407,1780r8,l3419,1800r5,l3431,1800r209,l3610,1770r1,10l3603,1763r-3,-3l3602,1760r-16,-20l3563,1720r-18,-20l3545,1680r-17,-20l3516,1660r-9,-20l3497,1640r-5,-20l3481,1620r-6,-20l3463,1580r-3,-5l3460,1780r-4,l3449,1760r1,l3460,1780r,-205l3450,1556r,24l3440,1566r,194l3439,1760r-9,-15l3429,1740r-8,-20l3440,1760r,-194l3436,1560r6,l3450,1580r,-24l3442,1540r-11,-20l3432,1520r-9,-11l3423,1540r-8,l3407,1520r16,20l3423,1509r-7,-9l3399,1480r-5,-6l3394,1500r-6,l3379,1485r2,9l3391,1520r-14,-20l3371,1480r-3,l3362,1460r-6,-20l3365,1440r5,20l3374,1460r6,20l3383,1480r11,20l3394,1474r-24,-34l3361,1420r-18,-40l3318,1340r5,-20l3326,1320r8,-20l3343,1300r9,-20l3361,1260r18,-20l3380,1240r27,-60l3444,1120r36,-60l3497,1020r9,-20l3515,980r32,-60l3557,900r10,-20l3577,860r-12,20l3563,880r2,-20l3570,860r4,-20l3579,840r5,-20l3640,880r59,60l3761,980r66,60l3825,1020r12,20l3853,1060r16,l3884,1080r17,l3913,1100r19,l3943,1120r12,l3966,1140r11,l3998,1160r6,l3986,1140r22,20l4009,1160r8,20l4018,1160r11,l4049,1180r20,20l4068,1220r-2,18l4066,1820r-1,20l4063,1840r-6,20l4056,1860r6,-20l4063,1820r3,l4066,1238r,2l4065,1253r,27l4065,1440r-3,16l4058,1480r-4,20l4050,1540r,-20l4052,1520r2,-20l4056,1480r2,l4059,1460r1,l4063,1440r2,l4065,1280r-1,2l4065,1280r,-27l4064,1258r-2,22l4063,1293r-2,7l4058,1340r-4,20l4052,1400r-4,20l4045,1440r-3,20l4040,1460r-1,20l4039,1500r1,l4040,1520r-4,l4028,1560r-4,20l4020,1580r-4,20l4015,1600r,4l4012,1620r2,l4008,1640r-5,20l4003,1645r,-5l3999,1658r,1l3979,1740r-27,80l3929,1880r1,l3939,1860r-8,20l3930,1880r-3,6l3922,1900r-33,80l3900,1960r,15l3904,1960r5,-20l3919,1924r-12,36l3900,1975r,5l3898,1980r2,-5l3897,1980r,40l3891,2036r,224l3889,2260r-24,40l3857,2311r,9l3852,2340r-18,20l3857,2320r,-9l3843,2334r13,-34l3881,2260r8,l3889,2240r2,20l3891,2036r-2,4l3882,2040r9,-20l3897,2020r,-40l3890,1980r-6,20l3878,2020r-9,l3842,2000r-7,l3853,2020r-29,-20l3822,1999r,377l3811,2400r-28,40l3807,2400r15,-24l3822,1999r-22,-19l3780,1960r-6,-6l3774,1980r-32,-20l3717,1920r-20,-20l3681,1880r18,20l3720,1920r18,20l3742,1940r1,l3744,1943r30,37l3774,1954r-13,-14l3752,1940r-9,-20l3734,1920r-6,-13l3748,1920r38,40l3819,1982r-1,-2l3820,1983r27,17l3824,1980r-47,-40l3737,1900r-19,-18l3718,1900r-4,l3710,1893r8,7l3718,1882r-1,-2l3679,1840r-19,-20l3652,1812r-13,l3639,2036r-8,-16l3637,2020r2,16l3639,1812r-203,l3440,1820r14,l3501,1900r18,20l3535,1940r16,20l3553,1940r-3,l3548,1934r9,6l3586,1980r28,20l3639,2038r1,2l3657,2060r23,l3692,2080r12,20l3717,2100r12,20l3754,2140r11,l3776,2160r8,l3793,2180r-5,l3783,2200r-9,l3777,2220r-3,l3759,2260r-2,l3755,2263r,37l3752,2306r1,-6l3755,2300r,-37l3745,2279r,42l3735,2340r-15,20l3705,2380r-16,18l3688,2400r-2,l3683,2400r12,-20l3692,2390r5,-10l3698,2380r1,-4l3705,2363r-6,11l3701,2360r6,l3721,2340r11,l3745,2321r,-42l3718,2320r-36,72l3682,2402r-8,18l3670,2425r,195l3668,2625r1,-5l3670,2620r,-195l3657,2440r25,-38l3682,2392r-5,8l3638,2460r,1l3623,2500r-8,l3608,2520r-8,l3592,2540r-8,l3575,2560r-11,14l3564,2773r-18,27l3521,2836r9,-15l3531,2820r12,-20l3555,2780r9,-7l3564,2574r-5,6l3541,2600r-18,40l3520,2644r,185l3512,2840r-11,15l3495,2860r2,l3483,2880r24,-40l3520,2829r,-185l3504,2660r-5,l3488,2680r-12,20l3464,2720r2,l3466,2900r-5,14l3462,2900r4,l3466,2720r-23,20l3419,2780r-26,20l3367,2840r-18,20l3315,2900r-39,40l3241,2980r11,l3235,3000r-15,l3199,3020r-20,20l3165,3060r-9,l3152,3080r-2,-20l3140,3060r-4,-20l3127,3040r-9,-20l3108,3000r-13,-20l3080,2960r2,18l3071,2960r-12,-20l3066,2940r-25,-40l3041,3120r-7,l3027,3104r14,16l3041,2900r-2,-2l3039,2980r-8,-20l3032,2960r7,20l3039,2898r-27,-38l2993,2840r6,20l3003,2860r12,20l3026,2896r-1,l3025,2960r-2,l3006,2920r9,l3019,2940r6,20l3025,2896r-23,-16l2990,2860r-1,-2l2990,2858r-1,-1l2985,2840r-10,l2947,2800r-10,-20l2919,2740r-13,-20l2906,2771r-8,-11l2903,2760r3,11l2906,2720r-12,-18l2894,2752r-4,-12l2886,2740r-7,-20l2892,2740r2,12l2894,2702r,-2l2884,2680r-10,-20l2875,2662r-8,-13l2869,2658r4,7l2876,2676r1,l2877,2680r-4,-8l2873,2720r-2,l2867,2700r6,20l2873,2672r-6,-12l2865,2657r-1,-2l2864,2870r-6,-10l2862,2860r2,10l2864,2655r-7,-15l2859,2640r-5,-13l2851,2640r-1,l2851,2620r-6,l2836,2600r-10,-20l2817,2560r11,40l2818,2580r-10,-20l2799,2540r-8,-14l2794,2540r13,20l2807,2620r-4,l2798,2600r4,l2807,2620r,-60l2804,2560r-7,-9l2797,2600r-4,l2791,2580r6,20l2797,2551r-8,-11l2775,2520r-10,-20l2762,2480r7,20l2772,2500r6,20l2776,2501r,-1l2769,2480r-13,-40l2734,2400r-180,l2558,2420r2,l2572,2440r11,20l2593,2480r11,20l2614,2520r18,40l2652,2580r9,20l2672,2620r11,20l2695,2660r12,20l2721,2700r15,40l2739,2740r-9,-20l2725,2700r13,20l2754,2760r13,20l2775,2800r-6,-20l2758,2760r-4,-20l2766,2760r7,20l2773,2760r3,l2791,2800r7,20l2810,2840r12,l2839,2880r8,20l2846,2899r1,1l2873,2940r32,40l2943,3020r42,60l3007,3099r1,-19l3025,3100r-7,l3033,3120r15,20l3062,3160r15,l3079,3180r14,l3103,3200r7,l3114,3220r64,l3189,3200r10,l3210,3180r18,-20l3245,3140r30,-20l3282,3100r6,l3302,3080r18,-20l3339,3040r20,-20l3380,3000r-2,l3394,2980r22,-20l3435,2943r2,-3l3440,2937r5,-7l3448,2920r2,l3447,2927r4,-7l3447,2930r11,-10l3460,2920r,-2l3476,2900r18,-20l3502,2880r9,-20l3521,2840r11,l3543,2820r13,-20l3542,2820r29,-53l3580,2760r7,-13l3590,2743r-3,3l3590,2740r3,l3610,2720r34,-40l3668,2650r2,-10l3683,2620r-10,l3699,2585r2,-5l3700,2583r2,-3l3727,2547r-4,11l3723,2557r6,-12l3732,2540r13,-17l3733,2537r10,-17l3753,2500r5,l3756,2504r12,-19l3781,2460r-4,11l3784,2460r12,-20l3821,2400r24,-40l3858,2340r9,-20l3894,2260r46,40l3962,2320r22,20l4015,2360r25,20l4059,2380r12,20l4065,2380r10,20l4093,2400r1,l4369,2400r-46,-20l4278,2340r-7,-3l4271,2380r-7,l4251,2360r9,l4271,2380r,-43l4250,2327r,33l4242,2360r-12,-20l4250,2360r,-33l4238,2320r-14,-16l4224,2340r-6,l4211,2320r13,20l4224,2304r-20,-24l4196,2280r12,20l4207,2300r-6,-7l4183,2282r6,6l4190,2289r-13,-9l4182,2280r-14,-20l4164,2260r7,20l4166,2280r-2,-20l4155,2260r-32,-20l4119,2236r,-1l4119,2273r-12,-13l4112,2260r7,13l4119,2235r-27,-11l4097,2240r-13,-20l4071,2220r-12,-20l4065,2200r-7,-7l4058,2200r-9,l4046,2198r-5,-12l4041,2360r-24,-20l4024,2340r17,20l4041,2186r,-2l4041,2193r-14,-13l4037,2180r4,13l4041,2184r-2,-4l4044,2180r14,20l4058,2193r-13,-13l4014,2146r,194l4004,2340r-12,-20l3971,2300r29,20l4014,2340r,-194l4009,2140r-36,-20l3985,2100r3,-20l3990,2061r-8,19l3973,2100r-5,13l3968,2300r-11,l3941,2280r-15,-20l3945,2280r13,l3968,2300r,-187l3965,2120r-2,l3961,2100r8,l3985,2060r8,-20l4002,2020r8,-20l4018,1980r7,-20l4033,1940r13,-20l4052,1900r7,-20l4069,1880r18,-60l4093,1800r22,-80l4131,1660r6,-20l4156,1560r8,-40l4168,1500r4,-20l4185,1400r8,-60l4193,1320r2,-20l4196,1280r17,20l4247,1300r16,20l4289,1340r23,l4330,1360r36,l4376,1380r15,l4395,1387r50,13l4524,1440r55,17l4556,1440r7,l4580,1458r10,2l4626,1480r24,l4677,1500r67,l4764,1520r56,l4839,1540r71,l4922,1560r67,l5019,1580r-15,-20l5008,1560r34,20l5044,1598r1,-18l5046,1600r,-20l5050,1600r-4,l5046,1620r-2,-16l5045,1640r,20l5045,1693r,7l5046,1680r3,l5051,1700r3,l5052,1720r-2,20l5049,1780r,20l5048,1820r,20l5048,1880r,15l5047,1903r,31l5046,1943r,17l5048,1960r1,20l5052,1960r-7,60l5048,2020r-6,66l5042,2120r-2,20l5041,2160r,20l5040,2200r-5,20l5040,2140r,-20l5042,2120r,-34l5041,2100r-11,60l5020,2240r-6,60l5019,2280r3,-20l5024,2260r-5,40l5011,2360r-10,60l4988,2480r3,l4989,2493r,1l4988,2500r-1,l4989,2494r,-1l4986,2499r,1l4984,2500r-9,40l4979,2560r-4,l4971,2580r-4,20l4962,2620r-3,20l4957,2640r-3,20l4950,2660r-2,20l4921,2680r-15,-20l4566,2660r11,16l4585,2680r40,20l4671,2720r55,20l4792,2760r32,20l4819,2760r17,7l4832,2760r12,11l4868,2780r10,l4899,2800r25,l4958,2820r15,l5011,2840r3,l5023,2800r1,l5032,2780r4,-20l5040,2740r7,-20l5052,2700r6,-20l5062,2660r2,-20l5070,2620r1,l5077,2600r5,-40l5088,2540r6,-40l5096,2500r3,-20l5104,2440r6,-20l5115,2400r1,l5115,2407r,13l5110,2440r-6,40l5099,2520r23,-120l5128,2380r3,-20l5134,2340r2,l5138,2320r7,-60l5147,2240r-4,20l5148,2200r2,-20l5152,2160r2,-20l5161,2100r3,-40l5166,2040r,20l5170,2060r2,-60l5172,1983r2,-61l5172,1940r-3,40l5166,2000r-1,-20l5161,2020r-3,20l5156,2040r,-20l5159,1980r4,-60l5166,1880r4,-40l5172,1860r-2,35l5171,1880r2,l5174,1917r,-10l5174,1895r,-15l5175,1840r,-20l5174,1760r-1,-40l5172,1700r-4,20l5166,1660r6,40l5171,1680r-1,-20l5166,1600r184,l5422,1620r33,l5448,1600r568,l6050,1580r52,l6086,1600r45,l6158,1580r80,l6286,1560r-46,l6310,1540r14,l6292,1560r88,l6425,1540r13,l6435,1520r-3,l6431,1500r3,l6437,1520r-2,-20l6420,1460r-1,-4l6413,1440r6,20l6422,1480r2,20l6425,1520r-9,-40l6418,1480r-13,-40l6391,1380r-12,-40l6376,1320r-84,l6292,1440r-79,l6190,1460r-113,l6075,1480r-340,l5739,1500r-27,l5706,1480r-256,l5403,1460r3,17l5389,1460r-187,l5202,1580r-16,l5182,1560r10,l5202,1580r,-120l5184,1460r-18,-20l5165,1440r-2,-6l5163,1740r,60l5163,1820r,-60l5162,1740r,-20l5160,1660r-3,-56l5157,1580r2,l5161,1640r2,60l5163,1740r,-306l5161,1420r-6,-30l5155,2040r-2,20l5154,2040r1,l5155,1390r-1,-9l5150,1360r1,20l5154,1420r1,20l5151,1440r-1,-20l5149,1402r,778l5146,2200r-3,36l5137,2300r-7,20l5132,2300r1,-12l5127,2320r-3,20l5129,2300r5,-40l5136,2240r2,-20l5143,2180r6,l5149,1402r-1,-2l5146,1381r-2,-21l5142,1340r-6,-40l5134,1280r-7,-60l5125,1220r-3,-40l5125,1180r-5,-22l5120,2380r-2,20l5119,2380r1,l5120,1158r-4,-18l5107,1100r-4,-13l5103,1180r-11,-40l5097,1140r6,40l5103,1087r-7,-27l5086,1020r-11,-35l5075,1740r-1,20l5071,1760r1,-20l5075,1740r,-755l5065,949r,1111l5060,2100r-5,20l5050,2140r-7,20l5046,2120r5,-20l5059,2100r3,-20l5062,2060r-1,l5061,2040r4,20l5065,949r-2,-9l5059,928r,772l5057,1700r-1,-20l5055,1660r-1,-20l5054,1620r,-20l5056,1640r2,40l5059,1700r,-772l5049,897r,83l5044,960r2,l5049,980r,-83l5042,874r,77l5039,940r-10,-20l5029,918r,502l5001,1420r-19,-20l4928,1400r-3,l4874,1400r-7,-5l4870,1400r-11,l4849,1381r,-1l4856,1400r-7,l4837,1380r-12,l4801,1360r-48,-20l4723,1340r-50,-20l4612,1320r-32,-20l4604,1300r4,l4612,1320r61,l4617,1300r-24,-9l4580,1280r-4,l4576,1298r-15,-9l4573,1292r3,6l4576,1280r-10,l4547,1280r-13,-5l4534,1440r-9,l4501,1420r33,20l4534,1275r-5,-2l4518,1262r,38l4508,1300r-19,-20l4497,1280r21,20l4518,1262r-2,-2l4504,1260r6,5l4498,1260r-4,-2l4482,1247r,33l4472,1280r-16,-20l4429,1260r-12,-20l4431,1240r28,20l4482,1280r,-33l4476,1240r-13,l4466,1247r-14,-7l4457,1240r-20,-20l4420,1220r7,12l4392,1220r27,l4400,1200r-19,l4363,1180r-29,l4325,1160r-31,-15l4300,1160r-10,l4280,1140r-13,l4251,1120r-15,l4222,1100r-23,l4198,1080r-2,l4197,1060r2,-20l4201,1020r,-20l4201,980r1,-20l4202,940r-1,40l4199,980r1,-20l4201,920r-2,-60l4197,820r-2,-40l4192,729r,591l4190,1340r-1,l4191,1320r1,l4192,729r-2,-29l4188,680r-2,l4186,700r-4,-40l4180,660r,420l4179,1080r,180l4179,1280r,20l4178,1320r-3,20l4167,1400r-3,20l4162,1420r2,20l4170,1420r-5,20l4158,1480r-7,20l4149,1500r5,-40l4156,1460r2,-20l4160,1420r4,-20l4166,1381r1,-21l4168,1360r2,-20l4171,1320r1,l4173,1300r,-20l4176,1280r-2,20l4173,1300r,20l4171,1340r,20l4173,1340r1,l4176,1320r3,-20l4179,1280r-2,l4179,1260r,-180l4179,1060r1,20l4180,660r-3,l4168,580r-3,-20l4163,560r-1,-20l4163,540r4,20l4172,600r4,40l4177,660r7,l4186,680r,-29l4184,620r-5,-40l4177,560r1,20l4176,580r-4,-20l4170,560r-1,-20l4167,500r1,l4171,520r77,l4278,540r5,l4263,520r14,l4306,540r117,l4453,560r176,l4700,580r33,-20l4760,560r3,20l4770,580r16,40l4793,620r16,40l4816,680r7,l4830,700r20,60l4856,760r18,40l4877,820r4,l4898,880r5,l4912,920r9,20l4929,980r8,20l4940,1000r2,20l4946,1020r4,20l4954,1060r9,20l4967,1100r8,20l4980,1160r4,l4983,1180r6,20l4994,1200r7,20l5002,1240r2,l5008,1280r2,20l5015,1320r2,20l5014,1300r2,20l5021,1360r2,20l5027,1400r2,20l5029,918r-8,-28l5021,1220r-4,l5013,1200r-8,-40l5005,1150r2,10l5017,1200r4,20l5021,890r-2,-10l5008,840r3,l5014,860r6,l5023,880r4,20l5032,900r8,40l5042,951r,-77l5038,860r-7,-20l5018,800r-6,-20l5000,744r,56l4997,800r-4,-20l4988,780r-5,-20l4978,740r7,l4992,760r8,40l5000,744r-15,-44l4972,672r,368l4972,1060r-2,-20l4972,1040r,-368l4969,667r,366l4969,1040r-4,-20l4963,1012r3,8l4969,1033r,-366l4966,660r-1,l4965,723r-7,l4958,1020r-1,l4954,1000r-3,l4948,980r-3,l4942,960r-3,-20l4937,940r-5,-20l4927,900r1,l4932,920r5,l4941,940r9,20l4955,980r-4,l4954,1000r4,20l4958,723r-34,l4924,900r-3,l4916,880r-7,-20l4905,840r3,l4911,860r4,l4919,880r5,20l4924,723r-61,l4874,740r13,40l4899,800r1,20l4899,820r-5,-20l4889,800r-5,-20l4879,780r-16,-57l4861,720r-2,l4851,700r-3,-20l4861,720r1,l4964,720r1,3l4965,660r-9,l4956,700r-2,l4948,680r-3,l4941,660r-4,l4934,652r-5,-12l4926,640r-5,-20l4922,620r7,15l4927,620r10,20l4947,660r9,40l4956,660r-7,-20l4939,620r-7,-20l4918,560r,40l4918,620r-2,-5l4916,620r-6,l4910,600r6,20l4916,615r-4,-15l4918,600r,-40l5217,560r29,-20l5330,540r32,-20l5381,520r-6,20l5397,540r13,-20l5429,520r22,-11l5441,520r1,l5446,520r49,l5514,500r-9,l5542,480r20,l5532,494r40,-14l5628,480r54,-20l5733,440r-18,20l5721,460r22,-20l5786,420r-22,l5797,400r3,20l5815,420r4,20l5817,440r11,20l5844,460r6,20l5856,480r7,20l5871,500r8,20l5887,540r8,20l5901,560r6,11l5906,565r6,15l5923,600r-2,l5965,660r42,80l6033,793r-5,-13l6041,800r-4,l6047,820r33,80l6073,880r7,l6085,880r2,l6093,893r-4,l6102,940r26,60l6158,1080r29,60l6190,1140r17,40l6222,1220r13,40l6247,1300r10,40l6262,1340r5,20l6272,1380r4,20l6279,1400r1,20l6285,1420r,-20l6286,1420r2,l6292,1440r,-120l6282,1320r,60l6275,1360r-6,-20l6254,1300r-3,l6245,1280r9,20l6263,1320r8,20l6278,1360r4,20l6282,1320r-13,l6256,1300r-3,-20l6251,1260r2,l6259,1280r4,20l6269,1320r107,l6372,1300r5,8l6374,1300r-6,-20l6352,1246r,14l6344,1240r-17,-40l6307,1140r-17,-49l6312,1140r24,80l6352,1260r,-14l6349,1240r-21,-60l6305,1120r-24,-58l6286,1080r-5,-18l6281,1060r-1,l6266,1000r-6,l6254,993r4,7l6279,1060r6,20l6279,1060r-5,l6267,1040r-10,-20l6255,1020r-5,-18l6250,1249r-3,-9l6242,1220r-4,l6232,1200r11,20l6250,1249r,-247l6245,981r,-1l6238,980r-3,-20l6229,940r15,31l6243,960r1,l6225,920r-10,-20l6208,880r-12,-20l6205,880r12,40l6226,940r-4,l6215,920r-8,-20l6191,860r-18,-40l6152,780r-11,-20l6129,720r,220l6127,940r-7,-20l6124,920r5,20l6129,720r-8,-20l6118,700r-11,-20l6095,660r-6,l6102,680r-22,-20l6089,660r6,l6083,640r-13,-19l6070,857r-11,-17l6050,820r14,20l6070,857r,-236l6045,580r-29,-60l6006,500r-33,-50l5973,472r-10,-12l5944,440r-18,-40l5918,400r-3,-20l5936,400r20,40l5973,472r,-22l5927,380r54,-20l6036,340r56,-40l6149,280r50,-20l6231,240r14,l6291,220r16,-20l6316,200r23,-20l6336,180r36,-20l6408,140r32,-20l6467,100r20,l6498,80r29,-20l6556,40r30,-20l6615,xe" stroked="f">
                  <v:fill opacity="52428f"/>
                  <v:path arrowok="t" o:connecttype="custom" o:connectlocs="438,-2826;1684,-2791;2537,-3030;3180,-3114;3567,-3418;3929,-1554;4453,-814;4355,-874;5112,-2851;6383,-2114;5854,-3174;5648,-3414;4786,-3094;4503,-3314;4079,-2094;4036,-2434;4052,-3274;3941,-3314;3596,-3154;3443,-2574;3108,-2014;2536,-1094;1699,-1014;1387,-1634;2471,-1774;3101,-2214;3394,-2842;3073,-2814;3540,-3394;2901,-2654;2443,-2494;2874,-2894;2334,-2834;2032,-2190;2065,-3354;1351,-3174;502,-2934;1454,-2254;1273,-1994;214,-2689;1257,-1994;1926,-974;2592,-1334;3394,-1960;4052,-1914;3890,-1454;3757,-1174;3241,-454;2858,-574;3018,-334;4059,-1054;3982,-1354;5048,-1594;5088,-894;6419,-1978;5120,-1054;4576,-2136;4167,-2034;4937,-2434;4927,-2534;5505,-2934;6377,-2126;5973,-2962" o:connectangles="0,0,0,0,0,0,0,0,0,0,0,0,0,0,0,0,0,0,0,0,0,0,0,0,0,0,0,0,0,0,0,0,0,0,0,0,0,0,0,0,0,0,0,0,0,0,0,0,0,0,0,0,0,0,0,0,0,0,0,0,0,0,0"/>
                </v:shape>
                <v:shape id="docshape3" o:spid="_x0000_s1028" type="#_x0000_t75" style="position:absolute;top:-3434;width:1224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">
                  <v:imagedata r:id="rId41" o:title=""/>
                </v:shape>
                <w10:wrap anchorx="page"/>
              </v:group>
            </w:pict>
          </mc:Fallback>
        </mc:AlternateContent>
      </w:r>
    </w:p>
    <w:p w14:paraId="143666C3" w14:textId="77777777" w:rsidR="00536F27" w:rsidRPr="004670D7" w:rsidRDefault="00536F27" w:rsidP="00536F27">
      <w:pPr>
        <w:pStyle w:val="BodyText"/>
        <w:rPr>
          <w:rFonts w:ascii="Source Sans Pro" w:hAnsi="Source Sans Pro"/>
          <w:sz w:val="20"/>
        </w:rPr>
      </w:pPr>
    </w:p>
    <w:p w14:paraId="0610FCF1" w14:textId="77777777" w:rsidR="00536F27" w:rsidRPr="004670D7" w:rsidRDefault="00536F27" w:rsidP="00536F27">
      <w:pPr>
        <w:pStyle w:val="BodyText"/>
        <w:rPr>
          <w:rFonts w:ascii="Source Sans Pro" w:hAnsi="Source Sans Pro"/>
          <w:sz w:val="20"/>
        </w:rPr>
      </w:pPr>
    </w:p>
    <w:p w14:paraId="54C46292" w14:textId="77777777" w:rsidR="00536F27" w:rsidRPr="004670D7" w:rsidRDefault="00536F27" w:rsidP="00536F27">
      <w:pPr>
        <w:pStyle w:val="BodyText"/>
        <w:rPr>
          <w:rFonts w:ascii="Source Sans Pro" w:hAnsi="Source Sans Pro"/>
          <w:sz w:val="20"/>
        </w:rPr>
      </w:pPr>
    </w:p>
    <w:p w14:paraId="0D065DA6" w14:textId="77777777" w:rsidR="00536F27" w:rsidRPr="004670D7" w:rsidRDefault="00536F27" w:rsidP="00536F27">
      <w:pPr>
        <w:pStyle w:val="BodyText"/>
        <w:rPr>
          <w:rFonts w:ascii="Source Sans Pro" w:hAnsi="Source Sans Pro"/>
          <w:sz w:val="20"/>
        </w:rPr>
      </w:pPr>
    </w:p>
    <w:p w14:paraId="48435E47" w14:textId="77777777" w:rsidR="00536F27" w:rsidRPr="004670D7" w:rsidRDefault="00536F27" w:rsidP="00536F27">
      <w:pPr>
        <w:pStyle w:val="BodyText"/>
        <w:rPr>
          <w:rFonts w:ascii="Source Sans Pro" w:hAnsi="Source Sans Pro"/>
          <w:sz w:val="20"/>
        </w:rPr>
      </w:pPr>
    </w:p>
    <w:p w14:paraId="5B84B3BD" w14:textId="77777777" w:rsidR="00536F27" w:rsidRPr="004670D7" w:rsidRDefault="00536F27" w:rsidP="00536F27">
      <w:pPr>
        <w:pStyle w:val="BodyText"/>
        <w:rPr>
          <w:rFonts w:ascii="Source Sans Pro" w:hAnsi="Source Sans Pro"/>
          <w:sz w:val="20"/>
        </w:rPr>
      </w:pPr>
    </w:p>
    <w:p w14:paraId="0CF053B9" w14:textId="77777777" w:rsidR="00536F27" w:rsidRPr="004670D7" w:rsidRDefault="00536F27" w:rsidP="00536F27">
      <w:pPr>
        <w:pStyle w:val="BodyText"/>
        <w:rPr>
          <w:rFonts w:ascii="Source Sans Pro" w:hAnsi="Source Sans Pro"/>
          <w:sz w:val="20"/>
        </w:rPr>
      </w:pPr>
    </w:p>
    <w:p w14:paraId="7AC88F8F" w14:textId="77777777" w:rsidR="00536F27" w:rsidRPr="004670D7" w:rsidRDefault="00536F27" w:rsidP="00536F27">
      <w:pPr>
        <w:pStyle w:val="BodyText"/>
        <w:rPr>
          <w:rFonts w:ascii="Source Sans Pro" w:hAnsi="Source Sans Pro"/>
          <w:sz w:val="20"/>
        </w:rPr>
      </w:pPr>
    </w:p>
    <w:p w14:paraId="7B38595B" w14:textId="77777777" w:rsidR="00536F27" w:rsidRPr="00E764B9" w:rsidRDefault="00536F27" w:rsidP="00536F27">
      <w:pPr>
        <w:pStyle w:val="Title"/>
        <w:ind w:left="2880"/>
        <w:jc w:val="center"/>
        <w:rPr>
          <w:rFonts w:ascii="Source Sans Pro" w:hAnsi="Source Sans Pro"/>
          <w:sz w:val="24"/>
          <w:szCs w:val="24"/>
        </w:rPr>
      </w:pPr>
      <w:r w:rsidRPr="00E764B9">
        <w:rPr>
          <w:rFonts w:ascii="Source Sans Pro" w:hAnsi="Source Sans Pro"/>
          <w:spacing w:val="-1"/>
          <w:w w:val="117"/>
          <w:sz w:val="24"/>
          <w:szCs w:val="24"/>
        </w:rPr>
        <w:t>S</w:t>
      </w:r>
      <w:r w:rsidRPr="00E764B9">
        <w:rPr>
          <w:rFonts w:ascii="Source Sans Pro" w:hAnsi="Source Sans Pro"/>
          <w:w w:val="39"/>
          <w:sz w:val="24"/>
          <w:szCs w:val="24"/>
        </w:rPr>
        <w:t>o</w:t>
      </w:r>
      <w:r w:rsidRPr="00E764B9">
        <w:rPr>
          <w:rFonts w:ascii="Source Sans Pro" w:hAnsi="Source Sans Pro"/>
          <w:w w:val="66"/>
          <w:sz w:val="24"/>
          <w:szCs w:val="24"/>
        </w:rPr>
        <w:t>u</w:t>
      </w:r>
      <w:r w:rsidRPr="00E764B9">
        <w:rPr>
          <w:rFonts w:ascii="Source Sans Pro" w:hAnsi="Source Sans Pro"/>
          <w:w w:val="90"/>
          <w:sz w:val="24"/>
          <w:szCs w:val="24"/>
        </w:rPr>
        <w:t>l</w:t>
      </w:r>
      <w:r w:rsidRPr="00E764B9">
        <w:rPr>
          <w:rFonts w:ascii="Source Sans Pro" w:hAnsi="Source Sans Pro"/>
          <w:w w:val="56"/>
          <w:sz w:val="24"/>
          <w:szCs w:val="24"/>
        </w:rPr>
        <w:t>,</w:t>
      </w:r>
      <w:r w:rsidRPr="00E764B9">
        <w:rPr>
          <w:rFonts w:ascii="Source Sans Pro" w:hAnsi="Source Sans Pro"/>
          <w:sz w:val="24"/>
          <w:szCs w:val="24"/>
        </w:rPr>
        <w:t xml:space="preserve"> </w:t>
      </w:r>
      <w:r w:rsidRPr="00E764B9">
        <w:rPr>
          <w:rFonts w:ascii="Source Sans Pro" w:hAnsi="Source Sans Pro"/>
          <w:spacing w:val="-30"/>
          <w:sz w:val="24"/>
          <w:szCs w:val="24"/>
        </w:rPr>
        <w:t xml:space="preserve"> </w:t>
      </w:r>
      <w:r w:rsidRPr="00E764B9">
        <w:rPr>
          <w:rFonts w:ascii="Source Sans Pro" w:hAnsi="Source Sans Pro"/>
          <w:spacing w:val="-1"/>
          <w:w w:val="91"/>
          <w:sz w:val="24"/>
          <w:szCs w:val="24"/>
        </w:rPr>
        <w:t>M</w:t>
      </w:r>
      <w:r w:rsidRPr="00E764B9">
        <w:rPr>
          <w:rFonts w:ascii="Source Sans Pro" w:hAnsi="Source Sans Pro"/>
          <w:w w:val="86"/>
          <w:sz w:val="24"/>
          <w:szCs w:val="24"/>
        </w:rPr>
        <w:t>i</w:t>
      </w:r>
      <w:r w:rsidRPr="00E764B9">
        <w:rPr>
          <w:rFonts w:ascii="Source Sans Pro" w:hAnsi="Source Sans Pro"/>
          <w:w w:val="61"/>
          <w:sz w:val="24"/>
          <w:szCs w:val="24"/>
        </w:rPr>
        <w:t>n</w:t>
      </w:r>
      <w:r w:rsidRPr="00E764B9">
        <w:rPr>
          <w:rFonts w:ascii="Source Sans Pro" w:hAnsi="Source Sans Pro"/>
          <w:w w:val="57"/>
          <w:sz w:val="24"/>
          <w:szCs w:val="24"/>
        </w:rPr>
        <w:t>d</w:t>
      </w:r>
      <w:r w:rsidRPr="00E764B9">
        <w:rPr>
          <w:rFonts w:ascii="Source Sans Pro" w:hAnsi="Source Sans Pro"/>
          <w:w w:val="56"/>
          <w:sz w:val="24"/>
          <w:szCs w:val="24"/>
        </w:rPr>
        <w:t>,</w:t>
      </w:r>
      <w:r w:rsidRPr="00E764B9">
        <w:rPr>
          <w:rFonts w:ascii="Source Sans Pro" w:hAnsi="Source Sans Pro"/>
          <w:sz w:val="24"/>
          <w:szCs w:val="24"/>
        </w:rPr>
        <w:t xml:space="preserve"> </w:t>
      </w:r>
      <w:r w:rsidRPr="00E764B9">
        <w:rPr>
          <w:rFonts w:ascii="Source Sans Pro" w:hAnsi="Source Sans Pro"/>
          <w:spacing w:val="-30"/>
          <w:sz w:val="24"/>
          <w:szCs w:val="24"/>
        </w:rPr>
        <w:t xml:space="preserve"> </w:t>
      </w:r>
      <w:r w:rsidRPr="00E764B9">
        <w:rPr>
          <w:rFonts w:ascii="Source Sans Pro" w:hAnsi="Source Sans Pro"/>
          <w:spacing w:val="-1"/>
          <w:w w:val="89"/>
          <w:sz w:val="24"/>
          <w:szCs w:val="24"/>
        </w:rPr>
        <w:t>B</w:t>
      </w:r>
      <w:r w:rsidRPr="00E764B9">
        <w:rPr>
          <w:rFonts w:ascii="Source Sans Pro" w:hAnsi="Source Sans Pro"/>
          <w:w w:val="39"/>
          <w:sz w:val="24"/>
          <w:szCs w:val="24"/>
        </w:rPr>
        <w:t>o</w:t>
      </w:r>
      <w:r w:rsidRPr="00E764B9">
        <w:rPr>
          <w:rFonts w:ascii="Source Sans Pro" w:hAnsi="Source Sans Pro"/>
          <w:w w:val="57"/>
          <w:sz w:val="24"/>
          <w:szCs w:val="24"/>
        </w:rPr>
        <w:t>d</w:t>
      </w:r>
      <w:r w:rsidRPr="00E764B9">
        <w:rPr>
          <w:rFonts w:ascii="Source Sans Pro" w:hAnsi="Source Sans Pro"/>
          <w:w w:val="77"/>
          <w:sz w:val="24"/>
          <w:szCs w:val="24"/>
        </w:rPr>
        <w:t>y</w:t>
      </w:r>
      <w:r w:rsidRPr="00E764B9">
        <w:rPr>
          <w:rFonts w:ascii="Source Sans Pro" w:hAnsi="Source Sans Pro"/>
          <w:w w:val="56"/>
          <w:sz w:val="24"/>
          <w:szCs w:val="24"/>
        </w:rPr>
        <w:t>,</w:t>
      </w:r>
      <w:r w:rsidRPr="00E764B9">
        <w:rPr>
          <w:rFonts w:ascii="Source Sans Pro" w:hAnsi="Source Sans Pro"/>
          <w:sz w:val="24"/>
          <w:szCs w:val="24"/>
        </w:rPr>
        <w:t xml:space="preserve"> </w:t>
      </w:r>
      <w:r w:rsidRPr="00E764B9">
        <w:rPr>
          <w:rFonts w:ascii="Source Sans Pro" w:hAnsi="Source Sans Pro"/>
          <w:spacing w:val="-30"/>
          <w:sz w:val="24"/>
          <w:szCs w:val="24"/>
        </w:rPr>
        <w:t xml:space="preserve"> </w:t>
      </w:r>
      <w:r w:rsidRPr="00E764B9">
        <w:rPr>
          <w:rFonts w:ascii="Source Sans Pro" w:hAnsi="Source Sans Pro"/>
          <w:w w:val="48"/>
          <w:sz w:val="24"/>
          <w:szCs w:val="24"/>
        </w:rPr>
        <w:t>&amp;</w:t>
      </w:r>
      <w:r w:rsidRPr="00E764B9">
        <w:rPr>
          <w:rFonts w:ascii="Source Sans Pro" w:hAnsi="Source Sans Pro"/>
          <w:sz w:val="24"/>
          <w:szCs w:val="24"/>
        </w:rPr>
        <w:t xml:space="preserve"> </w:t>
      </w:r>
      <w:r w:rsidRPr="00E764B9">
        <w:rPr>
          <w:rFonts w:ascii="Source Sans Pro" w:hAnsi="Source Sans Pro"/>
          <w:spacing w:val="-30"/>
          <w:sz w:val="24"/>
          <w:szCs w:val="24"/>
        </w:rPr>
        <w:t xml:space="preserve"> </w:t>
      </w:r>
      <w:r w:rsidRPr="00E764B9">
        <w:rPr>
          <w:rFonts w:ascii="Source Sans Pro" w:hAnsi="Source Sans Pro"/>
          <w:spacing w:val="-1"/>
          <w:w w:val="117"/>
          <w:sz w:val="24"/>
          <w:szCs w:val="24"/>
        </w:rPr>
        <w:t>S</w:t>
      </w:r>
      <w:r w:rsidRPr="00E764B9">
        <w:rPr>
          <w:rFonts w:ascii="Source Sans Pro" w:hAnsi="Source Sans Pro"/>
          <w:spacing w:val="-1"/>
          <w:w w:val="74"/>
          <w:sz w:val="24"/>
          <w:szCs w:val="24"/>
        </w:rPr>
        <w:t>p</w:t>
      </w:r>
      <w:r w:rsidRPr="00E764B9">
        <w:rPr>
          <w:rFonts w:ascii="Source Sans Pro" w:hAnsi="Source Sans Pro"/>
          <w:w w:val="86"/>
          <w:sz w:val="24"/>
          <w:szCs w:val="24"/>
        </w:rPr>
        <w:t>i</w:t>
      </w:r>
      <w:r w:rsidRPr="00E764B9">
        <w:rPr>
          <w:rFonts w:ascii="Source Sans Pro" w:hAnsi="Source Sans Pro"/>
          <w:w w:val="74"/>
          <w:sz w:val="24"/>
          <w:szCs w:val="24"/>
        </w:rPr>
        <w:t>r</w:t>
      </w:r>
      <w:r w:rsidRPr="00E764B9">
        <w:rPr>
          <w:rFonts w:ascii="Source Sans Pro" w:hAnsi="Source Sans Pro"/>
          <w:w w:val="86"/>
          <w:sz w:val="24"/>
          <w:szCs w:val="24"/>
        </w:rPr>
        <w:t>i</w:t>
      </w:r>
      <w:r w:rsidRPr="00E764B9">
        <w:rPr>
          <w:rFonts w:ascii="Source Sans Pro" w:hAnsi="Source Sans Pro"/>
          <w:w w:val="64"/>
          <w:sz w:val="24"/>
          <w:szCs w:val="24"/>
        </w:rPr>
        <w:t>t</w:t>
      </w:r>
    </w:p>
    <w:p w14:paraId="3BC8F45D" w14:textId="77777777" w:rsidR="00536F27" w:rsidRPr="00EC4353" w:rsidRDefault="00536F27" w:rsidP="00D35AE4">
      <w:pPr>
        <w:spacing w:before="0" w:line="240" w:lineRule="auto"/>
        <w:ind w:left="3108" w:right="3595"/>
        <w:jc w:val="center"/>
        <w:rPr>
          <w:rFonts w:ascii="Source Sans Pro" w:hAnsi="Source Sans Pro"/>
        </w:rPr>
      </w:pPr>
      <w:r w:rsidRPr="00EC4353">
        <w:rPr>
          <w:rFonts w:ascii="Source Sans Pro" w:hAnsi="Source Sans Pro"/>
          <w:spacing w:val="24"/>
          <w:w w:val="105"/>
        </w:rPr>
        <w:t>YOUR</w:t>
      </w:r>
      <w:r w:rsidRPr="00EC4353">
        <w:rPr>
          <w:rFonts w:ascii="Source Sans Pro" w:hAnsi="Source Sans Pro"/>
          <w:spacing w:val="56"/>
          <w:w w:val="105"/>
        </w:rPr>
        <w:t xml:space="preserve"> </w:t>
      </w:r>
      <w:r w:rsidRPr="00EC4353">
        <w:rPr>
          <w:rFonts w:ascii="Source Sans Pro" w:hAnsi="Source Sans Pro"/>
          <w:spacing w:val="28"/>
          <w:w w:val="105"/>
        </w:rPr>
        <w:t>RELAXATION</w:t>
      </w:r>
      <w:r w:rsidRPr="00EC4353">
        <w:rPr>
          <w:rFonts w:ascii="Source Sans Pro" w:hAnsi="Source Sans Pro"/>
          <w:spacing w:val="29"/>
          <w:w w:val="105"/>
        </w:rPr>
        <w:t xml:space="preserve"> </w:t>
      </w:r>
      <w:r w:rsidRPr="00EC4353">
        <w:rPr>
          <w:rFonts w:ascii="Source Sans Pro" w:hAnsi="Source Sans Pro"/>
          <w:spacing w:val="28"/>
          <w:w w:val="105"/>
        </w:rPr>
        <w:t>SANCTUARY</w:t>
      </w:r>
      <w:r w:rsidRPr="00EC4353">
        <w:rPr>
          <w:rFonts w:ascii="Source Sans Pro" w:hAnsi="Source Sans Pro"/>
          <w:spacing w:val="63"/>
          <w:w w:val="105"/>
        </w:rPr>
        <w:t xml:space="preserve"> </w:t>
      </w:r>
      <w:r w:rsidRPr="00EC4353">
        <w:rPr>
          <w:rFonts w:ascii="Source Sans Pro" w:hAnsi="Source Sans Pro"/>
          <w:spacing w:val="16"/>
          <w:w w:val="105"/>
        </w:rPr>
        <w:t>IN</w:t>
      </w:r>
      <w:r w:rsidRPr="00EC4353">
        <w:rPr>
          <w:rFonts w:ascii="Source Sans Pro" w:hAnsi="Source Sans Pro"/>
          <w:spacing w:val="63"/>
          <w:w w:val="105"/>
        </w:rPr>
        <w:t xml:space="preserve"> </w:t>
      </w:r>
      <w:r w:rsidRPr="00EC4353">
        <w:rPr>
          <w:rFonts w:ascii="Source Sans Pro" w:hAnsi="Source Sans Pro"/>
          <w:spacing w:val="21"/>
          <w:w w:val="105"/>
        </w:rPr>
        <w:t>THE</w:t>
      </w:r>
      <w:r w:rsidRPr="00EC4353">
        <w:rPr>
          <w:rFonts w:ascii="Source Sans Pro" w:hAnsi="Source Sans Pro"/>
          <w:spacing w:val="64"/>
          <w:w w:val="105"/>
        </w:rPr>
        <w:t xml:space="preserve"> </w:t>
      </w:r>
      <w:r w:rsidRPr="00EC4353">
        <w:rPr>
          <w:rFonts w:ascii="Source Sans Pro" w:hAnsi="Source Sans Pro"/>
          <w:spacing w:val="24"/>
          <w:w w:val="105"/>
        </w:rPr>
        <w:t>CITY</w:t>
      </w:r>
    </w:p>
    <w:p w14:paraId="37D7B0AF" w14:textId="77777777" w:rsidR="00536F27" w:rsidRPr="00EC4353" w:rsidRDefault="00536F27" w:rsidP="00536F27">
      <w:pPr>
        <w:spacing w:before="0" w:line="240" w:lineRule="auto"/>
        <w:ind w:left="122" w:right="608"/>
        <w:jc w:val="center"/>
        <w:rPr>
          <w:rFonts w:ascii="Source Sans Pro" w:hAnsi="Source Sans Pro"/>
          <w:spacing w:val="32"/>
          <w:w w:val="98"/>
        </w:rPr>
      </w:pPr>
      <w:r w:rsidRPr="00EC4353">
        <w:rPr>
          <w:rFonts w:ascii="Source Sans Pro" w:hAnsi="Source Sans Pro"/>
          <w:spacing w:val="32"/>
          <w:w w:val="104"/>
        </w:rPr>
        <w:t>2</w:t>
      </w:r>
      <w:r w:rsidRPr="00EC4353">
        <w:rPr>
          <w:rFonts w:ascii="Source Sans Pro" w:hAnsi="Source Sans Pro"/>
          <w:spacing w:val="32"/>
          <w:w w:val="60"/>
        </w:rPr>
        <w:t>1</w:t>
      </w:r>
      <w:r w:rsidRPr="00EC4353">
        <w:rPr>
          <w:rFonts w:ascii="Source Sans Pro" w:hAnsi="Source Sans Pro"/>
          <w:spacing w:val="32"/>
          <w:w w:val="122"/>
        </w:rPr>
        <w:t>4</w:t>
      </w:r>
      <w:r w:rsidRPr="00EC4353">
        <w:rPr>
          <w:rFonts w:ascii="Source Sans Pro" w:hAnsi="Source Sans Pro"/>
          <w:w w:val="124"/>
        </w:rPr>
        <w:t>0</w:t>
      </w:r>
      <w:r w:rsidRPr="00EC4353">
        <w:rPr>
          <w:rFonts w:ascii="Source Sans Pro" w:hAnsi="Source Sans Pro"/>
        </w:rPr>
        <w:t xml:space="preserve"> </w:t>
      </w:r>
      <w:r w:rsidRPr="00EC4353">
        <w:rPr>
          <w:rFonts w:ascii="Source Sans Pro" w:hAnsi="Source Sans Pro"/>
          <w:spacing w:val="-24"/>
        </w:rPr>
        <w:t xml:space="preserve"> </w:t>
      </w:r>
      <w:r w:rsidRPr="00EC4353">
        <w:rPr>
          <w:rFonts w:ascii="Source Sans Pro" w:hAnsi="Source Sans Pro"/>
          <w:spacing w:val="32"/>
          <w:w w:val="108"/>
        </w:rPr>
        <w:t>W</w:t>
      </w:r>
      <w:r w:rsidRPr="00EC4353">
        <w:rPr>
          <w:rFonts w:ascii="Source Sans Pro" w:hAnsi="Source Sans Pro"/>
          <w:w w:val="113"/>
        </w:rPr>
        <w:t>.</w:t>
      </w:r>
      <w:r w:rsidRPr="00EC4353">
        <w:rPr>
          <w:rFonts w:ascii="Source Sans Pro" w:hAnsi="Source Sans Pro"/>
        </w:rPr>
        <w:t xml:space="preserve"> </w:t>
      </w:r>
      <w:r w:rsidRPr="00EC4353">
        <w:rPr>
          <w:rFonts w:ascii="Source Sans Pro" w:hAnsi="Source Sans Pro"/>
          <w:spacing w:val="-24"/>
        </w:rPr>
        <w:t xml:space="preserve"> </w:t>
      </w:r>
      <w:r w:rsidRPr="00EC4353">
        <w:rPr>
          <w:rFonts w:ascii="Source Sans Pro" w:hAnsi="Source Sans Pro"/>
          <w:spacing w:val="32"/>
          <w:w w:val="114"/>
        </w:rPr>
        <w:t>9</w:t>
      </w:r>
      <w:r w:rsidRPr="00EC4353">
        <w:rPr>
          <w:rFonts w:ascii="Source Sans Pro" w:hAnsi="Source Sans Pro"/>
          <w:w w:val="110"/>
        </w:rPr>
        <w:t>5</w:t>
      </w:r>
      <w:r w:rsidRPr="00EC4353">
        <w:rPr>
          <w:rFonts w:ascii="Source Sans Pro" w:hAnsi="Source Sans Pro"/>
          <w:spacing w:val="-57"/>
        </w:rPr>
        <w:t xml:space="preserve"> </w:t>
      </w:r>
      <w:r w:rsidRPr="00EC4353">
        <w:rPr>
          <w:rFonts w:ascii="Source Sans Pro" w:hAnsi="Source Sans Pro"/>
          <w:spacing w:val="32"/>
        </w:rPr>
        <w:t>T</w:t>
      </w:r>
      <w:r w:rsidRPr="00EC4353">
        <w:rPr>
          <w:rFonts w:ascii="Source Sans Pro" w:hAnsi="Source Sans Pro"/>
          <w:w w:val="101"/>
        </w:rPr>
        <w:t>H</w:t>
      </w:r>
      <w:r w:rsidRPr="00EC4353">
        <w:rPr>
          <w:rFonts w:ascii="Source Sans Pro" w:hAnsi="Source Sans Pro"/>
        </w:rPr>
        <w:t xml:space="preserve"> </w:t>
      </w:r>
      <w:r w:rsidRPr="00EC4353">
        <w:rPr>
          <w:rFonts w:ascii="Source Sans Pro" w:hAnsi="Source Sans Pro"/>
          <w:spacing w:val="-24"/>
        </w:rPr>
        <w:t xml:space="preserve"> </w:t>
      </w:r>
      <w:r w:rsidRPr="00EC4353">
        <w:rPr>
          <w:rFonts w:ascii="Source Sans Pro" w:hAnsi="Source Sans Pro"/>
          <w:spacing w:val="32"/>
          <w:w w:val="106"/>
        </w:rPr>
        <w:t>S</w:t>
      </w:r>
      <w:r w:rsidRPr="00EC4353">
        <w:rPr>
          <w:rFonts w:ascii="Source Sans Pro" w:hAnsi="Source Sans Pro"/>
          <w:spacing w:val="32"/>
        </w:rPr>
        <w:t>T</w:t>
      </w:r>
      <w:r w:rsidRPr="00EC4353">
        <w:rPr>
          <w:rFonts w:ascii="Source Sans Pro" w:hAnsi="Source Sans Pro"/>
          <w:w w:val="113"/>
        </w:rPr>
        <w:t>.</w:t>
      </w:r>
      <w:r w:rsidRPr="00EC4353">
        <w:rPr>
          <w:rFonts w:ascii="Source Sans Pro" w:hAnsi="Source Sans Pro"/>
        </w:rPr>
        <w:t xml:space="preserve"> </w:t>
      </w:r>
      <w:r w:rsidRPr="00EC4353">
        <w:rPr>
          <w:rFonts w:ascii="Source Sans Pro" w:hAnsi="Source Sans Pro"/>
          <w:spacing w:val="-24"/>
        </w:rPr>
        <w:t xml:space="preserve"> </w:t>
      </w:r>
      <w:r w:rsidRPr="00EC4353">
        <w:rPr>
          <w:rFonts w:ascii="Source Sans Pro" w:hAnsi="Source Sans Pro"/>
          <w:spacing w:val="32"/>
          <w:w w:val="115"/>
        </w:rPr>
        <w:t>C</w:t>
      </w:r>
      <w:r w:rsidRPr="00EC4353">
        <w:rPr>
          <w:rFonts w:ascii="Source Sans Pro" w:hAnsi="Source Sans Pro"/>
          <w:spacing w:val="32"/>
          <w:w w:val="101"/>
        </w:rPr>
        <w:t>H</w:t>
      </w:r>
      <w:r w:rsidRPr="00EC4353">
        <w:rPr>
          <w:rFonts w:ascii="Source Sans Pro" w:hAnsi="Source Sans Pro"/>
          <w:spacing w:val="32"/>
          <w:w w:val="109"/>
        </w:rPr>
        <w:t>I</w:t>
      </w:r>
      <w:r w:rsidRPr="00EC4353">
        <w:rPr>
          <w:rFonts w:ascii="Source Sans Pro" w:hAnsi="Source Sans Pro"/>
          <w:spacing w:val="32"/>
          <w:w w:val="115"/>
        </w:rPr>
        <w:t>C</w:t>
      </w:r>
      <w:r w:rsidRPr="00EC4353">
        <w:rPr>
          <w:rFonts w:ascii="Source Sans Pro" w:hAnsi="Source Sans Pro"/>
          <w:spacing w:val="32"/>
          <w:w w:val="116"/>
        </w:rPr>
        <w:t>A</w:t>
      </w:r>
      <w:r w:rsidRPr="00EC4353">
        <w:rPr>
          <w:rFonts w:ascii="Source Sans Pro" w:hAnsi="Source Sans Pro"/>
          <w:spacing w:val="32"/>
          <w:w w:val="113"/>
        </w:rPr>
        <w:t>G</w:t>
      </w:r>
      <w:r w:rsidRPr="00EC4353">
        <w:rPr>
          <w:rFonts w:ascii="Source Sans Pro" w:hAnsi="Source Sans Pro"/>
          <w:w w:val="111"/>
        </w:rPr>
        <w:t>O</w:t>
      </w:r>
      <w:r w:rsidRPr="00EC4353">
        <w:rPr>
          <w:rFonts w:ascii="Source Sans Pro" w:hAnsi="Source Sans Pro"/>
        </w:rPr>
        <w:t xml:space="preserve"> </w:t>
      </w:r>
      <w:r w:rsidRPr="00EC4353">
        <w:rPr>
          <w:rFonts w:ascii="Source Sans Pro" w:hAnsi="Source Sans Pro"/>
          <w:spacing w:val="-24"/>
        </w:rPr>
        <w:t xml:space="preserve"> </w:t>
      </w:r>
      <w:r w:rsidRPr="00EC4353">
        <w:rPr>
          <w:rFonts w:ascii="Source Sans Pro" w:hAnsi="Source Sans Pro"/>
          <w:spacing w:val="32"/>
          <w:w w:val="109"/>
        </w:rPr>
        <w:t>I</w:t>
      </w:r>
      <w:r w:rsidRPr="00EC4353">
        <w:rPr>
          <w:rFonts w:ascii="Source Sans Pro" w:hAnsi="Source Sans Pro"/>
          <w:spacing w:val="32"/>
          <w:w w:val="98"/>
        </w:rPr>
        <w:t>L</w:t>
      </w:r>
    </w:p>
    <w:p w14:paraId="68A1FC25" w14:textId="77777777" w:rsidR="00D35AE4" w:rsidRPr="00EC4353" w:rsidRDefault="00D35AE4" w:rsidP="00D35AE4">
      <w:pPr>
        <w:pStyle w:val="BodyText"/>
        <w:ind w:left="259" w:firstLine="80"/>
        <w:jc w:val="center"/>
        <w:rPr>
          <w:rFonts w:ascii="Source Sans Pro" w:hAnsi="Source Sans Pro"/>
          <w:sz w:val="22"/>
          <w:szCs w:val="22"/>
        </w:rPr>
      </w:pPr>
      <w:r w:rsidRPr="00EC4353">
        <w:rPr>
          <w:rFonts w:ascii="Source Sans Pro" w:hAnsi="Source Sans Pro"/>
          <w:color w:val="2A2A2A"/>
          <w:spacing w:val="15"/>
          <w:sz w:val="22"/>
          <w:szCs w:val="22"/>
        </w:rPr>
        <w:t>Energy</w:t>
      </w:r>
      <w:r w:rsidRPr="00EC4353">
        <w:rPr>
          <w:rFonts w:ascii="Source Sans Pro" w:hAnsi="Source Sans Pro"/>
          <w:color w:val="2A2A2A"/>
          <w:spacing w:val="56"/>
          <w:sz w:val="22"/>
          <w:szCs w:val="22"/>
        </w:rPr>
        <w:t xml:space="preserve"> </w:t>
      </w:r>
      <w:r w:rsidRPr="00EC4353">
        <w:rPr>
          <w:rFonts w:ascii="Source Sans Pro" w:hAnsi="Source Sans Pro"/>
          <w:color w:val="2A2A2A"/>
          <w:spacing w:val="16"/>
          <w:sz w:val="22"/>
          <w:szCs w:val="22"/>
        </w:rPr>
        <w:t>Healing</w:t>
      </w:r>
      <w:r w:rsidRPr="00EC4353">
        <w:rPr>
          <w:rFonts w:ascii="Source Sans Pro" w:hAnsi="Source Sans Pro"/>
          <w:color w:val="2A2A2A"/>
          <w:spacing w:val="74"/>
          <w:sz w:val="22"/>
          <w:szCs w:val="22"/>
        </w:rPr>
        <w:t xml:space="preserve"> </w:t>
      </w:r>
      <w:r w:rsidRPr="00EC4353">
        <w:rPr>
          <w:rFonts w:ascii="Source Sans Pro" w:hAnsi="Source Sans Pro"/>
          <w:color w:val="2A2A2A"/>
          <w:spacing w:val="16"/>
          <w:sz w:val="22"/>
          <w:szCs w:val="22"/>
        </w:rPr>
        <w:t>Massage</w:t>
      </w:r>
      <w:r w:rsidRPr="00EC4353">
        <w:rPr>
          <w:rFonts w:ascii="Source Sans Pro" w:hAnsi="Source Sans Pro"/>
          <w:color w:val="2A2A2A"/>
          <w:spacing w:val="-65"/>
          <w:sz w:val="22"/>
          <w:szCs w:val="22"/>
        </w:rPr>
        <w:t xml:space="preserve"> </w:t>
      </w:r>
      <w:r w:rsidRPr="00EC4353">
        <w:rPr>
          <w:rFonts w:ascii="Source Sans Pro" w:hAnsi="Source Sans Pro"/>
          <w:color w:val="2A2A2A"/>
          <w:spacing w:val="15"/>
          <w:sz w:val="22"/>
          <w:szCs w:val="22"/>
        </w:rPr>
        <w:t>Stress</w:t>
      </w:r>
      <w:r w:rsidRPr="00EC4353">
        <w:rPr>
          <w:rFonts w:ascii="Source Sans Pro" w:hAnsi="Source Sans Pro"/>
          <w:color w:val="2A2A2A"/>
          <w:spacing w:val="35"/>
          <w:sz w:val="22"/>
          <w:szCs w:val="22"/>
        </w:rPr>
        <w:t xml:space="preserve"> </w:t>
      </w:r>
      <w:r w:rsidRPr="00EC4353">
        <w:rPr>
          <w:rFonts w:ascii="Source Sans Pro" w:hAnsi="Source Sans Pro"/>
          <w:color w:val="2A2A2A"/>
          <w:spacing w:val="15"/>
          <w:sz w:val="22"/>
          <w:szCs w:val="22"/>
        </w:rPr>
        <w:t>Relief</w:t>
      </w:r>
      <w:r w:rsidRPr="00EC4353">
        <w:rPr>
          <w:rFonts w:ascii="Source Sans Pro" w:hAnsi="Source Sans Pro"/>
          <w:color w:val="2A2A2A"/>
          <w:spacing w:val="36"/>
          <w:sz w:val="22"/>
          <w:szCs w:val="22"/>
        </w:rPr>
        <w:t xml:space="preserve"> </w:t>
      </w:r>
      <w:r w:rsidRPr="00EC4353">
        <w:rPr>
          <w:rFonts w:ascii="Source Sans Pro" w:hAnsi="Source Sans Pro"/>
          <w:color w:val="2A2A2A"/>
          <w:spacing w:val="16"/>
          <w:sz w:val="22"/>
          <w:szCs w:val="22"/>
        </w:rPr>
        <w:t>Massage</w:t>
      </w:r>
    </w:p>
    <w:p w14:paraId="2952F7BA" w14:textId="77777777" w:rsidR="00D35AE4" w:rsidRPr="00EC4353" w:rsidRDefault="00D35AE4" w:rsidP="00D35AE4">
      <w:pPr>
        <w:pStyle w:val="BodyText"/>
        <w:ind w:left="259"/>
        <w:jc w:val="center"/>
        <w:rPr>
          <w:rFonts w:ascii="Source Sans Pro" w:hAnsi="Source Sans Pro"/>
          <w:sz w:val="22"/>
          <w:szCs w:val="22"/>
        </w:rPr>
      </w:pPr>
      <w:r w:rsidRPr="00EC4353">
        <w:rPr>
          <w:rFonts w:ascii="Source Sans Pro" w:hAnsi="Source Sans Pro"/>
          <w:color w:val="2A2A2A"/>
          <w:spacing w:val="17"/>
          <w:sz w:val="22"/>
          <w:szCs w:val="22"/>
        </w:rPr>
        <w:t xml:space="preserve">Therapeutic </w:t>
      </w:r>
      <w:r w:rsidRPr="00EC4353">
        <w:rPr>
          <w:rFonts w:ascii="Source Sans Pro" w:hAnsi="Source Sans Pro"/>
          <w:color w:val="2A2A2A"/>
          <w:spacing w:val="71"/>
          <w:sz w:val="22"/>
          <w:szCs w:val="22"/>
        </w:rPr>
        <w:t xml:space="preserve"> </w:t>
      </w:r>
      <w:r w:rsidRPr="00EC4353">
        <w:rPr>
          <w:rFonts w:ascii="Source Sans Pro" w:hAnsi="Source Sans Pro"/>
          <w:color w:val="2A2A2A"/>
          <w:spacing w:val="16"/>
          <w:sz w:val="22"/>
          <w:szCs w:val="22"/>
        </w:rPr>
        <w:t>Massage</w:t>
      </w:r>
    </w:p>
    <w:p w14:paraId="6EF65DB4" w14:textId="77777777" w:rsidR="00D35AE4" w:rsidRPr="00EC4353" w:rsidRDefault="00D35AE4" w:rsidP="00D35AE4">
      <w:pPr>
        <w:pStyle w:val="BodyText"/>
        <w:ind w:left="259" w:right="787"/>
        <w:jc w:val="center"/>
        <w:rPr>
          <w:rFonts w:ascii="Source Sans Pro" w:hAnsi="Source Sans Pro"/>
          <w:sz w:val="22"/>
          <w:szCs w:val="22"/>
        </w:rPr>
      </w:pPr>
      <w:r w:rsidRPr="00EC4353">
        <w:rPr>
          <w:rFonts w:ascii="Source Sans Pro" w:hAnsi="Source Sans Pro"/>
          <w:color w:val="2A2A2A"/>
          <w:spacing w:val="17"/>
          <w:w w:val="105"/>
          <w:sz w:val="22"/>
          <w:szCs w:val="22"/>
        </w:rPr>
        <w:t xml:space="preserve">Aromatherapy </w:t>
      </w:r>
      <w:r w:rsidRPr="00EC4353">
        <w:rPr>
          <w:rFonts w:ascii="Source Sans Pro" w:hAnsi="Source Sans Pro"/>
          <w:color w:val="2A2A2A"/>
          <w:spacing w:val="16"/>
          <w:w w:val="105"/>
          <w:sz w:val="22"/>
          <w:szCs w:val="22"/>
        </w:rPr>
        <w:t>Massage</w:t>
      </w:r>
      <w:r w:rsidRPr="00EC4353">
        <w:rPr>
          <w:rFonts w:ascii="Source Sans Pro" w:hAnsi="Source Sans Pro"/>
          <w:color w:val="2A2A2A"/>
          <w:spacing w:val="-68"/>
          <w:w w:val="105"/>
          <w:sz w:val="22"/>
          <w:szCs w:val="22"/>
        </w:rPr>
        <w:t xml:space="preserve"> </w:t>
      </w:r>
      <w:r w:rsidRPr="00EC4353">
        <w:rPr>
          <w:rFonts w:ascii="Source Sans Pro" w:hAnsi="Source Sans Pro"/>
          <w:color w:val="2A2A2A"/>
          <w:spacing w:val="12"/>
          <w:w w:val="105"/>
          <w:sz w:val="22"/>
          <w:szCs w:val="22"/>
        </w:rPr>
        <w:t>Hot</w:t>
      </w:r>
      <w:r w:rsidRPr="00EC4353">
        <w:rPr>
          <w:rFonts w:ascii="Source Sans Pro" w:hAnsi="Source Sans Pro"/>
          <w:color w:val="2A2A2A"/>
          <w:spacing w:val="18"/>
          <w:w w:val="105"/>
          <w:sz w:val="22"/>
          <w:szCs w:val="22"/>
        </w:rPr>
        <w:t xml:space="preserve"> </w:t>
      </w:r>
      <w:r w:rsidRPr="00EC4353">
        <w:rPr>
          <w:rFonts w:ascii="Source Sans Pro" w:hAnsi="Source Sans Pro"/>
          <w:color w:val="2A2A2A"/>
          <w:spacing w:val="15"/>
          <w:w w:val="105"/>
          <w:sz w:val="22"/>
          <w:szCs w:val="22"/>
        </w:rPr>
        <w:t>Stone</w:t>
      </w:r>
      <w:r w:rsidRPr="00EC4353">
        <w:rPr>
          <w:rFonts w:ascii="Source Sans Pro" w:hAnsi="Source Sans Pro"/>
          <w:color w:val="2A2A2A"/>
          <w:spacing w:val="19"/>
          <w:w w:val="105"/>
          <w:sz w:val="22"/>
          <w:szCs w:val="22"/>
        </w:rPr>
        <w:t xml:space="preserve"> </w:t>
      </w:r>
      <w:r w:rsidRPr="00EC4353">
        <w:rPr>
          <w:rFonts w:ascii="Source Sans Pro" w:hAnsi="Source Sans Pro"/>
          <w:color w:val="2A2A2A"/>
          <w:spacing w:val="16"/>
          <w:w w:val="105"/>
          <w:sz w:val="22"/>
          <w:szCs w:val="22"/>
        </w:rPr>
        <w:t>Massage</w:t>
      </w:r>
    </w:p>
    <w:p w14:paraId="1537D74D" w14:textId="297170B1" w:rsidR="00044509" w:rsidRDefault="00D35AE4" w:rsidP="00044509">
      <w:pPr>
        <w:spacing w:before="0" w:line="240" w:lineRule="auto"/>
        <w:ind w:left="122" w:right="608"/>
        <w:jc w:val="center"/>
        <w:rPr>
          <w:b/>
          <w:bCs/>
          <w:sz w:val="28"/>
          <w:szCs w:val="28"/>
        </w:rPr>
      </w:pPr>
      <w:r w:rsidRPr="00EC4353">
        <w:rPr>
          <w:rFonts w:ascii="Source Sans Pro" w:hAnsi="Source Sans Pro"/>
          <w:color w:val="2A2A2A"/>
          <w:spacing w:val="14"/>
          <w:w w:val="105"/>
        </w:rPr>
        <w:t>Foot</w:t>
      </w:r>
      <w:r w:rsidRPr="00EC4353">
        <w:rPr>
          <w:rFonts w:ascii="Source Sans Pro" w:hAnsi="Source Sans Pro"/>
          <w:color w:val="2A2A2A"/>
          <w:spacing w:val="19"/>
          <w:w w:val="105"/>
        </w:rPr>
        <w:t xml:space="preserve"> </w:t>
      </w:r>
      <w:r w:rsidRPr="00EC4353">
        <w:rPr>
          <w:rFonts w:ascii="Source Sans Pro" w:hAnsi="Source Sans Pro"/>
          <w:color w:val="2A2A2A"/>
          <w:spacing w:val="17"/>
          <w:w w:val="105"/>
        </w:rPr>
        <w:t>Reflexology</w:t>
      </w:r>
      <w:r w:rsidRPr="00EC4353">
        <w:rPr>
          <w:rFonts w:ascii="Source Sans Pro" w:hAnsi="Source Sans Pro"/>
          <w:color w:val="2A2A2A"/>
          <w:spacing w:val="20"/>
          <w:w w:val="105"/>
        </w:rPr>
        <w:t xml:space="preserve"> </w:t>
      </w:r>
      <w:r w:rsidRPr="00EC4353">
        <w:rPr>
          <w:rFonts w:ascii="Source Sans Pro" w:hAnsi="Source Sans Pro"/>
          <w:color w:val="2A2A2A"/>
          <w:spacing w:val="16"/>
          <w:w w:val="105"/>
        </w:rPr>
        <w:t>Therapy</w:t>
      </w:r>
      <w:r w:rsidRPr="00EC4353">
        <w:rPr>
          <w:rFonts w:ascii="Source Sans Pro" w:hAnsi="Source Sans Pro"/>
          <w:color w:val="2A2A2A"/>
          <w:spacing w:val="-68"/>
          <w:w w:val="105"/>
        </w:rPr>
        <w:t xml:space="preserve"> </w:t>
      </w:r>
      <w:r w:rsidRPr="00EC4353">
        <w:rPr>
          <w:rFonts w:ascii="Source Sans Pro" w:hAnsi="Source Sans Pro"/>
          <w:color w:val="2A2A2A"/>
          <w:spacing w:val="14"/>
          <w:w w:val="105"/>
        </w:rPr>
        <w:t>Thai</w:t>
      </w:r>
      <w:r w:rsidRPr="00EC4353">
        <w:rPr>
          <w:rFonts w:ascii="Source Sans Pro" w:hAnsi="Source Sans Pro"/>
          <w:color w:val="2A2A2A"/>
          <w:spacing w:val="23"/>
          <w:w w:val="105"/>
        </w:rPr>
        <w:t xml:space="preserve"> </w:t>
      </w:r>
      <w:r w:rsidRPr="00EC4353">
        <w:rPr>
          <w:rFonts w:ascii="Source Sans Pro" w:hAnsi="Source Sans Pro"/>
          <w:color w:val="2A2A2A"/>
          <w:spacing w:val="14"/>
          <w:w w:val="105"/>
        </w:rPr>
        <w:t>Hand</w:t>
      </w:r>
      <w:r w:rsidRPr="00EC4353">
        <w:rPr>
          <w:rFonts w:ascii="Source Sans Pro" w:hAnsi="Source Sans Pro"/>
          <w:color w:val="2A2A2A"/>
          <w:spacing w:val="23"/>
          <w:w w:val="105"/>
        </w:rPr>
        <w:t xml:space="preserve"> </w:t>
      </w:r>
      <w:r w:rsidRPr="00EC4353">
        <w:rPr>
          <w:rFonts w:ascii="Source Sans Pro" w:hAnsi="Source Sans Pro"/>
          <w:color w:val="2A2A2A"/>
          <w:spacing w:val="17"/>
          <w:w w:val="105"/>
        </w:rPr>
        <w:t>Reflexology</w:t>
      </w:r>
      <w:r w:rsidR="00044509" w:rsidRPr="00044509">
        <w:rPr>
          <w:b/>
          <w:bCs/>
          <w:sz w:val="28"/>
          <w:szCs w:val="28"/>
        </w:rPr>
        <w:t xml:space="preserve"> </w:t>
      </w:r>
    </w:p>
    <w:p w14:paraId="5910BEA9" w14:textId="2F40B01C" w:rsidR="00CA3266" w:rsidRPr="00442B0E" w:rsidRDefault="00A61ADD" w:rsidP="00044509">
      <w:pPr>
        <w:spacing w:before="0" w:line="240" w:lineRule="auto"/>
        <w:ind w:left="122" w:right="608"/>
        <w:jc w:val="center"/>
        <w:rPr>
          <w:rFonts w:ascii="Source Sans Pro" w:hAnsi="Source Sans Pro"/>
          <w:sz w:val="28"/>
          <w:szCs w:val="28"/>
        </w:rPr>
      </w:pPr>
      <w:r w:rsidRPr="001577D4">
        <w:rPr>
          <w:rStyle w:val="Hyperlink"/>
          <w:rFonts w:ascii="Source Sans Pro" w:hAnsi="Source Sans Pro"/>
          <w:noProof/>
          <w:sz w:val="28"/>
          <w:szCs w:val="28"/>
        </w:rPr>
        <mc:AlternateContent>
          <mc:Choice Requires="wps">
            <w:drawing>
              <wp:anchor distT="45720" distB="45720" distL="114300" distR="114300" simplePos="0" relativeHeight="251685888" behindDoc="0" locked="0" layoutInCell="1" allowOverlap="1" wp14:anchorId="34E96499" wp14:editId="7A11E5B5">
                <wp:simplePos x="0" y="0"/>
                <wp:positionH relativeFrom="column">
                  <wp:posOffset>0</wp:posOffset>
                </wp:positionH>
                <wp:positionV relativeFrom="paragraph">
                  <wp:posOffset>417830</wp:posOffset>
                </wp:positionV>
                <wp:extent cx="7677150" cy="422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0" cy="4229100"/>
                        </a:xfrm>
                        <a:prstGeom prst="rect">
                          <a:avLst/>
                        </a:prstGeom>
                        <a:solidFill>
                          <a:srgbClr val="FFFFFF"/>
                        </a:solidFill>
                        <a:ln w="9525">
                          <a:noFill/>
                          <a:miter lim="800000"/>
                          <a:headEnd/>
                          <a:tailEnd/>
                        </a:ln>
                      </wps:spPr>
                      <wps:txbx>
                        <w:txbxContent>
                          <w:p w14:paraId="002C3CC1" w14:textId="338F6ED1" w:rsidR="00CA3266" w:rsidRDefault="00A61ADD">
                            <w:r>
                              <w:rPr>
                                <w:noProof/>
                              </w:rPr>
                              <w:drawing>
                                <wp:inline distT="0" distB="0" distL="0" distR="0" wp14:anchorId="209B254A" wp14:editId="6A3E2424">
                                  <wp:extent cx="7497279" cy="3851275"/>
                                  <wp:effectExtent l="0" t="0" r="8890" b="0"/>
                                  <wp:docPr id="237" name="Picture 23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background patter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17515" cy="38616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96499" id="Text Box 2" o:spid="_x0000_s1030" type="#_x0000_t202" style="position:absolute;left:0;text-align:left;margin-left:0;margin-top:32.9pt;width:604.5pt;height:33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" stroked="f">
                <v:textbox>
                  <w:txbxContent>
                    <w:p w14:paraId="002C3CC1" w14:textId="338F6ED1" w:rsidR="00CA3266" w:rsidRDefault="00A61ADD">
                      <w:r>
                        <w:rPr>
                          <w:noProof/>
                        </w:rPr>
                        <w:drawing>
                          <wp:inline distT="0" distB="0" distL="0" distR="0" wp14:anchorId="209B254A" wp14:editId="6A3E2424">
                            <wp:extent cx="7497279" cy="3851275"/>
                            <wp:effectExtent l="0" t="0" r="8890" b="0"/>
                            <wp:docPr id="237" name="Picture 23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background patter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17515" cy="3861670"/>
                                    </a:xfrm>
                                    <a:prstGeom prst="rect">
                                      <a:avLst/>
                                    </a:prstGeom>
                                    <a:noFill/>
                                    <a:ln>
                                      <a:noFill/>
                                    </a:ln>
                                  </pic:spPr>
                                </pic:pic>
                              </a:graphicData>
                            </a:graphic>
                          </wp:inline>
                        </w:drawing>
                      </w:r>
                    </w:p>
                  </w:txbxContent>
                </v:textbox>
                <w10:wrap type="square"/>
              </v:shape>
            </w:pict>
          </mc:Fallback>
        </mc:AlternateContent>
      </w:r>
      <w:r w:rsidR="00CA3266" w:rsidRPr="00442B0E">
        <w:rPr>
          <w:rFonts w:ascii="Source Sans Pro" w:hAnsi="Source Sans Pro"/>
          <w:sz w:val="28"/>
          <w:szCs w:val="28"/>
        </w:rPr>
        <w:t>https://www.vagaro.com/us04/thereikiklubhouse</w:t>
      </w:r>
    </w:p>
    <w:p w14:paraId="5AB0B385" w14:textId="1FED3A9C" w:rsidR="00CA3266" w:rsidRPr="00442B0E" w:rsidRDefault="00CA3266" w:rsidP="00CA3266">
      <w:pPr>
        <w:rPr>
          <w:rFonts w:ascii="Source Sans Pro" w:hAnsi="Source Sans Pro"/>
          <w:sz w:val="28"/>
          <w:szCs w:val="28"/>
        </w:rPr>
        <w:sectPr w:rsidR="00CA3266" w:rsidRPr="00442B0E" w:rsidSect="00EF1E47">
          <w:pgSz w:w="12240" w:h="15840"/>
          <w:pgMar w:top="0" w:right="0" w:bottom="0" w:left="0" w:header="720" w:footer="720" w:gutter="0"/>
          <w:cols w:space="720"/>
        </w:sectPr>
      </w:pPr>
      <w:r w:rsidRPr="00442B0E">
        <w:rPr>
          <w:rFonts w:ascii="Source Sans Pro" w:hAnsi="Source Sans Pro"/>
          <w:sz w:val="28"/>
          <w:szCs w:val="28"/>
        </w:rPr>
        <w:t xml:space="preserve">     </w:t>
      </w:r>
    </w:p>
    <w:p w14:paraId="47F61DDE" w14:textId="51EE72A2" w:rsidR="00044509" w:rsidRDefault="00E73747" w:rsidP="00044509">
      <w:pPr>
        <w:pStyle w:val="Default"/>
      </w:pPr>
      <w:r>
        <w:rPr>
          <w:noProof/>
          <w:sz w:val="12"/>
        </w:rPr>
        <w:lastRenderedPageBreak/>
        <w:drawing>
          <wp:inline distT="0" distB="0" distL="0" distR="0" wp14:anchorId="43B0A49E" wp14:editId="2CC118F9">
            <wp:extent cx="7315200" cy="4115078"/>
            <wp:effectExtent l="0" t="0" r="0"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15200" cy="4115078"/>
                    </a:xfrm>
                    <a:prstGeom prst="rect">
                      <a:avLst/>
                    </a:prstGeom>
                    <a:noFill/>
                  </pic:spPr>
                </pic:pic>
              </a:graphicData>
            </a:graphic>
          </wp:inline>
        </w:drawing>
      </w:r>
    </w:p>
    <w:p w14:paraId="47E49A3A" w14:textId="77777777" w:rsidR="00044509" w:rsidRDefault="00044509" w:rsidP="00044509">
      <w:pPr>
        <w:pStyle w:val="Default"/>
      </w:pPr>
    </w:p>
    <w:p w14:paraId="27FD6EF9" w14:textId="60DFE143" w:rsidR="00044509" w:rsidRDefault="00044509" w:rsidP="00044509">
      <w:pPr>
        <w:pStyle w:val="Default"/>
      </w:pPr>
    </w:p>
    <w:p w14:paraId="4097205F" w14:textId="2A191547" w:rsidR="00044509" w:rsidRDefault="005B37E9" w:rsidP="00044509">
      <w:pPr>
        <w:pStyle w:val="Default"/>
      </w:pPr>
      <w:r w:rsidRPr="0006238D">
        <w:rPr>
          <w:noProof/>
          <w:sz w:val="12"/>
        </w:rPr>
        <mc:AlternateContent>
          <mc:Choice Requires="wps">
            <w:drawing>
              <wp:anchor distT="45720" distB="45720" distL="114300" distR="114300" simplePos="0" relativeHeight="251687936" behindDoc="0" locked="0" layoutInCell="1" allowOverlap="1" wp14:anchorId="7D655676" wp14:editId="1F51FCC4">
                <wp:simplePos x="0" y="0"/>
                <wp:positionH relativeFrom="page">
                  <wp:align>right</wp:align>
                </wp:positionH>
                <wp:positionV relativeFrom="paragraph">
                  <wp:posOffset>26670</wp:posOffset>
                </wp:positionV>
                <wp:extent cx="3883025" cy="3905250"/>
                <wp:effectExtent l="0" t="0" r="317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3905250"/>
                        </a:xfrm>
                        <a:prstGeom prst="rect">
                          <a:avLst/>
                        </a:prstGeom>
                        <a:solidFill>
                          <a:srgbClr val="FFFFFF"/>
                        </a:solidFill>
                        <a:ln w="9525">
                          <a:noFill/>
                          <a:miter lim="800000"/>
                          <a:headEnd/>
                          <a:tailEnd/>
                        </a:ln>
                      </wps:spPr>
                      <wps:txbx>
                        <w:txbxContent>
                          <w:p w14:paraId="1C408725" w14:textId="77777777" w:rsidR="005B37E9" w:rsidRPr="006C4B43" w:rsidRDefault="005B37E9" w:rsidP="005B37E9">
                            <w:pPr>
                              <w:rPr>
                                <w:sz w:val="56"/>
                                <w:szCs w:val="56"/>
                              </w:rPr>
                            </w:pPr>
                            <w:r w:rsidRPr="006C4B43">
                              <w:rPr>
                                <w:sz w:val="56"/>
                                <w:szCs w:val="56"/>
                              </w:rPr>
                              <w:t>Thank you,</w:t>
                            </w:r>
                          </w:p>
                          <w:p w14:paraId="728D5EE5" w14:textId="77777777" w:rsidR="005B37E9" w:rsidRPr="006C4B43" w:rsidRDefault="005B37E9" w:rsidP="005B37E9">
                            <w:pPr>
                              <w:rPr>
                                <w:sz w:val="56"/>
                                <w:szCs w:val="56"/>
                              </w:rPr>
                            </w:pPr>
                            <w:r w:rsidRPr="006C4B43">
                              <w:rPr>
                                <w:sz w:val="56"/>
                                <w:szCs w:val="56"/>
                              </w:rPr>
                              <w:t xml:space="preserve">For </w:t>
                            </w:r>
                            <w:r>
                              <w:rPr>
                                <w:sz w:val="56"/>
                                <w:szCs w:val="56"/>
                              </w:rPr>
                              <w:t>your continual service to</w:t>
                            </w:r>
                            <w:r w:rsidRPr="006C4B43">
                              <w:rPr>
                                <w:sz w:val="56"/>
                                <w:szCs w:val="56"/>
                              </w:rPr>
                              <w:t xml:space="preserve"> children and families</w:t>
                            </w:r>
                            <w:r>
                              <w:rPr>
                                <w:sz w:val="56"/>
                                <w:szCs w:val="56"/>
                              </w:rPr>
                              <w:t>!</w:t>
                            </w:r>
                          </w:p>
                          <w:p w14:paraId="25394108" w14:textId="77777777" w:rsidR="005B37E9" w:rsidRDefault="005B37E9" w:rsidP="005B37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55676" id="_x0000_s1031" type="#_x0000_t202" style="position:absolute;margin-left:254.55pt;margin-top:2.1pt;width:305.75pt;height:307.5pt;z-index:2516879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" stroked="f">
                <v:textbox>
                  <w:txbxContent>
                    <w:p w14:paraId="1C408725" w14:textId="77777777" w:rsidR="005B37E9" w:rsidRPr="006C4B43" w:rsidRDefault="005B37E9" w:rsidP="005B37E9">
                      <w:pPr>
                        <w:rPr>
                          <w:sz w:val="56"/>
                          <w:szCs w:val="56"/>
                        </w:rPr>
                      </w:pPr>
                      <w:r w:rsidRPr="006C4B43">
                        <w:rPr>
                          <w:sz w:val="56"/>
                          <w:szCs w:val="56"/>
                        </w:rPr>
                        <w:t>Thank you,</w:t>
                      </w:r>
                    </w:p>
                    <w:p w14:paraId="728D5EE5" w14:textId="77777777" w:rsidR="005B37E9" w:rsidRPr="006C4B43" w:rsidRDefault="005B37E9" w:rsidP="005B37E9">
                      <w:pPr>
                        <w:rPr>
                          <w:sz w:val="56"/>
                          <w:szCs w:val="56"/>
                        </w:rPr>
                      </w:pPr>
                      <w:r w:rsidRPr="006C4B43">
                        <w:rPr>
                          <w:sz w:val="56"/>
                          <w:szCs w:val="56"/>
                        </w:rPr>
                        <w:t xml:space="preserve">For </w:t>
                      </w:r>
                      <w:r>
                        <w:rPr>
                          <w:sz w:val="56"/>
                          <w:szCs w:val="56"/>
                        </w:rPr>
                        <w:t>your continual service to</w:t>
                      </w:r>
                      <w:r w:rsidRPr="006C4B43">
                        <w:rPr>
                          <w:sz w:val="56"/>
                          <w:szCs w:val="56"/>
                        </w:rPr>
                        <w:t xml:space="preserve"> children and families</w:t>
                      </w:r>
                      <w:r>
                        <w:rPr>
                          <w:sz w:val="56"/>
                          <w:szCs w:val="56"/>
                        </w:rPr>
                        <w:t>!</w:t>
                      </w:r>
                    </w:p>
                    <w:p w14:paraId="25394108" w14:textId="77777777" w:rsidR="005B37E9" w:rsidRDefault="005B37E9" w:rsidP="005B37E9"/>
                  </w:txbxContent>
                </v:textbox>
                <w10:wrap type="square" anchorx="page"/>
              </v:shape>
            </w:pict>
          </mc:Fallback>
        </mc:AlternateContent>
      </w:r>
    </w:p>
    <w:p w14:paraId="00C1B528" w14:textId="37B6E2F4" w:rsidR="00044509" w:rsidRDefault="00044509" w:rsidP="00044509">
      <w:pPr>
        <w:pStyle w:val="Default"/>
      </w:pPr>
    </w:p>
    <w:p w14:paraId="224F6E70" w14:textId="718538E8" w:rsidR="00044509" w:rsidRDefault="00044509" w:rsidP="00044509">
      <w:pPr>
        <w:pStyle w:val="Default"/>
      </w:pPr>
    </w:p>
    <w:p w14:paraId="5C4C8D49" w14:textId="6642C1FE" w:rsidR="00044509" w:rsidRDefault="00044509" w:rsidP="00044509">
      <w:pPr>
        <w:pStyle w:val="Default"/>
      </w:pPr>
    </w:p>
    <w:p w14:paraId="61B25DEB" w14:textId="0707FCC4" w:rsidR="00E73747" w:rsidRDefault="00E73747" w:rsidP="00536F27">
      <w:pPr>
        <w:spacing w:before="0" w:after="0"/>
        <w:rPr>
          <w:rFonts w:ascii="Source Sans Pro" w:hAnsi="Source Sans Pro"/>
        </w:rPr>
      </w:pPr>
    </w:p>
    <w:p w14:paraId="64D65A83" w14:textId="77777777" w:rsidR="00E73747" w:rsidRPr="00E73747" w:rsidRDefault="00E73747" w:rsidP="00E73747">
      <w:pPr>
        <w:rPr>
          <w:rFonts w:ascii="Source Sans Pro" w:hAnsi="Source Sans Pro"/>
        </w:rPr>
      </w:pPr>
    </w:p>
    <w:p w14:paraId="5CE48FDF" w14:textId="77777777" w:rsidR="00E73747" w:rsidRPr="00E73747" w:rsidRDefault="00E73747" w:rsidP="00E73747">
      <w:pPr>
        <w:rPr>
          <w:rFonts w:ascii="Source Sans Pro" w:hAnsi="Source Sans Pro"/>
        </w:rPr>
      </w:pPr>
    </w:p>
    <w:p w14:paraId="37943270" w14:textId="77777777" w:rsidR="00E73747" w:rsidRPr="00E73747" w:rsidRDefault="00E73747" w:rsidP="00E73747">
      <w:pPr>
        <w:rPr>
          <w:rFonts w:ascii="Source Sans Pro" w:hAnsi="Source Sans Pro"/>
        </w:rPr>
      </w:pPr>
    </w:p>
    <w:p w14:paraId="3233CB60" w14:textId="77777777" w:rsidR="00E73747" w:rsidRPr="00E73747" w:rsidRDefault="00E73747" w:rsidP="00E73747">
      <w:pPr>
        <w:rPr>
          <w:rFonts w:ascii="Source Sans Pro" w:hAnsi="Source Sans Pro"/>
        </w:rPr>
      </w:pPr>
    </w:p>
    <w:p w14:paraId="1A36BBE6" w14:textId="77777777" w:rsidR="00E73747" w:rsidRPr="00E73747" w:rsidRDefault="00E73747" w:rsidP="00E73747">
      <w:pPr>
        <w:rPr>
          <w:rFonts w:ascii="Source Sans Pro" w:hAnsi="Source Sans Pro"/>
        </w:rPr>
      </w:pPr>
    </w:p>
    <w:p w14:paraId="7EF3670E" w14:textId="77777777" w:rsidR="00E73747" w:rsidRPr="00E73747" w:rsidRDefault="00E73747" w:rsidP="00E73747">
      <w:pPr>
        <w:rPr>
          <w:rFonts w:ascii="Source Sans Pro" w:hAnsi="Source Sans Pro"/>
        </w:rPr>
      </w:pPr>
    </w:p>
    <w:p w14:paraId="67009629" w14:textId="77777777" w:rsidR="00E73747" w:rsidRPr="00E73747" w:rsidRDefault="00E73747" w:rsidP="00E73747">
      <w:pPr>
        <w:rPr>
          <w:rFonts w:ascii="Source Sans Pro" w:hAnsi="Source Sans Pro"/>
        </w:rPr>
      </w:pPr>
    </w:p>
    <w:p w14:paraId="3402E54A" w14:textId="5B00C4D6" w:rsidR="003031D9" w:rsidRPr="00E47FB1" w:rsidRDefault="003031D9" w:rsidP="00177688">
      <w:pPr>
        <w:tabs>
          <w:tab w:val="left" w:pos="4395"/>
        </w:tabs>
        <w:spacing w:before="0" w:after="0"/>
        <w:rPr>
          <w:rFonts w:ascii="Source Sans Pro" w:hAnsi="Source Sans Pro"/>
        </w:rPr>
        <w:sectPr w:rsidR="003031D9" w:rsidRPr="00E47FB1" w:rsidSect="008A5023">
          <w:headerReference w:type="default" r:id="rId45"/>
          <w:footerReference w:type="default" r:id="rId46"/>
          <w:pgSz w:w="12240" w:h="15840"/>
          <w:pgMar w:top="360" w:right="360" w:bottom="360" w:left="360" w:header="720" w:footer="432" w:gutter="0"/>
          <w:cols w:space="720"/>
          <w:docGrid w:linePitch="360"/>
        </w:sectPr>
      </w:pPr>
    </w:p>
    <w:p w14:paraId="53B7D48D" w14:textId="47C872F7" w:rsidR="006A0C57" w:rsidRDefault="006A0C57" w:rsidP="00177688">
      <w:pPr>
        <w:spacing w:before="0" w:after="0"/>
        <w:rPr>
          <w:sz w:val="12"/>
        </w:rPr>
        <w:sectPr w:rsidR="006A0C57" w:rsidSect="006A0C57">
          <w:type w:val="continuous"/>
          <w:pgSz w:w="12240" w:h="15840"/>
          <w:pgMar w:top="360" w:right="360" w:bottom="360" w:left="360" w:header="720" w:footer="432" w:gutter="0"/>
          <w:cols w:space="720"/>
          <w:docGrid w:linePitch="360"/>
        </w:sectPr>
      </w:pPr>
    </w:p>
    <w:p w14:paraId="271D3F9A" w14:textId="2AECA3E7" w:rsidR="00C13ABB" w:rsidRDefault="00C13ABB" w:rsidP="00177688">
      <w:pPr>
        <w:rPr>
          <w:noProof/>
        </w:rPr>
      </w:pPr>
    </w:p>
    <w:sectPr w:rsidR="00C13ABB" w:rsidSect="006A0C57">
      <w:type w:val="continuous"/>
      <w:pgSz w:w="12240" w:h="15840"/>
      <w:pgMar w:top="360" w:right="360" w:bottom="360" w:left="360" w:header="720" w:footer="432"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213E1" w14:textId="77777777" w:rsidR="00DD50A0" w:rsidRDefault="00DD50A0" w:rsidP="00890A94">
      <w:r>
        <w:separator/>
      </w:r>
    </w:p>
  </w:endnote>
  <w:endnote w:type="continuationSeparator" w:id="0">
    <w:p w14:paraId="773A89DF" w14:textId="77777777" w:rsidR="00DD50A0" w:rsidRDefault="00DD50A0"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erriweather">
    <w:charset w:val="00"/>
    <w:family w:val="auto"/>
    <w:pitch w:val="variable"/>
    <w:sig w:usb0="20000207" w:usb1="00000002" w:usb2="00000000" w:usb3="00000000" w:csb0="00000197" w:csb1="00000000"/>
  </w:font>
  <w:font w:name="Roboto">
    <w:charset w:val="00"/>
    <w:family w:val="auto"/>
    <w:pitch w:val="variable"/>
    <w:sig w:usb0="E00002FF" w:usb1="5000205B" w:usb2="00000020" w:usb3="00000000" w:csb0="0000019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serif">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3F4C"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048E14FD"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A4E5" w14:textId="4A4F2ED2" w:rsidR="00FC2165" w:rsidRPr="00FC2165" w:rsidRDefault="00A1112C" w:rsidP="00FC2165">
    <w:pPr>
      <w:pStyle w:val="Footer"/>
      <w:jc w:val="right"/>
      <w:rPr>
        <w:sz w:val="18"/>
      </w:rPr>
    </w:pPr>
    <w:r>
      <w:rPr>
        <w:noProof/>
        <w:sz w:val="18"/>
      </w:rPr>
      <mc:AlternateContent>
        <mc:Choice Requires="wps">
          <w:drawing>
            <wp:anchor distT="0" distB="0" distL="114300" distR="114300" simplePos="0" relativeHeight="251660288" behindDoc="1" locked="0" layoutInCell="1" allowOverlap="1" wp14:anchorId="4D9C63FE" wp14:editId="618BB00A">
              <wp:simplePos x="0" y="0"/>
              <wp:positionH relativeFrom="margin">
                <wp:posOffset>6753225</wp:posOffset>
              </wp:positionH>
              <wp:positionV relativeFrom="paragraph">
                <wp:posOffset>-282576</wp:posOffset>
              </wp:positionV>
              <wp:extent cx="457200" cy="295275"/>
              <wp:effectExtent l="0" t="0" r="0" b="9525"/>
              <wp:wrapTopAndBottom/>
              <wp:docPr id="3" name="Rectangle 3"/>
              <wp:cNvGraphicFramePr/>
              <a:graphic xmlns:a="http://schemas.openxmlformats.org/drawingml/2006/main">
                <a:graphicData uri="http://schemas.microsoft.com/office/word/2010/wordprocessingShape">
                  <wps:wsp>
                    <wps:cNvSpPr/>
                    <wps:spPr>
                      <a:xfrm>
                        <a:off x="0" y="0"/>
                        <a:ext cx="457200" cy="29527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EA5F1" w14:textId="77777777" w:rsidR="004D00B0" w:rsidRPr="00B54691" w:rsidRDefault="004D00B0" w:rsidP="004D00B0">
                          <w:pPr>
                            <w:spacing w:before="0" w:line="240" w:lineRule="auto"/>
                            <w:jc w:val="center"/>
                            <w:rPr>
                              <w:color w:val="000000" w:themeColor="text1"/>
                            </w:rPr>
                          </w:pPr>
                          <w:r w:rsidRPr="00B54691">
                            <w:rPr>
                              <w:color w:val="000000" w:themeColor="text1"/>
                              <w:sz w:val="18"/>
                            </w:rPr>
                            <w:fldChar w:fldCharType="begin"/>
                          </w:r>
                          <w:r w:rsidRPr="00B54691">
                            <w:rPr>
                              <w:color w:val="000000" w:themeColor="text1"/>
                              <w:sz w:val="18"/>
                            </w:rPr>
                            <w:instrText xml:space="preserve"> PAGE   \* MERGEFORMAT </w:instrText>
                          </w:r>
                          <w:r w:rsidRPr="00B54691">
                            <w:rPr>
                              <w:color w:val="000000" w:themeColor="text1"/>
                              <w:sz w:val="18"/>
                            </w:rPr>
                            <w:fldChar w:fldCharType="separate"/>
                          </w:r>
                          <w:r w:rsidR="00B733EB" w:rsidRPr="00B54691">
                            <w:rPr>
                              <w:noProof/>
                              <w:color w:val="000000" w:themeColor="text1"/>
                              <w:sz w:val="18"/>
                            </w:rPr>
                            <w:t>2</w:t>
                          </w:r>
                          <w:r w:rsidRPr="00B54691">
                            <w:rPr>
                              <w:color w:val="000000" w:themeColor="text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C63FE" id="Rectangle 3" o:spid="_x0000_s1032" style="position:absolute;left:0;text-align:left;margin-left:531.75pt;margin-top:-22.25pt;width:36pt;height:23.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" fillcolor="#92d050" stroked="f" strokeweight="1pt">
              <v:textbox>
                <w:txbxContent>
                  <w:p w14:paraId="704EA5F1" w14:textId="77777777" w:rsidR="004D00B0" w:rsidRPr="00B54691" w:rsidRDefault="004D00B0" w:rsidP="004D00B0">
                    <w:pPr>
                      <w:spacing w:before="0" w:line="240" w:lineRule="auto"/>
                      <w:jc w:val="center"/>
                      <w:rPr>
                        <w:color w:val="000000" w:themeColor="text1"/>
                      </w:rPr>
                    </w:pPr>
                    <w:r w:rsidRPr="00B54691">
                      <w:rPr>
                        <w:color w:val="000000" w:themeColor="text1"/>
                        <w:sz w:val="18"/>
                      </w:rPr>
                      <w:fldChar w:fldCharType="begin"/>
                    </w:r>
                    <w:r w:rsidRPr="00B54691">
                      <w:rPr>
                        <w:color w:val="000000" w:themeColor="text1"/>
                        <w:sz w:val="18"/>
                      </w:rPr>
                      <w:instrText xml:space="preserve"> PAGE   \* MERGEFORMAT </w:instrText>
                    </w:r>
                    <w:r w:rsidRPr="00B54691">
                      <w:rPr>
                        <w:color w:val="000000" w:themeColor="text1"/>
                        <w:sz w:val="18"/>
                      </w:rPr>
                      <w:fldChar w:fldCharType="separate"/>
                    </w:r>
                    <w:r w:rsidR="00B733EB" w:rsidRPr="00B54691">
                      <w:rPr>
                        <w:noProof/>
                        <w:color w:val="000000" w:themeColor="text1"/>
                        <w:sz w:val="18"/>
                      </w:rPr>
                      <w:t>2</w:t>
                    </w:r>
                    <w:r w:rsidRPr="00B54691">
                      <w:rPr>
                        <w:color w:val="000000" w:themeColor="text1"/>
                        <w:sz w:val="18"/>
                      </w:rPr>
                      <w:fldChar w:fldCharType="end"/>
                    </w:r>
                  </w:p>
                </w:txbxContent>
              </v:textbox>
              <w10:wrap type="topAndBottom" anchorx="margin"/>
            </v:rect>
          </w:pict>
        </mc:Fallback>
      </mc:AlternateContent>
    </w:r>
    <w:r w:rsidR="00153C76">
      <w:rPr>
        <w:noProof/>
        <w:sz w:val="18"/>
      </w:rPr>
      <mc:AlternateContent>
        <mc:Choice Requires="wps">
          <w:drawing>
            <wp:anchor distT="0" distB="0" distL="114300" distR="114300" simplePos="0" relativeHeight="251679744" behindDoc="0" locked="0" layoutInCell="1" allowOverlap="1" wp14:anchorId="2E090383" wp14:editId="21B8499F">
              <wp:simplePos x="0" y="0"/>
              <wp:positionH relativeFrom="column">
                <wp:posOffset>1386840</wp:posOffset>
              </wp:positionH>
              <wp:positionV relativeFrom="paragraph">
                <wp:posOffset>-175260</wp:posOffset>
              </wp:positionV>
              <wp:extent cx="4823460" cy="266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23460" cy="266700"/>
                      </a:xfrm>
                      <a:prstGeom prst="rect">
                        <a:avLst/>
                      </a:prstGeom>
                      <a:noFill/>
                      <a:ln w="6350">
                        <a:noFill/>
                      </a:ln>
                    </wps:spPr>
                    <wps:txbx>
                      <w:txbxContent>
                        <w:p w14:paraId="1234031F" w14:textId="7DD37DE5" w:rsidR="00153C76" w:rsidRPr="00B54691" w:rsidRDefault="00DD50A0" w:rsidP="00153C76">
                          <w:pPr>
                            <w:pStyle w:val="Info"/>
                            <w:rPr>
                              <w:color w:val="C5F8FC" w:themeColor="accent4" w:themeTint="33"/>
                            </w:rPr>
                          </w:pPr>
                          <w:sdt>
                            <w:sdtPr>
                              <w:rPr>
                                <w:color w:val="C5F8FC" w:themeColor="accent4" w:themeTint="33"/>
                              </w:rPr>
                              <w:alias w:val="Volume"/>
                              <w:tag w:val=""/>
                              <w:id w:val="93219952"/>
                              <w:placeholder>
                                <w:docPart w:val="AA01E2F0C45C434084BF4064D1DA277D"/>
                              </w:placeholder>
                              <w:dataBinding w:prefixMappings="xmlns:ns0='http://schemas.openxmlformats.org/officeDocument/2006/extended-properties' " w:xpath="/ns0:Properties[1]/ns0:Company[1]" w:storeItemID="{6668398D-A668-4E3E-A5EB-62B293D839F1}"/>
                              <w15:appearance w15:val="hidden"/>
                              <w:text/>
                            </w:sdtPr>
                            <w:sdtEndPr/>
                            <w:sdtContent>
                              <w:r w:rsidR="00B70C70">
                                <w:rPr>
                                  <w:color w:val="C5F8FC" w:themeColor="accent4" w:themeTint="33"/>
                                </w:rPr>
                                <w:t>Volume 3</w:t>
                              </w:r>
                            </w:sdtContent>
                          </w:sdt>
                          <w:r w:rsidR="00153C76" w:rsidRPr="00B54691">
                            <w:rPr>
                              <w:color w:val="C5F8FC" w:themeColor="accent4" w:themeTint="33"/>
                            </w:rPr>
                            <w:t xml:space="preserve">|  </w:t>
                          </w:r>
                          <w:sdt>
                            <w:sdtPr>
                              <w:rPr>
                                <w:color w:val="C5F8FC" w:themeColor="accent4" w:themeTint="33"/>
                              </w:rPr>
                              <w:alias w:val="Publication Name"/>
                              <w:tag w:val=""/>
                              <w:id w:val="72934317"/>
                              <w:placeholder>
                                <w:docPart w:val="CD7505DFB1AF466E92BF3D2888919685"/>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C5969">
                                <w:rPr>
                                  <w:color w:val="C5F8FC" w:themeColor="accent4" w:themeTint="33"/>
                                </w:rPr>
                                <w:t xml:space="preserve">SPNA </w:t>
                              </w:r>
                              <w:r w:rsidR="007222DE">
                                <w:rPr>
                                  <w:color w:val="C5F8FC" w:themeColor="accent4" w:themeTint="33"/>
                                </w:rPr>
                                <w:t xml:space="preserve">October </w:t>
                              </w:r>
                              <w:r w:rsidR="000C5969">
                                <w:rPr>
                                  <w:color w:val="C5F8FC" w:themeColor="accent4" w:themeTint="33"/>
                                </w:rPr>
                                <w:t>2021 Newsletter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90383" id="_x0000_t202" coordsize="21600,21600" o:spt="202" path="m,l,21600r21600,l21600,xe">
              <v:stroke joinstyle="miter"/>
              <v:path gradientshapeok="t" o:connecttype="rect"/>
            </v:shapetype>
            <v:shape id="Text Box 18" o:spid="_x0000_s1033" type="#_x0000_t202" style="position:absolute;left:0;text-align:left;margin-left:109.2pt;margin-top:-13.8pt;width:379.8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" filled="f" stroked="f" strokeweight=".5pt">
              <v:textbox>
                <w:txbxContent>
                  <w:p w14:paraId="1234031F" w14:textId="7DD37DE5" w:rsidR="00153C76" w:rsidRPr="00B54691" w:rsidRDefault="00511A8C" w:rsidP="00153C76">
                    <w:pPr>
                      <w:pStyle w:val="Info"/>
                      <w:rPr>
                        <w:color w:val="C5F8FC" w:themeColor="accent4" w:themeTint="33"/>
                      </w:rPr>
                    </w:pPr>
                    <w:sdt>
                      <w:sdtPr>
                        <w:rPr>
                          <w:color w:val="C5F8FC" w:themeColor="accent4" w:themeTint="33"/>
                        </w:rPr>
                        <w:alias w:val="Volume"/>
                        <w:tag w:val=""/>
                        <w:id w:val="93219952"/>
                        <w:placeholder>
                          <w:docPart w:val="AA01E2F0C45C434084BF4064D1DA277D"/>
                        </w:placeholder>
                        <w:dataBinding w:prefixMappings="xmlns:ns0='http://schemas.openxmlformats.org/officeDocument/2006/extended-properties' " w:xpath="/ns0:Properties[1]/ns0:Company[1]" w:storeItemID="{6668398D-A668-4E3E-A5EB-62B293D839F1}"/>
                        <w15:appearance w15:val="hidden"/>
                        <w:text/>
                      </w:sdtPr>
                      <w:sdtEndPr/>
                      <w:sdtContent>
                        <w:r w:rsidR="00B70C70">
                          <w:rPr>
                            <w:color w:val="C5F8FC" w:themeColor="accent4" w:themeTint="33"/>
                          </w:rPr>
                          <w:t>Volume 3</w:t>
                        </w:r>
                      </w:sdtContent>
                    </w:sdt>
                    <w:r w:rsidR="00153C76" w:rsidRPr="00B54691">
                      <w:rPr>
                        <w:color w:val="C5F8FC" w:themeColor="accent4" w:themeTint="33"/>
                      </w:rPr>
                      <w:t xml:space="preserve">|  </w:t>
                    </w:r>
                    <w:sdt>
                      <w:sdtPr>
                        <w:rPr>
                          <w:color w:val="C5F8FC" w:themeColor="accent4" w:themeTint="33"/>
                        </w:rPr>
                        <w:alias w:val="Publication Name"/>
                        <w:tag w:val=""/>
                        <w:id w:val="72934317"/>
                        <w:placeholder>
                          <w:docPart w:val="CD7505DFB1AF466E92BF3D2888919685"/>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C5969">
                          <w:rPr>
                            <w:color w:val="C5F8FC" w:themeColor="accent4" w:themeTint="33"/>
                          </w:rPr>
                          <w:t xml:space="preserve">SPNA </w:t>
                        </w:r>
                        <w:r w:rsidR="007222DE">
                          <w:rPr>
                            <w:color w:val="C5F8FC" w:themeColor="accent4" w:themeTint="33"/>
                          </w:rPr>
                          <w:t xml:space="preserve">October </w:t>
                        </w:r>
                        <w:r w:rsidR="000C5969">
                          <w:rPr>
                            <w:color w:val="C5F8FC" w:themeColor="accent4" w:themeTint="33"/>
                          </w:rPr>
                          <w:t>2021 Newsletter</w:t>
                        </w:r>
                      </w:sdtContent>
                    </w:sdt>
                  </w:p>
                </w:txbxContent>
              </v:textbox>
            </v:shape>
          </w:pict>
        </mc:Fallback>
      </mc:AlternateContent>
    </w:r>
    <w:r w:rsidR="004D00B0">
      <w:rPr>
        <w:noProof/>
        <w:sz w:val="18"/>
      </w:rPr>
      <mc:AlternateContent>
        <mc:Choice Requires="wps">
          <w:drawing>
            <wp:anchor distT="0" distB="0" distL="114300" distR="114300" simplePos="0" relativeHeight="251662336" behindDoc="0" locked="0" layoutInCell="1" allowOverlap="1" wp14:anchorId="4C389233" wp14:editId="152F4E48">
              <wp:simplePos x="0" y="0"/>
              <wp:positionH relativeFrom="margin">
                <wp:posOffset>0</wp:posOffset>
              </wp:positionH>
              <wp:positionV relativeFrom="paragraph">
                <wp:posOffset>-533400</wp:posOffset>
              </wp:positionV>
              <wp:extent cx="1270000" cy="641350"/>
              <wp:effectExtent l="0" t="0" r="6350" b="6350"/>
              <wp:wrapNone/>
              <wp:docPr id="4" name="Rectangle 4" descr="decorative element"/>
              <wp:cNvGraphicFramePr/>
              <a:graphic xmlns:a="http://schemas.openxmlformats.org/drawingml/2006/main">
                <a:graphicData uri="http://schemas.microsoft.com/office/word/2010/wordprocessingShape">
                  <wps:wsp>
                    <wps:cNvSpPr/>
                    <wps:spPr>
                      <a:xfrm>
                        <a:off x="0" y="0"/>
                        <a:ext cx="1270000" cy="641350"/>
                      </a:xfrm>
                      <a:prstGeom prst="rect">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80ADF" id="Rectangle 4" o:spid="_x0000_s1026" alt="decorative element" style="position:absolute;margin-left:0;margin-top:-42pt;width:100pt;height:5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" fillcolor="#500000" stroked="f" strokeweight="1pt">
              <w10:wrap anchorx="margin"/>
            </v:rect>
          </w:pict>
        </mc:Fallback>
      </mc:AlternateContent>
    </w:r>
    <w:r w:rsidR="004D00B0">
      <w:rPr>
        <w:noProof/>
        <w:sz w:val="18"/>
      </w:rPr>
      <mc:AlternateContent>
        <mc:Choice Requires="wps">
          <w:drawing>
            <wp:anchor distT="0" distB="0" distL="114300" distR="114300" simplePos="0" relativeHeight="251665408" behindDoc="0" locked="0" layoutInCell="1" allowOverlap="1" wp14:anchorId="0724A7EF" wp14:editId="5D9289AA">
              <wp:simplePos x="0" y="0"/>
              <wp:positionH relativeFrom="margin">
                <wp:posOffset>85725</wp:posOffset>
              </wp:positionH>
              <wp:positionV relativeFrom="paragraph">
                <wp:posOffset>-487045</wp:posOffset>
              </wp:positionV>
              <wp:extent cx="1097280" cy="548640"/>
              <wp:effectExtent l="0" t="0" r="26670" b="22860"/>
              <wp:wrapNone/>
              <wp:docPr id="6" name="Rectangle 6" descr="decorative element"/>
              <wp:cNvGraphicFramePr/>
              <a:graphic xmlns:a="http://schemas.openxmlformats.org/drawingml/2006/main">
                <a:graphicData uri="http://schemas.microsoft.com/office/word/2010/wordprocessingShape">
                  <wps:wsp>
                    <wps:cNvSpPr/>
                    <wps:spPr>
                      <a:xfrm>
                        <a:off x="0" y="0"/>
                        <a:ext cx="1097280" cy="54864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DBA8C" id="Rectangle 6" o:spid="_x0000_s1026" alt="decorative element" style="position:absolute;margin-left:6.75pt;margin-top:-38.35pt;width:86.4pt;height:4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" filled="f" strokecolor="#1b74bc [3204]" strokeweight="1.5pt">
              <w10:wrap anchorx="margin"/>
            </v:rect>
          </w:pict>
        </mc:Fallback>
      </mc:AlternateContent>
    </w:r>
    <w:r w:rsidR="00F86BB6">
      <w:rPr>
        <w:noProof/>
        <w:sz w:val="18"/>
      </w:rPr>
      <mc:AlternateContent>
        <mc:Choice Requires="wps">
          <w:drawing>
            <wp:anchor distT="0" distB="0" distL="114300" distR="114300" simplePos="0" relativeHeight="251659264" behindDoc="0" locked="0" layoutInCell="1" allowOverlap="1" wp14:anchorId="408A2D52" wp14:editId="52DAEB89">
              <wp:simplePos x="0" y="0"/>
              <wp:positionH relativeFrom="column">
                <wp:posOffset>3391535</wp:posOffset>
              </wp:positionH>
              <wp:positionV relativeFrom="paragraph">
                <wp:posOffset>-3858260</wp:posOffset>
              </wp:positionV>
              <wp:extent cx="320040" cy="7635240"/>
              <wp:effectExtent l="0" t="0" r="3810" b="3810"/>
              <wp:wrapNone/>
              <wp:docPr id="2"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1737E" id="Flowchart: Manual Input 2" o:spid="_x0000_s1026" alt="decorative element" style="position:absolute;margin-left:267.05pt;margin-top:-303.8pt;width:25.2pt;height:601.2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" path="m,147l10184,r,10000l184,10000c123,6716,61,3431,,147xe" fillcolor="#500000" stroked="f" strokeweight="1pt">
              <v:stroke joinstyle="miter"/>
              <v:path arrowok="t" o:connecttype="custom" o:connectlocs="0,112238;320040,0;320040,7635240;5782,7635240;0,112238" o:connectangles="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CBD9" w14:textId="003A8E8F" w:rsidR="00BE1B8B" w:rsidRDefault="00CA7E2C">
    <w:pPr>
      <w:pStyle w:val="Footer"/>
    </w:pPr>
    <w:r>
      <w:rPr>
        <w:noProof/>
      </w:rPr>
      <mc:AlternateContent>
        <mc:Choice Requires="wps">
          <w:drawing>
            <wp:anchor distT="0" distB="0" distL="114300" distR="114300" simplePos="0" relativeHeight="251676672" behindDoc="0" locked="0" layoutInCell="1" allowOverlap="1" wp14:anchorId="19BE7683" wp14:editId="75F210B1">
              <wp:simplePos x="0" y="0"/>
              <wp:positionH relativeFrom="margin">
                <wp:posOffset>0</wp:posOffset>
              </wp:positionH>
              <wp:positionV relativeFrom="paragraph">
                <wp:posOffset>-3451860</wp:posOffset>
              </wp:positionV>
              <wp:extent cx="4114800" cy="3657600"/>
              <wp:effectExtent l="0" t="0" r="0" b="0"/>
              <wp:wrapNone/>
              <wp:docPr id="15" name="Rectangle 15" descr="decorative element"/>
              <wp:cNvGraphicFramePr/>
              <a:graphic xmlns:a="http://schemas.openxmlformats.org/drawingml/2006/main">
                <a:graphicData uri="http://schemas.microsoft.com/office/word/2010/wordprocessingShape">
                  <wps:wsp>
                    <wps:cNvSpPr/>
                    <wps:spPr>
                      <a:xfrm>
                        <a:off x="0" y="0"/>
                        <a:ext cx="4114800" cy="365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B232" id="Rectangle 15" o:spid="_x0000_s1026" alt="decorative element" style="position:absolute;margin-left:0;margin-top:-271.8pt;width:324pt;height:4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" filled="f" stroked="f" strokeweight="1pt">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9111" w14:textId="5C50C33A" w:rsidR="00BF124D" w:rsidRPr="00FC2165" w:rsidRDefault="004C648B" w:rsidP="00FC2165">
    <w:pPr>
      <w:pStyle w:val="Footer"/>
      <w:jc w:val="right"/>
      <w:rPr>
        <w:sz w:val="18"/>
      </w:rPr>
    </w:pPr>
    <w:r>
      <w:rPr>
        <w:noProof/>
      </w:rPr>
      <mc:AlternateContent>
        <mc:Choice Requires="wps">
          <w:drawing>
            <wp:anchor distT="0" distB="0" distL="114300" distR="114300" simplePos="0" relativeHeight="251655165" behindDoc="0" locked="0" layoutInCell="1" allowOverlap="1" wp14:anchorId="052B6EE9" wp14:editId="215E612A">
              <wp:simplePos x="0" y="0"/>
              <wp:positionH relativeFrom="page">
                <wp:align>right</wp:align>
              </wp:positionH>
              <wp:positionV relativeFrom="margin">
                <wp:posOffset>4840605</wp:posOffset>
              </wp:positionV>
              <wp:extent cx="3876675" cy="4335780"/>
              <wp:effectExtent l="0" t="0" r="9525" b="7620"/>
              <wp:wrapNone/>
              <wp:docPr id="41" name="Rectangle 41" descr="decorative element"/>
              <wp:cNvGraphicFramePr/>
              <a:graphic xmlns:a="http://schemas.openxmlformats.org/drawingml/2006/main">
                <a:graphicData uri="http://schemas.microsoft.com/office/word/2010/wordprocessingShape">
                  <wps:wsp>
                    <wps:cNvSpPr/>
                    <wps:spPr>
                      <a:xfrm>
                        <a:off x="0" y="0"/>
                        <a:ext cx="3876675" cy="43357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4814" id="Rectangle 41" o:spid="_x0000_s1026" alt="decorative element" style="position:absolute;margin-left:254.05pt;margin-top:381.15pt;width:305.25pt;height:341.4pt;z-index:251655165;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" fillcolor="black [3215]" stroked="f" strokeweight="1pt">
              <w10:wrap anchorx="page" anchory="margin"/>
            </v:rect>
          </w:pict>
        </mc:Fallback>
      </mc:AlternateContent>
    </w:r>
    <w:r w:rsidR="00BF124D">
      <w:rPr>
        <w:noProof/>
        <w:sz w:val="18"/>
      </w:rPr>
      <mc:AlternateContent>
        <mc:Choice Requires="wps">
          <w:drawing>
            <wp:anchor distT="0" distB="0" distL="114300" distR="114300" simplePos="0" relativeHeight="251705344" behindDoc="0" locked="0" layoutInCell="1" allowOverlap="1" wp14:anchorId="34E5F675" wp14:editId="2705C793">
              <wp:simplePos x="0" y="0"/>
              <wp:positionH relativeFrom="column">
                <wp:posOffset>1386840</wp:posOffset>
              </wp:positionH>
              <wp:positionV relativeFrom="paragraph">
                <wp:posOffset>-175260</wp:posOffset>
              </wp:positionV>
              <wp:extent cx="4823460" cy="2667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823460" cy="266700"/>
                      </a:xfrm>
                      <a:prstGeom prst="rect">
                        <a:avLst/>
                      </a:prstGeom>
                      <a:noFill/>
                      <a:ln w="6350">
                        <a:noFill/>
                      </a:ln>
                    </wps:spPr>
                    <wps:txbx>
                      <w:txbxContent>
                        <w:p w14:paraId="1F9D8B54" w14:textId="31C57095" w:rsidR="00BF124D" w:rsidRPr="004C648B" w:rsidRDefault="00DD50A0" w:rsidP="00153C76">
                          <w:pPr>
                            <w:pStyle w:val="Info"/>
                            <w:rPr>
                              <w:color w:val="auto"/>
                            </w:rPr>
                          </w:pPr>
                          <w:sdt>
                            <w:sdtPr>
                              <w:rPr>
                                <w:color w:val="auto"/>
                              </w:rPr>
                              <w:alias w:val="Volume"/>
                              <w:tag w:val=""/>
                              <w:id w:val="1427537510"/>
                              <w:dataBinding w:prefixMappings="xmlns:ns0='http://schemas.openxmlformats.org/officeDocument/2006/extended-properties' " w:xpath="/ns0:Properties[1]/ns0:Company[1]" w:storeItemID="{6668398D-A668-4E3E-A5EB-62B293D839F1}"/>
                              <w15:appearance w15:val="hidden"/>
                              <w:text/>
                            </w:sdtPr>
                            <w:sdtEndPr/>
                            <w:sdtContent>
                              <w:r w:rsidR="00B70C70">
                                <w:rPr>
                                  <w:color w:val="auto"/>
                                </w:rPr>
                                <w:t>Volume 3</w:t>
                              </w:r>
                            </w:sdtContent>
                          </w:sdt>
                          <w:r w:rsidR="00BF124D" w:rsidRPr="00153C76">
                            <w:t xml:space="preserve">  |  </w:t>
                          </w:r>
                          <w:sdt>
                            <w:sdtPr>
                              <w:alias w:val="Issue"/>
                              <w:tag w:val=""/>
                              <w:id w:val="1908262449"/>
                              <w:dataBinding w:prefixMappings="xmlns:ns0='http://schemas.microsoft.com/office/2006/coverPageProps' " w:xpath="/ns0:CoverPageProperties[1]/ns0:Abstract[1]" w:storeItemID="{55AF091B-3C7A-41E3-B477-F2FDAA23CFDA}"/>
                              <w15:appearance w15:val="hidden"/>
                              <w:text/>
                            </w:sdtPr>
                            <w:sdtEndPr/>
                            <w:sdtContent>
                              <w:r w:rsidR="00AC1BB2">
                                <w:t>1003</w:t>
                              </w:r>
                            </w:sdtContent>
                          </w:sdt>
                          <w:r w:rsidR="00BF124D" w:rsidRPr="00153C76">
                            <w:t xml:space="preserve">  |  </w:t>
                          </w:r>
                          <w:sdt>
                            <w:sdtPr>
                              <w:alias w:val="Publication Name"/>
                              <w:tag w:val=""/>
                              <w:id w:val="-1403974779"/>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7222DE">
                                <w:t>SPNA October 2021 Newsletter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5F675" id="_x0000_t202" coordsize="21600,21600" o:spt="202" path="m,l,21600r21600,l21600,xe">
              <v:stroke joinstyle="miter"/>
              <v:path gradientshapeok="t" o:connecttype="rect"/>
            </v:shapetype>
            <v:shape id="Text Box 42" o:spid="_x0000_s1034" type="#_x0000_t202" style="position:absolute;left:0;text-align:left;margin-left:109.2pt;margin-top:-13.8pt;width:379.8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" filled="f" stroked="f" strokeweight=".5pt">
              <v:textbox>
                <w:txbxContent>
                  <w:p w14:paraId="1F9D8B54" w14:textId="31C57095" w:rsidR="00BF124D" w:rsidRPr="004C648B" w:rsidRDefault="00511A8C" w:rsidP="00153C76">
                    <w:pPr>
                      <w:pStyle w:val="Info"/>
                      <w:rPr>
                        <w:color w:val="auto"/>
                      </w:rPr>
                    </w:pPr>
                    <w:sdt>
                      <w:sdtPr>
                        <w:rPr>
                          <w:color w:val="auto"/>
                        </w:rPr>
                        <w:alias w:val="Volume"/>
                        <w:tag w:val=""/>
                        <w:id w:val="1427537510"/>
                        <w:dataBinding w:prefixMappings="xmlns:ns0='http://schemas.openxmlformats.org/officeDocument/2006/extended-properties' " w:xpath="/ns0:Properties[1]/ns0:Company[1]" w:storeItemID="{6668398D-A668-4E3E-A5EB-62B293D839F1}"/>
                        <w15:appearance w15:val="hidden"/>
                        <w:text/>
                      </w:sdtPr>
                      <w:sdtEndPr/>
                      <w:sdtContent>
                        <w:r w:rsidR="00B70C70">
                          <w:rPr>
                            <w:color w:val="auto"/>
                          </w:rPr>
                          <w:t>Volume 3</w:t>
                        </w:r>
                      </w:sdtContent>
                    </w:sdt>
                    <w:r w:rsidR="00BF124D" w:rsidRPr="00153C76">
                      <w:t xml:space="preserve">  |  </w:t>
                    </w:r>
                    <w:sdt>
                      <w:sdtPr>
                        <w:alias w:val="Issue"/>
                        <w:tag w:val=""/>
                        <w:id w:val="1908262449"/>
                        <w:dataBinding w:prefixMappings="xmlns:ns0='http://schemas.microsoft.com/office/2006/coverPageProps' " w:xpath="/ns0:CoverPageProperties[1]/ns0:Abstract[1]" w:storeItemID="{55AF091B-3C7A-41E3-B477-F2FDAA23CFDA}"/>
                        <w15:appearance w15:val="hidden"/>
                        <w:text/>
                      </w:sdtPr>
                      <w:sdtEndPr/>
                      <w:sdtContent>
                        <w:r w:rsidR="00AC1BB2">
                          <w:t>1003</w:t>
                        </w:r>
                      </w:sdtContent>
                    </w:sdt>
                    <w:r w:rsidR="00BF124D" w:rsidRPr="00153C76">
                      <w:t xml:space="preserve">  |  </w:t>
                    </w:r>
                    <w:sdt>
                      <w:sdtPr>
                        <w:alias w:val="Publication Name"/>
                        <w:tag w:val=""/>
                        <w:id w:val="-1403974779"/>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7222DE">
                          <w:t>SPNA October 2021 Newsletter</w:t>
                        </w:r>
                      </w:sdtContent>
                    </w:sdt>
                  </w:p>
                </w:txbxContent>
              </v:textbox>
            </v:shape>
          </w:pict>
        </mc:Fallback>
      </mc:AlternateContent>
    </w:r>
    <w:r w:rsidR="00BF124D">
      <w:rPr>
        <w:noProof/>
        <w:sz w:val="18"/>
      </w:rPr>
      <mc:AlternateContent>
        <mc:Choice Requires="wps">
          <w:drawing>
            <wp:anchor distT="0" distB="0" distL="114300" distR="114300" simplePos="0" relativeHeight="251701248" behindDoc="0" locked="0" layoutInCell="1" allowOverlap="1" wp14:anchorId="4E9CDB81" wp14:editId="4602E844">
              <wp:simplePos x="0" y="0"/>
              <wp:positionH relativeFrom="margin">
                <wp:posOffset>6750050</wp:posOffset>
              </wp:positionH>
              <wp:positionV relativeFrom="paragraph">
                <wp:posOffset>-344624</wp:posOffset>
              </wp:positionV>
              <wp:extent cx="457200" cy="457200"/>
              <wp:effectExtent l="0" t="0" r="0" b="0"/>
              <wp:wrapNone/>
              <wp:docPr id="43" name="Rectangle 43"/>
              <wp:cNvGraphicFramePr/>
              <a:graphic xmlns:a="http://schemas.openxmlformats.org/drawingml/2006/main">
                <a:graphicData uri="http://schemas.microsoft.com/office/word/2010/wordprocessingShape">
                  <wps:wsp>
                    <wps:cNvSpPr/>
                    <wps:spPr>
                      <a:xfrm>
                        <a:off x="0" y="0"/>
                        <a:ext cx="457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F64A5" w14:textId="77777777" w:rsidR="00BF124D" w:rsidRPr="00E23A3E" w:rsidRDefault="00BF124D"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B733EB">
                            <w:rPr>
                              <w:noProof/>
                              <w:color w:val="FFFFFF" w:themeColor="background1"/>
                              <w:sz w:val="18"/>
                            </w:rPr>
                            <w:t>3</w:t>
                          </w:r>
                          <w:r w:rsidRPr="00E23A3E">
                            <w:rPr>
                              <w:color w:val="FFFFFF" w:themeColor="background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CDB81" id="Rectangle 43" o:spid="_x0000_s1035" style="position:absolute;left:0;text-align:left;margin-left:531.5pt;margin-top:-27.15pt;width:36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" fillcolor="#1b74bc [3204]" stroked="f" strokeweight="1pt">
              <v:textbox>
                <w:txbxContent>
                  <w:p w14:paraId="0BFF64A5" w14:textId="77777777" w:rsidR="00BF124D" w:rsidRPr="00E23A3E" w:rsidRDefault="00BF124D"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B733EB">
                      <w:rPr>
                        <w:noProof/>
                        <w:color w:val="FFFFFF" w:themeColor="background1"/>
                        <w:sz w:val="18"/>
                      </w:rPr>
                      <w:t>3</w:t>
                    </w:r>
                    <w:r w:rsidRPr="00E23A3E">
                      <w:rPr>
                        <w:color w:val="FFFFFF" w:themeColor="background1"/>
                        <w:sz w:val="18"/>
                      </w:rPr>
                      <w:fldChar w:fldCharType="end"/>
                    </w:r>
                  </w:p>
                </w:txbxContent>
              </v:textbox>
              <w10:wrap anchorx="margin"/>
            </v:rect>
          </w:pict>
        </mc:Fallback>
      </mc:AlternateContent>
    </w:r>
    <w:r w:rsidR="00BF124D">
      <w:rPr>
        <w:noProof/>
        <w:sz w:val="18"/>
      </w:rPr>
      <mc:AlternateContent>
        <mc:Choice Requires="wps">
          <w:drawing>
            <wp:anchor distT="0" distB="0" distL="114300" distR="114300" simplePos="0" relativeHeight="251702272" behindDoc="0" locked="0" layoutInCell="1" allowOverlap="1" wp14:anchorId="2B40D482" wp14:editId="5CD3D799">
              <wp:simplePos x="0" y="0"/>
              <wp:positionH relativeFrom="margin">
                <wp:posOffset>0</wp:posOffset>
              </wp:positionH>
              <wp:positionV relativeFrom="paragraph">
                <wp:posOffset>-533400</wp:posOffset>
              </wp:positionV>
              <wp:extent cx="1270000" cy="641350"/>
              <wp:effectExtent l="0" t="0" r="6350" b="6350"/>
              <wp:wrapNone/>
              <wp:docPr id="44" name="Rectangle 44" descr="decorative element"/>
              <wp:cNvGraphicFramePr/>
              <a:graphic xmlns:a="http://schemas.openxmlformats.org/drawingml/2006/main">
                <a:graphicData uri="http://schemas.microsoft.com/office/word/2010/wordprocessingShape">
                  <wps:wsp>
                    <wps:cNvSpPr/>
                    <wps:spPr>
                      <a:xfrm>
                        <a:off x="0" y="0"/>
                        <a:ext cx="1270000" cy="641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0A8B2" id="Rectangle 44" o:spid="_x0000_s1026" alt="decorative element" style="position:absolute;margin-left:0;margin-top:-42pt;width:100pt;height:5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" fillcolor="black [3215]" stroked="f" strokeweight="1pt">
              <w10:wrap anchorx="margin"/>
            </v:rect>
          </w:pict>
        </mc:Fallback>
      </mc:AlternateContent>
    </w:r>
    <w:r w:rsidR="00BF124D">
      <w:rPr>
        <w:noProof/>
        <w:sz w:val="18"/>
      </w:rPr>
      <mc:AlternateContent>
        <mc:Choice Requires="wps">
          <w:drawing>
            <wp:anchor distT="0" distB="0" distL="114300" distR="114300" simplePos="0" relativeHeight="251704320" behindDoc="0" locked="0" layoutInCell="1" allowOverlap="1" wp14:anchorId="3F94C155" wp14:editId="06B4B50E">
              <wp:simplePos x="0" y="0"/>
              <wp:positionH relativeFrom="margin">
                <wp:posOffset>85725</wp:posOffset>
              </wp:positionH>
              <wp:positionV relativeFrom="paragraph">
                <wp:posOffset>-487045</wp:posOffset>
              </wp:positionV>
              <wp:extent cx="1097280" cy="548640"/>
              <wp:effectExtent l="0" t="0" r="26670" b="22860"/>
              <wp:wrapNone/>
              <wp:docPr id="45" name="Rectangle 45" descr="decorative element"/>
              <wp:cNvGraphicFramePr/>
              <a:graphic xmlns:a="http://schemas.openxmlformats.org/drawingml/2006/main">
                <a:graphicData uri="http://schemas.microsoft.com/office/word/2010/wordprocessingShape">
                  <wps:wsp>
                    <wps:cNvSpPr/>
                    <wps:spPr>
                      <a:xfrm>
                        <a:off x="0" y="0"/>
                        <a:ext cx="1097280" cy="54864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0EC41" id="Rectangle 45" o:spid="_x0000_s1026" alt="decorative element" style="position:absolute;margin-left:6.75pt;margin-top:-38.35pt;width:86.4pt;height:43.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" filled="f" strokecolor="#1b74bc [3204]" strokeweight="1.5pt">
              <w10:wrap anchorx="margin"/>
            </v:rect>
          </w:pict>
        </mc:Fallback>
      </mc:AlternateContent>
    </w:r>
    <w:r w:rsidR="00BF124D">
      <w:rPr>
        <w:noProof/>
        <w:sz w:val="18"/>
      </w:rPr>
      <mc:AlternateContent>
        <mc:Choice Requires="wps">
          <w:drawing>
            <wp:anchor distT="0" distB="0" distL="114300" distR="114300" simplePos="0" relativeHeight="251656190" behindDoc="0" locked="0" layoutInCell="1" allowOverlap="1" wp14:anchorId="3EC140B4" wp14:editId="2F11EDD8">
              <wp:simplePos x="0" y="0"/>
              <wp:positionH relativeFrom="column">
                <wp:posOffset>3391535</wp:posOffset>
              </wp:positionH>
              <wp:positionV relativeFrom="paragraph">
                <wp:posOffset>-3858260</wp:posOffset>
              </wp:positionV>
              <wp:extent cx="320040" cy="7635240"/>
              <wp:effectExtent l="0" t="0" r="3810" b="3810"/>
              <wp:wrapNone/>
              <wp:docPr id="46"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7703" id="Flowchart: Manual Input 2" o:spid="_x0000_s1026" alt="decorative element" style="position:absolute;margin-left:267.05pt;margin-top:-303.8pt;width:25.2pt;height:601.2pt;rotation:90;flip:y;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" path="m,147l10184,r,10000l184,10000c123,6716,61,3431,,147xe" fillcolor="#500000" stroked="f" strokeweight="1pt">
              <v:stroke joinstyle="miter"/>
              <v:path arrowok="t" o:connecttype="custom" o:connectlocs="0,112238;320040,0;320040,7635240;5782,7635240;0,112238" o:connectangles="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877CB" w14:textId="77777777" w:rsidR="00DD50A0" w:rsidRDefault="00DD50A0" w:rsidP="00890A94">
      <w:r>
        <w:separator/>
      </w:r>
    </w:p>
  </w:footnote>
  <w:footnote w:type="continuationSeparator" w:id="0">
    <w:p w14:paraId="5410DFEF" w14:textId="77777777" w:rsidR="00DD50A0" w:rsidRDefault="00DD50A0"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5A21" w14:textId="617BAF8F" w:rsidR="00BE1B8B" w:rsidRDefault="004013A0">
    <w:pPr>
      <w:pStyle w:val="Header"/>
    </w:pPr>
    <w:r>
      <w:rPr>
        <w:noProof/>
      </w:rPr>
      <mc:AlternateContent>
        <mc:Choice Requires="wps">
          <w:drawing>
            <wp:anchor distT="0" distB="0" distL="114300" distR="114300" simplePos="0" relativeHeight="251678720" behindDoc="0" locked="0" layoutInCell="1" allowOverlap="1" wp14:anchorId="208ABF8C" wp14:editId="48EA1378">
              <wp:simplePos x="0" y="0"/>
              <wp:positionH relativeFrom="margin">
                <wp:posOffset>4238625</wp:posOffset>
              </wp:positionH>
              <wp:positionV relativeFrom="paragraph">
                <wp:posOffset>5935980</wp:posOffset>
              </wp:positionV>
              <wp:extent cx="2971800" cy="3657600"/>
              <wp:effectExtent l="0" t="0" r="0" b="0"/>
              <wp:wrapNone/>
              <wp:docPr id="16" name="Rectangle 16" descr="decorative element"/>
              <wp:cNvGraphicFramePr/>
              <a:graphic xmlns:a="http://schemas.openxmlformats.org/drawingml/2006/main">
                <a:graphicData uri="http://schemas.microsoft.com/office/word/2010/wordprocessingShape">
                  <wps:wsp>
                    <wps:cNvSpPr/>
                    <wps:spPr>
                      <a:xfrm>
                        <a:off x="0" y="0"/>
                        <a:ext cx="2971800" cy="36576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B8423" id="Rectangle 16" o:spid="_x0000_s1026" alt="decorative element" style="position:absolute;margin-left:333.75pt;margin-top:467.4pt;width:234pt;height:4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" fillcolor="#92d050" stroked="f" strokeweight="1pt">
              <w10:wrap anchorx="margin"/>
            </v:rect>
          </w:pict>
        </mc:Fallback>
      </mc:AlternateContent>
    </w:r>
    <w:r w:rsidR="001C1A52">
      <w:rPr>
        <w:noProof/>
      </w:rPr>
      <mc:AlternateContent>
        <mc:Choice Requires="wps">
          <w:drawing>
            <wp:anchor distT="0" distB="0" distL="114300" distR="114300" simplePos="0" relativeHeight="251668480" behindDoc="0" locked="0" layoutInCell="1" allowOverlap="1" wp14:anchorId="76785B3E" wp14:editId="3D8B32AC">
              <wp:simplePos x="0" y="0"/>
              <wp:positionH relativeFrom="page">
                <wp:posOffset>140335</wp:posOffset>
              </wp:positionH>
              <wp:positionV relativeFrom="paragraph">
                <wp:posOffset>5344795</wp:posOffset>
              </wp:positionV>
              <wp:extent cx="7772400" cy="342900"/>
              <wp:effectExtent l="0" t="0" r="0" b="0"/>
              <wp:wrapNone/>
              <wp:docPr id="9" name="Rectangle 9" descr="decorative element"/>
              <wp:cNvGraphicFramePr/>
              <a:graphic xmlns:a="http://schemas.openxmlformats.org/drawingml/2006/main">
                <a:graphicData uri="http://schemas.microsoft.com/office/word/2010/wordprocessingShape">
                  <wps:wsp>
                    <wps:cNvSpPr/>
                    <wps:spPr>
                      <a:xfrm>
                        <a:off x="0" y="0"/>
                        <a:ext cx="7772400" cy="342900"/>
                      </a:xfrm>
                      <a:prstGeom prst="rect">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C195A" id="Rectangle 9" o:spid="_x0000_s1026" alt="decorative element" style="position:absolute;margin-left:11.05pt;margin-top:420.85pt;width:612pt;height:2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" fillcolor="#500000" stroked="f" strokeweight="1pt">
              <w10:wrap anchorx="page"/>
            </v:rect>
          </w:pict>
        </mc:Fallback>
      </mc:AlternateContent>
    </w:r>
    <w:r w:rsidR="00847D28">
      <w:rPr>
        <w:noProof/>
        <w:sz w:val="18"/>
      </w:rPr>
      <mc:AlternateContent>
        <mc:Choice Requires="wps">
          <w:drawing>
            <wp:anchor distT="0" distB="0" distL="114300" distR="114300" simplePos="0" relativeHeight="251657215" behindDoc="0" locked="0" layoutInCell="1" allowOverlap="1" wp14:anchorId="65DB7393" wp14:editId="7BC312BD">
              <wp:simplePos x="0" y="0"/>
              <wp:positionH relativeFrom="margin">
                <wp:posOffset>3120073</wp:posOffset>
              </wp:positionH>
              <wp:positionV relativeFrom="paragraph">
                <wp:posOffset>1029994</wp:posOffset>
              </wp:positionV>
              <wp:extent cx="1121412" cy="7344409"/>
              <wp:effectExtent l="0" t="6033" r="0" b="0"/>
              <wp:wrapNone/>
              <wp:docPr id="10" name="Flowchart: Manual Input 2" descr="decorative element"/>
              <wp:cNvGraphicFramePr/>
              <a:graphic xmlns:a="http://schemas.openxmlformats.org/drawingml/2006/main">
                <a:graphicData uri="http://schemas.microsoft.com/office/word/2010/wordprocessingShape">
                  <wps:wsp>
                    <wps:cNvSpPr/>
                    <wps:spPr>
                      <a:xfrm rot="16200000" flipV="1">
                        <a:off x="0" y="0"/>
                        <a:ext cx="1121412" cy="7344409"/>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A184E" id="Flowchart: Manual Input 2" o:spid="_x0000_s1026" alt="decorative element" style="position:absolute;margin-left:245.7pt;margin-top:81.1pt;width:88.3pt;height:578.3pt;rotation:90;flip:y;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" path="m,147l10184,r,10000l184,10000c123,6716,61,3431,,147xe" fillcolor="#f90" stroked="f" strokeweight="1pt">
              <v:stroke joinstyle="miter"/>
              <v:path arrowok="t" o:connecttype="custom" o:connectlocs="0,107963;1121412,0;1121412,7344409;20261,7344409;0,107963" o:connectangles="0,0,0,0,0"/>
              <w10:wrap anchorx="margin"/>
            </v:shape>
          </w:pict>
        </mc:Fallback>
      </mc:AlternateContent>
    </w:r>
    <w:r w:rsidR="00720C7E" w:rsidRPr="00720C7E">
      <w:rPr>
        <w:noProof/>
      </w:rPr>
      <w:drawing>
        <wp:inline distT="0" distB="0" distL="0" distR="0" wp14:anchorId="1F9C8F3D" wp14:editId="025E80A6">
          <wp:extent cx="7315200" cy="4114165"/>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315200" cy="41141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DDAE" w14:textId="68B3FF29" w:rsidR="00BF124D" w:rsidRDefault="00BF124D">
    <w:pPr>
      <w:pStyle w:val="Header"/>
    </w:pPr>
    <w:r>
      <w:rPr>
        <w:noProof/>
      </w:rPr>
      <mc:AlternateContent>
        <mc:Choice Requires="wps">
          <w:drawing>
            <wp:anchor distT="0" distB="0" distL="114300" distR="114300" simplePos="0" relativeHeight="251683840" behindDoc="0" locked="0" layoutInCell="1" allowOverlap="1" wp14:anchorId="3F3265A4" wp14:editId="54A5E95B">
              <wp:simplePos x="0" y="0"/>
              <wp:positionH relativeFrom="column">
                <wp:posOffset>-227965</wp:posOffset>
              </wp:positionH>
              <wp:positionV relativeFrom="paragraph">
                <wp:posOffset>-456565</wp:posOffset>
              </wp:positionV>
              <wp:extent cx="3886200" cy="228600"/>
              <wp:effectExtent l="0" t="0" r="0" b="0"/>
              <wp:wrapNone/>
              <wp:docPr id="20" name="Rectangle 20" descr="decorative element"/>
              <wp:cNvGraphicFramePr/>
              <a:graphic xmlns:a="http://schemas.openxmlformats.org/drawingml/2006/main">
                <a:graphicData uri="http://schemas.microsoft.com/office/word/2010/wordprocessingShape">
                  <wps:wsp>
                    <wps:cNvSpPr/>
                    <wps:spPr>
                      <a:xfrm>
                        <a:off x="0" y="0"/>
                        <a:ext cx="3886200" cy="228600"/>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FF889" id="Rectangle 20" o:spid="_x0000_s1026" alt="decorative element" style="position:absolute;margin-left:-17.95pt;margin-top:-35.95pt;width:306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" fillcolor="#f90"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5A26"/>
    <w:multiLevelType w:val="multilevel"/>
    <w:tmpl w:val="5FCC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C220D1"/>
    <w:multiLevelType w:val="multilevel"/>
    <w:tmpl w:val="9C282DA0"/>
    <w:lvl w:ilvl="0">
      <w:start w:val="1"/>
      <w:numFmt w:val="bullet"/>
      <w:lvlText w:val=""/>
      <w:lvlJc w:val="left"/>
      <w:pPr>
        <w:tabs>
          <w:tab w:val="num" w:pos="720"/>
        </w:tabs>
        <w:ind w:left="720" w:hanging="360"/>
      </w:pPr>
      <w:rPr>
        <w:rFonts w:ascii="Symbol" w:hAnsi="Symbol" w:hint="default"/>
        <w:sz w:val="20"/>
      </w:rPr>
    </w:lvl>
    <w:lvl w:ilvl="1">
      <w:start w:val="2021"/>
      <w:numFmt w:val="decimal"/>
      <w:lvlText w:val="%2"/>
      <w:lvlJc w:val="left"/>
      <w:pPr>
        <w:ind w:left="1608" w:hanging="528"/>
      </w:pPr>
      <w:rPr>
        <w:rFonts w:hint="default"/>
        <w:color w:val="007BFF"/>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2325A"/>
    <w:multiLevelType w:val="multilevel"/>
    <w:tmpl w:val="D38E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12CD4"/>
    <w:multiLevelType w:val="hybridMultilevel"/>
    <w:tmpl w:val="E20E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24F64"/>
    <w:multiLevelType w:val="multilevel"/>
    <w:tmpl w:val="053A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0F0C23"/>
    <w:multiLevelType w:val="multilevel"/>
    <w:tmpl w:val="B542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B375CD"/>
    <w:multiLevelType w:val="multilevel"/>
    <w:tmpl w:val="1776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AD52A2"/>
    <w:multiLevelType w:val="multilevel"/>
    <w:tmpl w:val="B688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15134E"/>
    <w:multiLevelType w:val="multilevel"/>
    <w:tmpl w:val="77B6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7919F8"/>
    <w:multiLevelType w:val="multilevel"/>
    <w:tmpl w:val="D164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1"/>
  </w:num>
  <w:num w:numId="5">
    <w:abstractNumId w:val="0"/>
  </w:num>
  <w:num w:numId="6">
    <w:abstractNumId w:val="3"/>
  </w:num>
  <w:num w:numId="7">
    <w:abstractNumId w:val="2"/>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yNTIxNDe1NLW0MDdR0lEKTi0uzszPAykwNK8FAJe2NF8tAAAA"/>
  </w:docVars>
  <w:rsids>
    <w:rsidRoot w:val="00720C7E"/>
    <w:rsid w:val="00002158"/>
    <w:rsid w:val="000029D6"/>
    <w:rsid w:val="00004948"/>
    <w:rsid w:val="000118EF"/>
    <w:rsid w:val="00013D10"/>
    <w:rsid w:val="00014FC2"/>
    <w:rsid w:val="000172A1"/>
    <w:rsid w:val="00021E80"/>
    <w:rsid w:val="00032B11"/>
    <w:rsid w:val="00042513"/>
    <w:rsid w:val="00044509"/>
    <w:rsid w:val="00052090"/>
    <w:rsid w:val="0006238D"/>
    <w:rsid w:val="000627B7"/>
    <w:rsid w:val="000629E9"/>
    <w:rsid w:val="00070862"/>
    <w:rsid w:val="0008209F"/>
    <w:rsid w:val="00085410"/>
    <w:rsid w:val="00086885"/>
    <w:rsid w:val="00090C60"/>
    <w:rsid w:val="000A7F70"/>
    <w:rsid w:val="000C2884"/>
    <w:rsid w:val="000C5969"/>
    <w:rsid w:val="000C7B6F"/>
    <w:rsid w:val="000D2752"/>
    <w:rsid w:val="000D5CC9"/>
    <w:rsid w:val="000E31F5"/>
    <w:rsid w:val="000E31FB"/>
    <w:rsid w:val="000E3288"/>
    <w:rsid w:val="000E6355"/>
    <w:rsid w:val="000F21A7"/>
    <w:rsid w:val="000F4739"/>
    <w:rsid w:val="0010483E"/>
    <w:rsid w:val="0010636E"/>
    <w:rsid w:val="0010673F"/>
    <w:rsid w:val="00111AD9"/>
    <w:rsid w:val="001159D6"/>
    <w:rsid w:val="00115DBD"/>
    <w:rsid w:val="00117770"/>
    <w:rsid w:val="00117C95"/>
    <w:rsid w:val="00121C85"/>
    <w:rsid w:val="00122E78"/>
    <w:rsid w:val="001239CE"/>
    <w:rsid w:val="00132A99"/>
    <w:rsid w:val="0013497A"/>
    <w:rsid w:val="00142716"/>
    <w:rsid w:val="001437C3"/>
    <w:rsid w:val="00153C76"/>
    <w:rsid w:val="00154866"/>
    <w:rsid w:val="00155DDD"/>
    <w:rsid w:val="00173CCA"/>
    <w:rsid w:val="00177688"/>
    <w:rsid w:val="0018361D"/>
    <w:rsid w:val="00186097"/>
    <w:rsid w:val="001877AB"/>
    <w:rsid w:val="00190F4B"/>
    <w:rsid w:val="001A56F5"/>
    <w:rsid w:val="001A5B67"/>
    <w:rsid w:val="001B0F42"/>
    <w:rsid w:val="001B558D"/>
    <w:rsid w:val="001B6D77"/>
    <w:rsid w:val="001C1A52"/>
    <w:rsid w:val="001C315B"/>
    <w:rsid w:val="001C6E84"/>
    <w:rsid w:val="001C6F6B"/>
    <w:rsid w:val="001D0E25"/>
    <w:rsid w:val="001D7E9B"/>
    <w:rsid w:val="001E356C"/>
    <w:rsid w:val="001E5045"/>
    <w:rsid w:val="001E7B09"/>
    <w:rsid w:val="001E7F2B"/>
    <w:rsid w:val="001F1D56"/>
    <w:rsid w:val="00201E71"/>
    <w:rsid w:val="002022E1"/>
    <w:rsid w:val="00205EA8"/>
    <w:rsid w:val="00214B57"/>
    <w:rsid w:val="00215723"/>
    <w:rsid w:val="002218F0"/>
    <w:rsid w:val="00223BEC"/>
    <w:rsid w:val="00231567"/>
    <w:rsid w:val="00233EDC"/>
    <w:rsid w:val="002408D4"/>
    <w:rsid w:val="0024522B"/>
    <w:rsid w:val="002514D1"/>
    <w:rsid w:val="0025777A"/>
    <w:rsid w:val="002816ED"/>
    <w:rsid w:val="00281F8E"/>
    <w:rsid w:val="002859A4"/>
    <w:rsid w:val="00286427"/>
    <w:rsid w:val="00292377"/>
    <w:rsid w:val="00296C86"/>
    <w:rsid w:val="002A3CC9"/>
    <w:rsid w:val="002A66C1"/>
    <w:rsid w:val="002B7682"/>
    <w:rsid w:val="002B78B4"/>
    <w:rsid w:val="002C2607"/>
    <w:rsid w:val="002C7063"/>
    <w:rsid w:val="002D0C10"/>
    <w:rsid w:val="002E037B"/>
    <w:rsid w:val="002F049F"/>
    <w:rsid w:val="00301E31"/>
    <w:rsid w:val="003031D9"/>
    <w:rsid w:val="00303F4A"/>
    <w:rsid w:val="003272D4"/>
    <w:rsid w:val="0032791D"/>
    <w:rsid w:val="00327A63"/>
    <w:rsid w:val="00331AFA"/>
    <w:rsid w:val="003370AD"/>
    <w:rsid w:val="00337F39"/>
    <w:rsid w:val="0034104A"/>
    <w:rsid w:val="0035570E"/>
    <w:rsid w:val="0036327F"/>
    <w:rsid w:val="003635A9"/>
    <w:rsid w:val="00373675"/>
    <w:rsid w:val="003763FD"/>
    <w:rsid w:val="00377327"/>
    <w:rsid w:val="00377B55"/>
    <w:rsid w:val="00382BBF"/>
    <w:rsid w:val="003840AB"/>
    <w:rsid w:val="003919F3"/>
    <w:rsid w:val="003A3E62"/>
    <w:rsid w:val="003A432D"/>
    <w:rsid w:val="003B4A3E"/>
    <w:rsid w:val="003B5F9E"/>
    <w:rsid w:val="003B70B4"/>
    <w:rsid w:val="003C0B9A"/>
    <w:rsid w:val="003C5597"/>
    <w:rsid w:val="003D2988"/>
    <w:rsid w:val="003D2EEB"/>
    <w:rsid w:val="003F705B"/>
    <w:rsid w:val="004013A0"/>
    <w:rsid w:val="004045F2"/>
    <w:rsid w:val="00404667"/>
    <w:rsid w:val="0041310F"/>
    <w:rsid w:val="0042659C"/>
    <w:rsid w:val="00431AAE"/>
    <w:rsid w:val="00442B0E"/>
    <w:rsid w:val="00445F5C"/>
    <w:rsid w:val="00446EA2"/>
    <w:rsid w:val="0045379E"/>
    <w:rsid w:val="00457EE1"/>
    <w:rsid w:val="00464CB5"/>
    <w:rsid w:val="00465723"/>
    <w:rsid w:val="0047031F"/>
    <w:rsid w:val="004705CA"/>
    <w:rsid w:val="00472D1A"/>
    <w:rsid w:val="004821C3"/>
    <w:rsid w:val="00483084"/>
    <w:rsid w:val="00490D4C"/>
    <w:rsid w:val="0049107D"/>
    <w:rsid w:val="004921B6"/>
    <w:rsid w:val="00495D8A"/>
    <w:rsid w:val="004A1E9F"/>
    <w:rsid w:val="004A35AD"/>
    <w:rsid w:val="004A3B5E"/>
    <w:rsid w:val="004A45DF"/>
    <w:rsid w:val="004A5B53"/>
    <w:rsid w:val="004A72FE"/>
    <w:rsid w:val="004A7AE7"/>
    <w:rsid w:val="004B2932"/>
    <w:rsid w:val="004B2DFE"/>
    <w:rsid w:val="004C193C"/>
    <w:rsid w:val="004C648B"/>
    <w:rsid w:val="004D00B0"/>
    <w:rsid w:val="004D133F"/>
    <w:rsid w:val="004D2D14"/>
    <w:rsid w:val="004D7C37"/>
    <w:rsid w:val="004E3C51"/>
    <w:rsid w:val="004E6F6A"/>
    <w:rsid w:val="004E7664"/>
    <w:rsid w:val="005002B2"/>
    <w:rsid w:val="00500CAD"/>
    <w:rsid w:val="00510E1A"/>
    <w:rsid w:val="00510E24"/>
    <w:rsid w:val="00511A8C"/>
    <w:rsid w:val="00523B03"/>
    <w:rsid w:val="0053280E"/>
    <w:rsid w:val="00536F27"/>
    <w:rsid w:val="00540079"/>
    <w:rsid w:val="00552E36"/>
    <w:rsid w:val="00556532"/>
    <w:rsid w:val="00561657"/>
    <w:rsid w:val="0056760B"/>
    <w:rsid w:val="005729EC"/>
    <w:rsid w:val="005751DA"/>
    <w:rsid w:val="0057699E"/>
    <w:rsid w:val="005771D4"/>
    <w:rsid w:val="00584E1B"/>
    <w:rsid w:val="00590C79"/>
    <w:rsid w:val="00592C02"/>
    <w:rsid w:val="005B37E9"/>
    <w:rsid w:val="005B60FE"/>
    <w:rsid w:val="005B6E46"/>
    <w:rsid w:val="005B7E2E"/>
    <w:rsid w:val="005C0404"/>
    <w:rsid w:val="005C19F6"/>
    <w:rsid w:val="005C56A1"/>
    <w:rsid w:val="005D0795"/>
    <w:rsid w:val="005E55CE"/>
    <w:rsid w:val="005E5DC2"/>
    <w:rsid w:val="005F4B93"/>
    <w:rsid w:val="005F56D7"/>
    <w:rsid w:val="005F6FCA"/>
    <w:rsid w:val="00604064"/>
    <w:rsid w:val="00605E59"/>
    <w:rsid w:val="0062123A"/>
    <w:rsid w:val="00626915"/>
    <w:rsid w:val="0063187F"/>
    <w:rsid w:val="00633BFA"/>
    <w:rsid w:val="00635EED"/>
    <w:rsid w:val="006368BD"/>
    <w:rsid w:val="006426D7"/>
    <w:rsid w:val="006432F5"/>
    <w:rsid w:val="00647CA8"/>
    <w:rsid w:val="006522C3"/>
    <w:rsid w:val="00671EFC"/>
    <w:rsid w:val="00680026"/>
    <w:rsid w:val="00680F9C"/>
    <w:rsid w:val="006903CF"/>
    <w:rsid w:val="00693AA1"/>
    <w:rsid w:val="006A0872"/>
    <w:rsid w:val="006A0C57"/>
    <w:rsid w:val="006A186B"/>
    <w:rsid w:val="006A222F"/>
    <w:rsid w:val="006A7416"/>
    <w:rsid w:val="006A7859"/>
    <w:rsid w:val="006A78CD"/>
    <w:rsid w:val="006B40CB"/>
    <w:rsid w:val="006B727E"/>
    <w:rsid w:val="006B7F53"/>
    <w:rsid w:val="006C091B"/>
    <w:rsid w:val="006C1AD8"/>
    <w:rsid w:val="006C2C24"/>
    <w:rsid w:val="006C37AC"/>
    <w:rsid w:val="006C4B43"/>
    <w:rsid w:val="006C7081"/>
    <w:rsid w:val="006C70BC"/>
    <w:rsid w:val="006D1A88"/>
    <w:rsid w:val="006E4A24"/>
    <w:rsid w:val="006F1EA2"/>
    <w:rsid w:val="006F473C"/>
    <w:rsid w:val="006F53EA"/>
    <w:rsid w:val="007019C9"/>
    <w:rsid w:val="00701B28"/>
    <w:rsid w:val="00702636"/>
    <w:rsid w:val="00705082"/>
    <w:rsid w:val="00707A3B"/>
    <w:rsid w:val="00710885"/>
    <w:rsid w:val="00711A5B"/>
    <w:rsid w:val="0071553D"/>
    <w:rsid w:val="00720C7E"/>
    <w:rsid w:val="007222DE"/>
    <w:rsid w:val="00732A9D"/>
    <w:rsid w:val="00741B53"/>
    <w:rsid w:val="007431C9"/>
    <w:rsid w:val="00746F85"/>
    <w:rsid w:val="0075487D"/>
    <w:rsid w:val="00755E6A"/>
    <w:rsid w:val="0075754B"/>
    <w:rsid w:val="00763D29"/>
    <w:rsid w:val="00767636"/>
    <w:rsid w:val="00771C32"/>
    <w:rsid w:val="00792155"/>
    <w:rsid w:val="00792630"/>
    <w:rsid w:val="0079546A"/>
    <w:rsid w:val="0079561E"/>
    <w:rsid w:val="00795745"/>
    <w:rsid w:val="00797DF5"/>
    <w:rsid w:val="007A0EF8"/>
    <w:rsid w:val="007A37AB"/>
    <w:rsid w:val="007A4516"/>
    <w:rsid w:val="007B1D8F"/>
    <w:rsid w:val="007C2F22"/>
    <w:rsid w:val="007C39AB"/>
    <w:rsid w:val="007C3E29"/>
    <w:rsid w:val="007C46A7"/>
    <w:rsid w:val="007C48EC"/>
    <w:rsid w:val="007C4E1B"/>
    <w:rsid w:val="007D35DC"/>
    <w:rsid w:val="007E0D5A"/>
    <w:rsid w:val="007E73FA"/>
    <w:rsid w:val="007E762E"/>
    <w:rsid w:val="007F175C"/>
    <w:rsid w:val="007F3AEB"/>
    <w:rsid w:val="007F6C09"/>
    <w:rsid w:val="00802172"/>
    <w:rsid w:val="00811017"/>
    <w:rsid w:val="00814A89"/>
    <w:rsid w:val="008151FA"/>
    <w:rsid w:val="00815915"/>
    <w:rsid w:val="00817DA5"/>
    <w:rsid w:val="00822A93"/>
    <w:rsid w:val="008255A5"/>
    <w:rsid w:val="00825EB1"/>
    <w:rsid w:val="00826337"/>
    <w:rsid w:val="0082720A"/>
    <w:rsid w:val="00836FAC"/>
    <w:rsid w:val="008431F6"/>
    <w:rsid w:val="00847D28"/>
    <w:rsid w:val="00865ECC"/>
    <w:rsid w:val="00872527"/>
    <w:rsid w:val="00875386"/>
    <w:rsid w:val="00883449"/>
    <w:rsid w:val="00890A94"/>
    <w:rsid w:val="008913B5"/>
    <w:rsid w:val="008916A4"/>
    <w:rsid w:val="00893B52"/>
    <w:rsid w:val="008951CC"/>
    <w:rsid w:val="008A5023"/>
    <w:rsid w:val="008A796A"/>
    <w:rsid w:val="008B04E5"/>
    <w:rsid w:val="008C4CDB"/>
    <w:rsid w:val="008C790B"/>
    <w:rsid w:val="008D51B2"/>
    <w:rsid w:val="008D7B9A"/>
    <w:rsid w:val="008E2B6D"/>
    <w:rsid w:val="008E2D87"/>
    <w:rsid w:val="008E3AC2"/>
    <w:rsid w:val="009030DC"/>
    <w:rsid w:val="009053D8"/>
    <w:rsid w:val="009071AE"/>
    <w:rsid w:val="009110A1"/>
    <w:rsid w:val="00914280"/>
    <w:rsid w:val="0092187D"/>
    <w:rsid w:val="009338BF"/>
    <w:rsid w:val="00933925"/>
    <w:rsid w:val="00936DDF"/>
    <w:rsid w:val="00936E9A"/>
    <w:rsid w:val="00942E3E"/>
    <w:rsid w:val="00945B9B"/>
    <w:rsid w:val="00954BD5"/>
    <w:rsid w:val="00954EDA"/>
    <w:rsid w:val="00966CF4"/>
    <w:rsid w:val="00974413"/>
    <w:rsid w:val="009801FD"/>
    <w:rsid w:val="009839E2"/>
    <w:rsid w:val="00984713"/>
    <w:rsid w:val="0098641B"/>
    <w:rsid w:val="00986425"/>
    <w:rsid w:val="00987E1C"/>
    <w:rsid w:val="0099197A"/>
    <w:rsid w:val="0099426E"/>
    <w:rsid w:val="00995AEE"/>
    <w:rsid w:val="0099633D"/>
    <w:rsid w:val="009A0D98"/>
    <w:rsid w:val="009A2EE9"/>
    <w:rsid w:val="009A655A"/>
    <w:rsid w:val="009A7A1F"/>
    <w:rsid w:val="009B0905"/>
    <w:rsid w:val="009B369E"/>
    <w:rsid w:val="009B39BA"/>
    <w:rsid w:val="009B7344"/>
    <w:rsid w:val="009C30DE"/>
    <w:rsid w:val="009C341F"/>
    <w:rsid w:val="009C4A5B"/>
    <w:rsid w:val="009E126E"/>
    <w:rsid w:val="009E1CFB"/>
    <w:rsid w:val="009E637F"/>
    <w:rsid w:val="009E6B55"/>
    <w:rsid w:val="009E789F"/>
    <w:rsid w:val="009F24C1"/>
    <w:rsid w:val="00A00120"/>
    <w:rsid w:val="00A03E28"/>
    <w:rsid w:val="00A0765B"/>
    <w:rsid w:val="00A1112C"/>
    <w:rsid w:val="00A14456"/>
    <w:rsid w:val="00A21C13"/>
    <w:rsid w:val="00A26035"/>
    <w:rsid w:val="00A35373"/>
    <w:rsid w:val="00A36554"/>
    <w:rsid w:val="00A518D5"/>
    <w:rsid w:val="00A54956"/>
    <w:rsid w:val="00A5556F"/>
    <w:rsid w:val="00A61ADD"/>
    <w:rsid w:val="00A70B4B"/>
    <w:rsid w:val="00A719AC"/>
    <w:rsid w:val="00A7203D"/>
    <w:rsid w:val="00A822EB"/>
    <w:rsid w:val="00A85416"/>
    <w:rsid w:val="00A9132C"/>
    <w:rsid w:val="00A96D1F"/>
    <w:rsid w:val="00AA5E10"/>
    <w:rsid w:val="00AB149A"/>
    <w:rsid w:val="00AB272D"/>
    <w:rsid w:val="00AB489A"/>
    <w:rsid w:val="00AB5C9F"/>
    <w:rsid w:val="00AC0E9C"/>
    <w:rsid w:val="00AC1202"/>
    <w:rsid w:val="00AC177D"/>
    <w:rsid w:val="00AC1BB2"/>
    <w:rsid w:val="00AC304C"/>
    <w:rsid w:val="00AC37C5"/>
    <w:rsid w:val="00AC5CCD"/>
    <w:rsid w:val="00AC5FD9"/>
    <w:rsid w:val="00AD3CCB"/>
    <w:rsid w:val="00AD4628"/>
    <w:rsid w:val="00AD7F36"/>
    <w:rsid w:val="00AE09C9"/>
    <w:rsid w:val="00AE4780"/>
    <w:rsid w:val="00AF645D"/>
    <w:rsid w:val="00B012DF"/>
    <w:rsid w:val="00B161B0"/>
    <w:rsid w:val="00B161C4"/>
    <w:rsid w:val="00B1777E"/>
    <w:rsid w:val="00B258DD"/>
    <w:rsid w:val="00B269B7"/>
    <w:rsid w:val="00B26B0D"/>
    <w:rsid w:val="00B30335"/>
    <w:rsid w:val="00B30A6F"/>
    <w:rsid w:val="00B32EBE"/>
    <w:rsid w:val="00B36656"/>
    <w:rsid w:val="00B3707B"/>
    <w:rsid w:val="00B3786A"/>
    <w:rsid w:val="00B43B8E"/>
    <w:rsid w:val="00B4799C"/>
    <w:rsid w:val="00B51A64"/>
    <w:rsid w:val="00B54691"/>
    <w:rsid w:val="00B5646D"/>
    <w:rsid w:val="00B56F3C"/>
    <w:rsid w:val="00B608A4"/>
    <w:rsid w:val="00B632AA"/>
    <w:rsid w:val="00B643AE"/>
    <w:rsid w:val="00B7092E"/>
    <w:rsid w:val="00B70C70"/>
    <w:rsid w:val="00B733EB"/>
    <w:rsid w:val="00B769A9"/>
    <w:rsid w:val="00B806DE"/>
    <w:rsid w:val="00B85E0F"/>
    <w:rsid w:val="00B90F49"/>
    <w:rsid w:val="00B93ADF"/>
    <w:rsid w:val="00B93FC6"/>
    <w:rsid w:val="00B96A11"/>
    <w:rsid w:val="00B97111"/>
    <w:rsid w:val="00BA6A0A"/>
    <w:rsid w:val="00BB49A4"/>
    <w:rsid w:val="00BC4C6B"/>
    <w:rsid w:val="00BC5298"/>
    <w:rsid w:val="00BC54EB"/>
    <w:rsid w:val="00BC5961"/>
    <w:rsid w:val="00BD0FCF"/>
    <w:rsid w:val="00BD39A7"/>
    <w:rsid w:val="00BD5896"/>
    <w:rsid w:val="00BE1B8B"/>
    <w:rsid w:val="00BE56C3"/>
    <w:rsid w:val="00BE5811"/>
    <w:rsid w:val="00BE695B"/>
    <w:rsid w:val="00BF06A1"/>
    <w:rsid w:val="00BF124D"/>
    <w:rsid w:val="00BF1BE4"/>
    <w:rsid w:val="00BF296E"/>
    <w:rsid w:val="00BF4ED4"/>
    <w:rsid w:val="00C008EB"/>
    <w:rsid w:val="00C078C3"/>
    <w:rsid w:val="00C1069A"/>
    <w:rsid w:val="00C11966"/>
    <w:rsid w:val="00C13ABB"/>
    <w:rsid w:val="00C1483F"/>
    <w:rsid w:val="00C319EA"/>
    <w:rsid w:val="00C33C40"/>
    <w:rsid w:val="00C369C4"/>
    <w:rsid w:val="00C50DE2"/>
    <w:rsid w:val="00C529BD"/>
    <w:rsid w:val="00C6185C"/>
    <w:rsid w:val="00C638B6"/>
    <w:rsid w:val="00C70A8D"/>
    <w:rsid w:val="00C70A9B"/>
    <w:rsid w:val="00C762DB"/>
    <w:rsid w:val="00C7724C"/>
    <w:rsid w:val="00C83522"/>
    <w:rsid w:val="00C85F3D"/>
    <w:rsid w:val="00C86CA8"/>
    <w:rsid w:val="00C86F1F"/>
    <w:rsid w:val="00C900CE"/>
    <w:rsid w:val="00C96ED5"/>
    <w:rsid w:val="00C96FDF"/>
    <w:rsid w:val="00CA1F52"/>
    <w:rsid w:val="00CA3266"/>
    <w:rsid w:val="00CA75DD"/>
    <w:rsid w:val="00CA7E2C"/>
    <w:rsid w:val="00CB01B4"/>
    <w:rsid w:val="00CC06F3"/>
    <w:rsid w:val="00CC117E"/>
    <w:rsid w:val="00CC49A2"/>
    <w:rsid w:val="00CC4AAD"/>
    <w:rsid w:val="00CC6A39"/>
    <w:rsid w:val="00CC76AE"/>
    <w:rsid w:val="00CD1E38"/>
    <w:rsid w:val="00CD2F3D"/>
    <w:rsid w:val="00CD505E"/>
    <w:rsid w:val="00CD63D4"/>
    <w:rsid w:val="00CD6925"/>
    <w:rsid w:val="00CD7124"/>
    <w:rsid w:val="00CD7814"/>
    <w:rsid w:val="00CD7B88"/>
    <w:rsid w:val="00CE69CC"/>
    <w:rsid w:val="00CF5B97"/>
    <w:rsid w:val="00D00292"/>
    <w:rsid w:val="00D059A6"/>
    <w:rsid w:val="00D15D52"/>
    <w:rsid w:val="00D16442"/>
    <w:rsid w:val="00D24B81"/>
    <w:rsid w:val="00D2688B"/>
    <w:rsid w:val="00D35AE4"/>
    <w:rsid w:val="00D470CF"/>
    <w:rsid w:val="00D50307"/>
    <w:rsid w:val="00D50999"/>
    <w:rsid w:val="00D524F7"/>
    <w:rsid w:val="00D66889"/>
    <w:rsid w:val="00D73285"/>
    <w:rsid w:val="00D755E5"/>
    <w:rsid w:val="00D756ED"/>
    <w:rsid w:val="00D819A9"/>
    <w:rsid w:val="00D82701"/>
    <w:rsid w:val="00D9407A"/>
    <w:rsid w:val="00DA3E92"/>
    <w:rsid w:val="00DA43A3"/>
    <w:rsid w:val="00DA7C20"/>
    <w:rsid w:val="00DB0B7E"/>
    <w:rsid w:val="00DB1DE8"/>
    <w:rsid w:val="00DB7A52"/>
    <w:rsid w:val="00DC72E3"/>
    <w:rsid w:val="00DD0FC4"/>
    <w:rsid w:val="00DD2514"/>
    <w:rsid w:val="00DD50A0"/>
    <w:rsid w:val="00DD68EE"/>
    <w:rsid w:val="00DE3C54"/>
    <w:rsid w:val="00DE4517"/>
    <w:rsid w:val="00DF1428"/>
    <w:rsid w:val="00DF1FB1"/>
    <w:rsid w:val="00DF27C0"/>
    <w:rsid w:val="00DF3E06"/>
    <w:rsid w:val="00DF7ADE"/>
    <w:rsid w:val="00E0065C"/>
    <w:rsid w:val="00E01141"/>
    <w:rsid w:val="00E0197F"/>
    <w:rsid w:val="00E01B4F"/>
    <w:rsid w:val="00E06E94"/>
    <w:rsid w:val="00E07C42"/>
    <w:rsid w:val="00E20D77"/>
    <w:rsid w:val="00E23A3E"/>
    <w:rsid w:val="00E3084C"/>
    <w:rsid w:val="00E309BF"/>
    <w:rsid w:val="00E30B82"/>
    <w:rsid w:val="00E31600"/>
    <w:rsid w:val="00E402B1"/>
    <w:rsid w:val="00E441EF"/>
    <w:rsid w:val="00E47FB1"/>
    <w:rsid w:val="00E50A1A"/>
    <w:rsid w:val="00E5495D"/>
    <w:rsid w:val="00E55588"/>
    <w:rsid w:val="00E55A2C"/>
    <w:rsid w:val="00E55D74"/>
    <w:rsid w:val="00E72CBF"/>
    <w:rsid w:val="00E73747"/>
    <w:rsid w:val="00E73C22"/>
    <w:rsid w:val="00E93AEC"/>
    <w:rsid w:val="00E95763"/>
    <w:rsid w:val="00E9597B"/>
    <w:rsid w:val="00E97E11"/>
    <w:rsid w:val="00EA4A15"/>
    <w:rsid w:val="00EA4A4D"/>
    <w:rsid w:val="00EA750F"/>
    <w:rsid w:val="00EB2B99"/>
    <w:rsid w:val="00EB5389"/>
    <w:rsid w:val="00EB5411"/>
    <w:rsid w:val="00EC2B74"/>
    <w:rsid w:val="00EC41DA"/>
    <w:rsid w:val="00EC4353"/>
    <w:rsid w:val="00EC581E"/>
    <w:rsid w:val="00ED38E1"/>
    <w:rsid w:val="00ED3DBC"/>
    <w:rsid w:val="00EF1E47"/>
    <w:rsid w:val="00EF36D0"/>
    <w:rsid w:val="00F04600"/>
    <w:rsid w:val="00F15037"/>
    <w:rsid w:val="00F22E93"/>
    <w:rsid w:val="00F24A07"/>
    <w:rsid w:val="00F37F9D"/>
    <w:rsid w:val="00F40250"/>
    <w:rsid w:val="00F41039"/>
    <w:rsid w:val="00F4128F"/>
    <w:rsid w:val="00F41877"/>
    <w:rsid w:val="00F41A0F"/>
    <w:rsid w:val="00F41DBA"/>
    <w:rsid w:val="00F42F4C"/>
    <w:rsid w:val="00F51431"/>
    <w:rsid w:val="00F53593"/>
    <w:rsid w:val="00F54146"/>
    <w:rsid w:val="00F54B72"/>
    <w:rsid w:val="00F61593"/>
    <w:rsid w:val="00F6743D"/>
    <w:rsid w:val="00F67F48"/>
    <w:rsid w:val="00F711A4"/>
    <w:rsid w:val="00F8275A"/>
    <w:rsid w:val="00F869B0"/>
    <w:rsid w:val="00F86BB6"/>
    <w:rsid w:val="00F92E80"/>
    <w:rsid w:val="00FA5C33"/>
    <w:rsid w:val="00FC117B"/>
    <w:rsid w:val="00FC2165"/>
    <w:rsid w:val="00FC2787"/>
    <w:rsid w:val="00FC3CF2"/>
    <w:rsid w:val="00FC6079"/>
    <w:rsid w:val="00FD2D4E"/>
    <w:rsid w:val="00FD4477"/>
    <w:rsid w:val="00FE1817"/>
    <w:rsid w:val="00FE3CDB"/>
    <w:rsid w:val="00FF181B"/>
    <w:rsid w:val="00FF6B9B"/>
    <w:rsid w:val="00FF79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F9785"/>
  <w14:defaultImageDpi w14:val="32767"/>
  <w15:chartTrackingRefBased/>
  <w15:docId w15:val="{E6177D81-A79F-418B-ADB7-EBE571A9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2"/>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26337"/>
    <w:pPr>
      <w:spacing w:before="240" w:after="120"/>
    </w:pPr>
  </w:style>
  <w:style w:type="paragraph" w:styleId="Heading1">
    <w:name w:val="heading 1"/>
    <w:basedOn w:val="Normal"/>
    <w:next w:val="Normal"/>
    <w:link w:val="Heading1Char"/>
    <w:uiPriority w:val="9"/>
    <w:qFormat/>
    <w:rsid w:val="00E23A3E"/>
    <w:pPr>
      <w:pBdr>
        <w:bottom w:val="single" w:sz="18" w:space="0" w:color="FFFFFF" w:themeColor="background1"/>
      </w:pBdr>
      <w:spacing w:before="360" w:after="0"/>
      <w:jc w:val="center"/>
      <w:outlineLvl w:val="0"/>
    </w:pPr>
    <w:rPr>
      <w:rFonts w:asciiTheme="majorHAnsi" w:hAnsiTheme="majorHAnsi"/>
      <w:bCs/>
      <w:i/>
      <w:color w:val="FFFFFF" w:themeColor="background1"/>
      <w:spacing w:val="15"/>
      <w:sz w:val="42"/>
    </w:rPr>
  </w:style>
  <w:style w:type="paragraph" w:styleId="Heading2">
    <w:name w:val="heading 2"/>
    <w:basedOn w:val="Normal"/>
    <w:next w:val="Normal"/>
    <w:link w:val="Heading2Char"/>
    <w:uiPriority w:val="9"/>
    <w:rsid w:val="00153C76"/>
    <w:pPr>
      <w:spacing w:after="0"/>
      <w:outlineLvl w:val="1"/>
    </w:pPr>
    <w:rPr>
      <w:rFonts w:asciiTheme="majorHAnsi" w:hAnsiTheme="majorHAnsi"/>
      <w:i/>
      <w:color w:val="1B74BC" w:themeColor="accent1"/>
      <w:spacing w:val="15"/>
      <w:sz w:val="28"/>
    </w:rPr>
  </w:style>
  <w:style w:type="paragraph" w:styleId="Heading3">
    <w:name w:val="heading 3"/>
    <w:basedOn w:val="Normal"/>
    <w:next w:val="Normal"/>
    <w:link w:val="Heading3Char"/>
    <w:uiPriority w:val="9"/>
    <w:semiHidden/>
    <w:rsid w:val="00C96ED5"/>
    <w:pPr>
      <w:pBdr>
        <w:top w:val="single" w:sz="6" w:space="2" w:color="1B74BC" w:themeColor="accent1"/>
        <w:left w:val="single" w:sz="6" w:space="2" w:color="1B74BC" w:themeColor="accent1"/>
      </w:pBdr>
      <w:spacing w:before="300" w:after="0"/>
      <w:outlineLvl w:val="2"/>
    </w:pPr>
    <w:rPr>
      <w:caps/>
      <w:color w:val="0D395D" w:themeColor="accent1" w:themeShade="7F"/>
      <w:spacing w:val="15"/>
    </w:rPr>
  </w:style>
  <w:style w:type="paragraph" w:styleId="Heading4">
    <w:name w:val="heading 4"/>
    <w:basedOn w:val="Normal"/>
    <w:next w:val="Normal"/>
    <w:link w:val="Heading4Char"/>
    <w:uiPriority w:val="9"/>
    <w:semiHidden/>
    <w:rsid w:val="00C96ED5"/>
    <w:pPr>
      <w:pBdr>
        <w:top w:val="dotted" w:sz="6" w:space="2" w:color="1B74BC" w:themeColor="accent1"/>
        <w:left w:val="dotted" w:sz="6" w:space="2" w:color="1B74BC" w:themeColor="accent1"/>
      </w:pBdr>
      <w:spacing w:before="300" w:after="0"/>
      <w:outlineLvl w:val="3"/>
    </w:pPr>
    <w:rPr>
      <w:caps/>
      <w:color w:val="14568C" w:themeColor="accent1" w:themeShade="BF"/>
      <w:spacing w:val="10"/>
    </w:rPr>
  </w:style>
  <w:style w:type="paragraph" w:styleId="Heading5">
    <w:name w:val="heading 5"/>
    <w:basedOn w:val="Normal"/>
    <w:next w:val="Normal"/>
    <w:link w:val="Heading5Char"/>
    <w:uiPriority w:val="9"/>
    <w:semiHidden/>
    <w:rsid w:val="00C96ED5"/>
    <w:pPr>
      <w:pBdr>
        <w:bottom w:val="single" w:sz="6" w:space="1" w:color="1B74BC" w:themeColor="accent1"/>
      </w:pBdr>
      <w:spacing w:before="300" w:after="0"/>
      <w:outlineLvl w:val="4"/>
    </w:pPr>
    <w:rPr>
      <w:caps/>
      <w:color w:val="14568C" w:themeColor="accent1" w:themeShade="BF"/>
      <w:spacing w:val="10"/>
    </w:rPr>
  </w:style>
  <w:style w:type="paragraph" w:styleId="Heading6">
    <w:name w:val="heading 6"/>
    <w:basedOn w:val="Normal"/>
    <w:next w:val="Normal"/>
    <w:link w:val="Heading6Char"/>
    <w:uiPriority w:val="9"/>
    <w:semiHidden/>
    <w:qFormat/>
    <w:rsid w:val="00C96ED5"/>
    <w:pPr>
      <w:pBdr>
        <w:bottom w:val="dotted" w:sz="6" w:space="1" w:color="1B74BC" w:themeColor="accent1"/>
      </w:pBdr>
      <w:spacing w:before="300" w:after="0"/>
      <w:outlineLvl w:val="5"/>
    </w:pPr>
    <w:rPr>
      <w:caps/>
      <w:color w:val="14568C" w:themeColor="accent1" w:themeShade="BF"/>
      <w:spacing w:val="10"/>
    </w:rPr>
  </w:style>
  <w:style w:type="paragraph" w:styleId="Heading7">
    <w:name w:val="heading 7"/>
    <w:basedOn w:val="Normal"/>
    <w:next w:val="Normal"/>
    <w:link w:val="Heading7Char"/>
    <w:uiPriority w:val="9"/>
    <w:semiHidden/>
    <w:qFormat/>
    <w:rsid w:val="00C96ED5"/>
    <w:pPr>
      <w:spacing w:before="300" w:after="0"/>
      <w:outlineLvl w:val="6"/>
    </w:pPr>
    <w:rPr>
      <w:caps/>
      <w:color w:val="14568C" w:themeColor="accent1" w:themeShade="BF"/>
      <w:spacing w:val="10"/>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7F39"/>
    <w:pPr>
      <w:spacing w:before="0" w:after="0" w:line="240" w:lineRule="auto"/>
    </w:pPr>
    <w:rPr>
      <w:rFonts w:asciiTheme="majorHAnsi" w:hAnsiTheme="majorHAnsi"/>
      <w:b/>
      <w:color w:val="FFFFFF" w:themeColor="background1"/>
      <w:sz w:val="40"/>
      <w:szCs w:val="110"/>
    </w:rPr>
  </w:style>
  <w:style w:type="character" w:customStyle="1" w:styleId="TitleChar">
    <w:name w:val="Title Char"/>
    <w:basedOn w:val="DefaultParagraphFont"/>
    <w:link w:val="Title"/>
    <w:uiPriority w:val="10"/>
    <w:rsid w:val="00337F39"/>
    <w:rPr>
      <w:rFonts w:asciiTheme="majorHAnsi" w:hAnsiTheme="majorHAnsi"/>
      <w:b/>
      <w:color w:val="FFFFFF" w:themeColor="background1"/>
      <w:sz w:val="40"/>
      <w:szCs w:val="110"/>
    </w:rPr>
  </w:style>
  <w:style w:type="character" w:customStyle="1" w:styleId="Heading1Char">
    <w:name w:val="Heading 1 Char"/>
    <w:basedOn w:val="DefaultParagraphFont"/>
    <w:link w:val="Heading1"/>
    <w:uiPriority w:val="9"/>
    <w:rsid w:val="00E23A3E"/>
    <w:rPr>
      <w:rFonts w:asciiTheme="majorHAnsi" w:hAnsiTheme="majorHAnsi"/>
      <w:bCs/>
      <w:i/>
      <w:color w:val="FFFFFF" w:themeColor="background1"/>
      <w:spacing w:val="15"/>
      <w:sz w:val="42"/>
    </w:rPr>
  </w:style>
  <w:style w:type="character" w:customStyle="1" w:styleId="Heading2Char">
    <w:name w:val="Heading 2 Char"/>
    <w:basedOn w:val="DefaultParagraphFont"/>
    <w:link w:val="Heading2"/>
    <w:uiPriority w:val="9"/>
    <w:rsid w:val="00153C76"/>
    <w:rPr>
      <w:rFonts w:asciiTheme="majorHAnsi" w:hAnsiTheme="majorHAnsi"/>
      <w:i/>
      <w:color w:val="1B74BC" w:themeColor="accent1"/>
      <w:spacing w:val="15"/>
      <w:sz w:val="28"/>
    </w:rPr>
  </w:style>
  <w:style w:type="character" w:customStyle="1" w:styleId="Heading3Char">
    <w:name w:val="Heading 3 Char"/>
    <w:basedOn w:val="DefaultParagraphFont"/>
    <w:link w:val="Heading3"/>
    <w:uiPriority w:val="9"/>
    <w:semiHidden/>
    <w:rsid w:val="00FC2165"/>
    <w:rPr>
      <w:caps/>
      <w:noProof/>
      <w:color w:val="0D395D" w:themeColor="accent1" w:themeShade="7F"/>
      <w:spacing w:val="15"/>
    </w:rPr>
  </w:style>
  <w:style w:type="character" w:customStyle="1" w:styleId="Heading4Char">
    <w:name w:val="Heading 4 Char"/>
    <w:basedOn w:val="DefaultParagraphFont"/>
    <w:link w:val="Heading4"/>
    <w:uiPriority w:val="9"/>
    <w:semiHidden/>
    <w:rsid w:val="00FC2165"/>
    <w:rPr>
      <w:caps/>
      <w:noProof/>
      <w:color w:val="14568C" w:themeColor="accent1" w:themeShade="BF"/>
      <w:spacing w:val="10"/>
    </w:rPr>
  </w:style>
  <w:style w:type="character" w:customStyle="1" w:styleId="Heading5Char">
    <w:name w:val="Heading 5 Char"/>
    <w:basedOn w:val="DefaultParagraphFont"/>
    <w:link w:val="Heading5"/>
    <w:uiPriority w:val="9"/>
    <w:semiHidden/>
    <w:rsid w:val="00FC2165"/>
    <w:rPr>
      <w:caps/>
      <w:noProof/>
      <w:color w:val="14568C" w:themeColor="accent1" w:themeShade="BF"/>
      <w:spacing w:val="10"/>
    </w:rPr>
  </w:style>
  <w:style w:type="character" w:customStyle="1" w:styleId="Heading6Char">
    <w:name w:val="Heading 6 Char"/>
    <w:basedOn w:val="DefaultParagraphFont"/>
    <w:link w:val="Heading6"/>
    <w:uiPriority w:val="9"/>
    <w:semiHidden/>
    <w:rsid w:val="00FC2165"/>
    <w:rPr>
      <w:caps/>
      <w:noProof/>
      <w:color w:val="14568C" w:themeColor="accent1" w:themeShade="BF"/>
      <w:spacing w:val="10"/>
    </w:rPr>
  </w:style>
  <w:style w:type="character" w:customStyle="1" w:styleId="Heading7Char">
    <w:name w:val="Heading 7 Char"/>
    <w:basedOn w:val="DefaultParagraphFont"/>
    <w:link w:val="Heading7"/>
    <w:uiPriority w:val="9"/>
    <w:semiHidden/>
    <w:rsid w:val="00FC2165"/>
    <w:rPr>
      <w:caps/>
      <w:noProof/>
      <w:color w:val="14568C"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14568C" w:themeColor="accent1" w:themeShade="BF"/>
      <w:sz w:val="16"/>
      <w:szCs w:val="16"/>
    </w:rPr>
  </w:style>
  <w:style w:type="paragraph" w:styleId="Subtitle">
    <w:name w:val="Subtitle"/>
    <w:basedOn w:val="Normal"/>
    <w:next w:val="Normal"/>
    <w:link w:val="SubtitleChar"/>
    <w:uiPriority w:val="11"/>
    <w:qFormat/>
    <w:rsid w:val="00337F39"/>
    <w:pPr>
      <w:spacing w:before="0" w:after="0" w:line="192" w:lineRule="auto"/>
    </w:pPr>
    <w:rPr>
      <w:rFonts w:asciiTheme="majorHAnsi" w:hAnsiTheme="majorHAnsi"/>
      <w:b/>
      <w:color w:val="FFFFFF" w:themeColor="background1"/>
      <w:spacing w:val="10"/>
      <w:sz w:val="96"/>
    </w:rPr>
  </w:style>
  <w:style w:type="character" w:customStyle="1" w:styleId="SubtitleChar">
    <w:name w:val="Subtitle Char"/>
    <w:basedOn w:val="DefaultParagraphFont"/>
    <w:link w:val="Subtitle"/>
    <w:uiPriority w:val="11"/>
    <w:rsid w:val="00337F39"/>
    <w:rPr>
      <w:rFonts w:asciiTheme="majorHAnsi" w:hAnsiTheme="majorHAnsi"/>
      <w:b/>
      <w:color w:val="FFFFFF" w:themeColor="background1"/>
      <w:spacing w:val="10"/>
      <w:sz w:val="96"/>
    </w:rPr>
  </w:style>
  <w:style w:type="character" w:styleId="Strong">
    <w:name w:val="Strong"/>
    <w:uiPriority w:val="22"/>
    <w:qFormat/>
    <w:rsid w:val="00C96ED5"/>
    <w:rPr>
      <w:b/>
      <w:bCs/>
    </w:rPr>
  </w:style>
  <w:style w:type="character" w:styleId="Emphasis">
    <w:name w:val="Emphasis"/>
    <w:uiPriority w:val="20"/>
    <w:qFormat/>
    <w:rsid w:val="00C96ED5"/>
    <w:rPr>
      <w:caps/>
      <w:color w:val="0D395D" w:themeColor="accent1" w:themeShade="7F"/>
      <w:spacing w:val="5"/>
    </w:rPr>
  </w:style>
  <w:style w:type="paragraph" w:styleId="NoSpacing">
    <w:name w:val="No Spacing"/>
    <w:basedOn w:val="Normal"/>
    <w:link w:val="NoSpacingChar"/>
    <w:uiPriority w:val="1"/>
    <w:semiHidden/>
    <w:rsid w:val="00C96ED5"/>
    <w:pPr>
      <w:spacing w:before="0" w:after="0" w:line="240" w:lineRule="auto"/>
    </w:pPr>
  </w:style>
  <w:style w:type="character" w:customStyle="1" w:styleId="NoSpacingChar">
    <w:name w:val="No Spacing Char"/>
    <w:basedOn w:val="DefaultParagraphFont"/>
    <w:link w:val="NoSpacing"/>
    <w:uiPriority w:val="1"/>
    <w:semiHidden/>
    <w:rsid w:val="00FC2165"/>
    <w:rPr>
      <w:noProof/>
      <w:sz w:val="24"/>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1B74BC" w:themeColor="accent1"/>
        <w:left w:val="single" w:sz="4" w:space="10" w:color="1B74BC" w:themeColor="accent1"/>
      </w:pBdr>
      <w:spacing w:after="0"/>
      <w:ind w:left="1296" w:right="1152"/>
      <w:jc w:val="both"/>
    </w:pPr>
    <w:rPr>
      <w:i/>
      <w:iCs/>
      <w:color w:val="1B74BC" w:themeColor="accent1"/>
    </w:rPr>
  </w:style>
  <w:style w:type="character" w:customStyle="1" w:styleId="IntenseQuoteChar">
    <w:name w:val="Intense Quote Char"/>
    <w:basedOn w:val="DefaultParagraphFont"/>
    <w:link w:val="IntenseQuote"/>
    <w:uiPriority w:val="30"/>
    <w:semiHidden/>
    <w:rsid w:val="008E2B6D"/>
    <w:rPr>
      <w:i/>
      <w:iCs/>
      <w:noProof/>
      <w:color w:val="1B74BC" w:themeColor="accent1"/>
      <w:sz w:val="24"/>
      <w:szCs w:val="24"/>
    </w:rPr>
  </w:style>
  <w:style w:type="character" w:styleId="SubtleEmphasis">
    <w:name w:val="Subtle Emphasis"/>
    <w:uiPriority w:val="19"/>
    <w:semiHidden/>
    <w:qFormat/>
    <w:rsid w:val="00C96ED5"/>
    <w:rPr>
      <w:i/>
      <w:iCs/>
      <w:color w:val="0D395D" w:themeColor="accent1" w:themeShade="7F"/>
    </w:rPr>
  </w:style>
  <w:style w:type="character" w:styleId="IntenseEmphasis">
    <w:name w:val="Intense Emphasis"/>
    <w:uiPriority w:val="21"/>
    <w:semiHidden/>
    <w:qFormat/>
    <w:rsid w:val="00C96ED5"/>
    <w:rPr>
      <w:b/>
      <w:bCs/>
      <w:caps/>
      <w:color w:val="0D395D" w:themeColor="accent1" w:themeShade="7F"/>
      <w:spacing w:val="10"/>
    </w:rPr>
  </w:style>
  <w:style w:type="character" w:styleId="SubtleReference">
    <w:name w:val="Subtle Reference"/>
    <w:uiPriority w:val="31"/>
    <w:semiHidden/>
    <w:qFormat/>
    <w:rsid w:val="00C96ED5"/>
    <w:rPr>
      <w:b/>
      <w:bCs/>
      <w:color w:val="1B74BC" w:themeColor="accent1"/>
    </w:rPr>
  </w:style>
  <w:style w:type="character" w:styleId="IntenseReference">
    <w:name w:val="Intense Reference"/>
    <w:uiPriority w:val="32"/>
    <w:semiHidden/>
    <w:qFormat/>
    <w:rsid w:val="00C96ED5"/>
    <w:rPr>
      <w:b/>
      <w:bCs/>
      <w:i/>
      <w:iCs/>
      <w:caps/>
      <w:color w:val="1B74BC"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E23A3E"/>
    <w:pPr>
      <w:pBdr>
        <w:bottom w:val="single" w:sz="18" w:space="1" w:color="FFFFFF" w:themeColor="background1"/>
      </w:pBdr>
      <w:spacing w:before="360" w:after="0" w:line="240" w:lineRule="auto"/>
      <w:jc w:val="center"/>
    </w:pPr>
    <w:rPr>
      <w:i/>
      <w:color w:val="FFFFFF" w:themeColor="background1"/>
      <w:sz w:val="48"/>
      <w:szCs w:val="88"/>
      <w:lang w:eastAsia="ja-JP"/>
    </w:rPr>
  </w:style>
  <w:style w:type="paragraph" w:styleId="Footer">
    <w:name w:val="footer"/>
    <w:basedOn w:val="Normal"/>
    <w:link w:val="FooterChar"/>
    <w:uiPriority w:val="99"/>
    <w:semiHidden/>
    <w:rsid w:val="00E23A3E"/>
    <w:pPr>
      <w:tabs>
        <w:tab w:val="center" w:pos="4680"/>
        <w:tab w:val="right" w:pos="9360"/>
      </w:tabs>
      <w:spacing w:before="0" w:after="0" w:line="240" w:lineRule="auto"/>
    </w:pPr>
    <w:rPr>
      <w:color w:val="FFFFFF" w:themeColor="background1"/>
    </w:rPr>
  </w:style>
  <w:style w:type="character" w:customStyle="1" w:styleId="FooterChar">
    <w:name w:val="Footer Char"/>
    <w:basedOn w:val="DefaultParagraphFont"/>
    <w:link w:val="Footer"/>
    <w:uiPriority w:val="99"/>
    <w:semiHidden/>
    <w:rsid w:val="00E23A3E"/>
    <w:rPr>
      <w:color w:val="FFFFFF" w:themeColor="background1"/>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337F39"/>
    <w:pPr>
      <w:spacing w:after="0"/>
    </w:pPr>
    <w:rPr>
      <w:b/>
      <w:color w:val="FFFFFF" w:themeColor="background1"/>
      <w:sz w:val="24"/>
      <w:lang w:eastAsia="ja-JP"/>
    </w:rPr>
  </w:style>
  <w:style w:type="paragraph" w:styleId="TOC2">
    <w:name w:val="toc 2"/>
    <w:basedOn w:val="Normal"/>
    <w:next w:val="Normal"/>
    <w:autoRedefine/>
    <w:uiPriority w:val="39"/>
    <w:rsid w:val="00122E78"/>
    <w:pPr>
      <w:framePr w:hSpace="180" w:wrap="around" w:vAnchor="page" w:hAnchor="margin" w:y="6061"/>
      <w:spacing w:before="120" w:line="240" w:lineRule="auto"/>
      <w:jc w:val="center"/>
    </w:pPr>
    <w:rPr>
      <w:rFonts w:ascii="Arial Black" w:hAnsi="Arial Black"/>
      <w:i/>
      <w:iCs/>
      <w:color w:val="auto"/>
      <w:sz w:val="24"/>
      <w:szCs w:val="24"/>
      <w:lang w:eastAsia="ja-JP"/>
    </w:rPr>
  </w:style>
  <w:style w:type="paragraph" w:customStyle="1" w:styleId="QuoteAlt">
    <w:name w:val="Quote Alt"/>
    <w:basedOn w:val="Normal"/>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NormalonDarkBackground">
    <w:name w:val="Normal on Dark Background"/>
    <w:basedOn w:val="Normal"/>
    <w:qFormat/>
    <w:rsid w:val="00337F39"/>
    <w:pPr>
      <w:spacing w:after="0"/>
    </w:pPr>
    <w:rPr>
      <w:color w:val="FFFFFF" w:themeColor="background1"/>
      <w:lang w:eastAsia="ja-JP"/>
    </w:rPr>
  </w:style>
  <w:style w:type="paragraph" w:customStyle="1" w:styleId="Info">
    <w:name w:val="Info"/>
    <w:basedOn w:val="Normal"/>
    <w:qFormat/>
    <w:rsid w:val="00E23A3E"/>
    <w:pPr>
      <w:spacing w:before="0" w:after="0"/>
    </w:pPr>
    <w:rPr>
      <w:color w:val="FFFFFF" w:themeColor="background1"/>
    </w:rPr>
  </w:style>
  <w:style w:type="character" w:styleId="Hyperlink">
    <w:name w:val="Hyperlink"/>
    <w:basedOn w:val="DefaultParagraphFont"/>
    <w:uiPriority w:val="99"/>
    <w:unhideWhenUsed/>
    <w:rsid w:val="008913B5"/>
    <w:rPr>
      <w:color w:val="1B74BC" w:themeColor="hyperlink"/>
      <w:u w:val="single"/>
    </w:rPr>
  </w:style>
  <w:style w:type="character" w:styleId="UnresolvedMention">
    <w:name w:val="Unresolved Mention"/>
    <w:basedOn w:val="DefaultParagraphFont"/>
    <w:uiPriority w:val="99"/>
    <w:semiHidden/>
    <w:rsid w:val="008913B5"/>
    <w:rPr>
      <w:color w:val="605E5C"/>
      <w:shd w:val="clear" w:color="auto" w:fill="E1DFDD"/>
    </w:rPr>
  </w:style>
  <w:style w:type="character" w:styleId="FollowedHyperlink">
    <w:name w:val="FollowedHyperlink"/>
    <w:basedOn w:val="DefaultParagraphFont"/>
    <w:uiPriority w:val="99"/>
    <w:semiHidden/>
    <w:unhideWhenUsed/>
    <w:rsid w:val="00914280"/>
    <w:rPr>
      <w:color w:val="0ABCC8" w:themeColor="followedHyperlink"/>
      <w:u w:val="single"/>
    </w:rPr>
  </w:style>
  <w:style w:type="paragraph" w:styleId="NormalWeb">
    <w:name w:val="Normal (Web)"/>
    <w:basedOn w:val="Normal"/>
    <w:uiPriority w:val="99"/>
    <w:unhideWhenUsed/>
    <w:rsid w:val="006C2C24"/>
    <w:rPr>
      <w:rFonts w:ascii="Times New Roman" w:hAnsi="Times New Roman" w:cs="Times New Roman"/>
      <w:sz w:val="24"/>
      <w:szCs w:val="24"/>
    </w:rPr>
  </w:style>
  <w:style w:type="character" w:customStyle="1" w:styleId="comp">
    <w:name w:val="comp"/>
    <w:basedOn w:val="DefaultParagraphFont"/>
    <w:rsid w:val="00BF06A1"/>
  </w:style>
  <w:style w:type="paragraph" w:customStyle="1" w:styleId="byline">
    <w:name w:val="byline"/>
    <w:basedOn w:val="Normal"/>
    <w:rsid w:val="005F56D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redit">
    <w:name w:val="credit"/>
    <w:basedOn w:val="DefaultParagraphFont"/>
    <w:rsid w:val="005F56D7"/>
  </w:style>
  <w:style w:type="paragraph" w:customStyle="1" w:styleId="has-medium-font-size">
    <w:name w:val="has-medium-font-size"/>
    <w:basedOn w:val="Normal"/>
    <w:rsid w:val="00DF3E0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locks-gallery-item">
    <w:name w:val="blocks-gallery-item"/>
    <w:basedOn w:val="Normal"/>
    <w:rsid w:val="00DF3E0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t-3">
    <w:name w:val="mt-3"/>
    <w:basedOn w:val="Normal"/>
    <w:rsid w:val="001877A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5">
    <w:name w:val="h5"/>
    <w:basedOn w:val="DefaultParagraphFont"/>
    <w:rsid w:val="001877AB"/>
  </w:style>
  <w:style w:type="character" w:customStyle="1" w:styleId="d-block">
    <w:name w:val="d-block"/>
    <w:basedOn w:val="DefaultParagraphFont"/>
    <w:rsid w:val="001877AB"/>
  </w:style>
  <w:style w:type="paragraph" w:styleId="BodyText">
    <w:name w:val="Body Text"/>
    <w:basedOn w:val="Normal"/>
    <w:link w:val="BodyTextChar"/>
    <w:uiPriority w:val="1"/>
    <w:qFormat/>
    <w:rsid w:val="00F53593"/>
    <w:pPr>
      <w:widowControl w:val="0"/>
      <w:autoSpaceDE w:val="0"/>
      <w:autoSpaceDN w:val="0"/>
      <w:spacing w:before="0" w:after="0" w:line="240" w:lineRule="auto"/>
    </w:pPr>
    <w:rPr>
      <w:rFonts w:ascii="Calibri" w:eastAsia="Calibri" w:hAnsi="Calibri" w:cs="Calibri"/>
      <w:color w:val="auto"/>
      <w:sz w:val="24"/>
      <w:szCs w:val="24"/>
    </w:rPr>
  </w:style>
  <w:style w:type="character" w:customStyle="1" w:styleId="BodyTextChar">
    <w:name w:val="Body Text Char"/>
    <w:basedOn w:val="DefaultParagraphFont"/>
    <w:link w:val="BodyText"/>
    <w:uiPriority w:val="1"/>
    <w:rsid w:val="00F53593"/>
    <w:rPr>
      <w:rFonts w:ascii="Calibri" w:eastAsia="Calibri" w:hAnsi="Calibri" w:cs="Calibri"/>
      <w:color w:val="auto"/>
      <w:sz w:val="24"/>
      <w:szCs w:val="24"/>
    </w:rPr>
  </w:style>
  <w:style w:type="character" w:customStyle="1" w:styleId="tnt-byline">
    <w:name w:val="tnt-byline"/>
    <w:basedOn w:val="DefaultParagraphFont"/>
    <w:rsid w:val="00223BEC"/>
  </w:style>
  <w:style w:type="paragraph" w:customStyle="1" w:styleId="hidden-print">
    <w:name w:val="hidden-print"/>
    <w:basedOn w:val="Normal"/>
    <w:rsid w:val="00223BE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ylinetwitter">
    <w:name w:val="byline_twitter"/>
    <w:basedOn w:val="DefaultParagraphFont"/>
    <w:rsid w:val="00A03E28"/>
  </w:style>
  <w:style w:type="character" w:customStyle="1" w:styleId="entry-datedate">
    <w:name w:val="entry-date__date"/>
    <w:basedOn w:val="DefaultParagraphFont"/>
    <w:rsid w:val="00A03E28"/>
  </w:style>
  <w:style w:type="character" w:customStyle="1" w:styleId="entry-datetime">
    <w:name w:val="entry-date__time"/>
    <w:basedOn w:val="DefaultParagraphFont"/>
    <w:rsid w:val="00A03E28"/>
  </w:style>
  <w:style w:type="paragraph" w:customStyle="1" w:styleId="Default">
    <w:name w:val="Default"/>
    <w:rsid w:val="00044509"/>
    <w:pPr>
      <w:autoSpaceDE w:val="0"/>
      <w:autoSpaceDN w:val="0"/>
      <w:adjustRightInd w:val="0"/>
      <w:spacing w:before="0" w:after="0" w:line="240" w:lineRule="auto"/>
    </w:pPr>
    <w:rPr>
      <w:rFonts w:ascii="Open Sans" w:hAnsi="Open Sans" w:cs="Open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7445">
      <w:bodyDiv w:val="1"/>
      <w:marLeft w:val="0"/>
      <w:marRight w:val="0"/>
      <w:marTop w:val="0"/>
      <w:marBottom w:val="0"/>
      <w:divBdr>
        <w:top w:val="none" w:sz="0" w:space="0" w:color="auto"/>
        <w:left w:val="none" w:sz="0" w:space="0" w:color="auto"/>
        <w:bottom w:val="none" w:sz="0" w:space="0" w:color="auto"/>
        <w:right w:val="none" w:sz="0" w:space="0" w:color="auto"/>
      </w:divBdr>
    </w:div>
    <w:div w:id="120998961">
      <w:bodyDiv w:val="1"/>
      <w:marLeft w:val="0"/>
      <w:marRight w:val="0"/>
      <w:marTop w:val="0"/>
      <w:marBottom w:val="0"/>
      <w:divBdr>
        <w:top w:val="none" w:sz="0" w:space="0" w:color="auto"/>
        <w:left w:val="none" w:sz="0" w:space="0" w:color="auto"/>
        <w:bottom w:val="none" w:sz="0" w:space="0" w:color="auto"/>
        <w:right w:val="none" w:sz="0" w:space="0" w:color="auto"/>
      </w:divBdr>
    </w:div>
    <w:div w:id="145166713">
      <w:bodyDiv w:val="1"/>
      <w:marLeft w:val="0"/>
      <w:marRight w:val="0"/>
      <w:marTop w:val="0"/>
      <w:marBottom w:val="0"/>
      <w:divBdr>
        <w:top w:val="none" w:sz="0" w:space="0" w:color="auto"/>
        <w:left w:val="none" w:sz="0" w:space="0" w:color="auto"/>
        <w:bottom w:val="none" w:sz="0" w:space="0" w:color="auto"/>
        <w:right w:val="none" w:sz="0" w:space="0" w:color="auto"/>
      </w:divBdr>
    </w:div>
    <w:div w:id="159783256">
      <w:bodyDiv w:val="1"/>
      <w:marLeft w:val="0"/>
      <w:marRight w:val="0"/>
      <w:marTop w:val="0"/>
      <w:marBottom w:val="0"/>
      <w:divBdr>
        <w:top w:val="none" w:sz="0" w:space="0" w:color="auto"/>
        <w:left w:val="none" w:sz="0" w:space="0" w:color="auto"/>
        <w:bottom w:val="none" w:sz="0" w:space="0" w:color="auto"/>
        <w:right w:val="none" w:sz="0" w:space="0" w:color="auto"/>
      </w:divBdr>
      <w:divsChild>
        <w:div w:id="1752388689">
          <w:marLeft w:val="0"/>
          <w:marRight w:val="0"/>
          <w:marTop w:val="0"/>
          <w:marBottom w:val="0"/>
          <w:divBdr>
            <w:top w:val="none" w:sz="0" w:space="0" w:color="auto"/>
            <w:left w:val="none" w:sz="0" w:space="0" w:color="auto"/>
            <w:bottom w:val="none" w:sz="0" w:space="0" w:color="auto"/>
            <w:right w:val="none" w:sz="0" w:space="0" w:color="auto"/>
          </w:divBdr>
        </w:div>
        <w:div w:id="1228107771">
          <w:marLeft w:val="0"/>
          <w:marRight w:val="0"/>
          <w:marTop w:val="0"/>
          <w:marBottom w:val="0"/>
          <w:divBdr>
            <w:top w:val="none" w:sz="0" w:space="0" w:color="auto"/>
            <w:left w:val="none" w:sz="0" w:space="0" w:color="auto"/>
            <w:bottom w:val="none" w:sz="0" w:space="0" w:color="auto"/>
            <w:right w:val="none" w:sz="0" w:space="0" w:color="auto"/>
          </w:divBdr>
        </w:div>
        <w:div w:id="1044326779">
          <w:marLeft w:val="0"/>
          <w:marRight w:val="0"/>
          <w:marTop w:val="0"/>
          <w:marBottom w:val="0"/>
          <w:divBdr>
            <w:top w:val="none" w:sz="0" w:space="0" w:color="auto"/>
            <w:left w:val="none" w:sz="0" w:space="0" w:color="auto"/>
            <w:bottom w:val="none" w:sz="0" w:space="0" w:color="auto"/>
            <w:right w:val="none" w:sz="0" w:space="0" w:color="auto"/>
          </w:divBdr>
        </w:div>
        <w:div w:id="1892811870">
          <w:marLeft w:val="0"/>
          <w:marRight w:val="0"/>
          <w:marTop w:val="0"/>
          <w:marBottom w:val="0"/>
          <w:divBdr>
            <w:top w:val="none" w:sz="0" w:space="0" w:color="auto"/>
            <w:left w:val="none" w:sz="0" w:space="0" w:color="auto"/>
            <w:bottom w:val="none" w:sz="0" w:space="0" w:color="auto"/>
            <w:right w:val="none" w:sz="0" w:space="0" w:color="auto"/>
          </w:divBdr>
        </w:div>
        <w:div w:id="225607192">
          <w:marLeft w:val="0"/>
          <w:marRight w:val="0"/>
          <w:marTop w:val="0"/>
          <w:marBottom w:val="0"/>
          <w:divBdr>
            <w:top w:val="none" w:sz="0" w:space="0" w:color="auto"/>
            <w:left w:val="none" w:sz="0" w:space="0" w:color="auto"/>
            <w:bottom w:val="none" w:sz="0" w:space="0" w:color="auto"/>
            <w:right w:val="none" w:sz="0" w:space="0" w:color="auto"/>
          </w:divBdr>
        </w:div>
        <w:div w:id="83963184">
          <w:marLeft w:val="0"/>
          <w:marRight w:val="0"/>
          <w:marTop w:val="0"/>
          <w:marBottom w:val="0"/>
          <w:divBdr>
            <w:top w:val="none" w:sz="0" w:space="0" w:color="auto"/>
            <w:left w:val="none" w:sz="0" w:space="0" w:color="auto"/>
            <w:bottom w:val="none" w:sz="0" w:space="0" w:color="auto"/>
            <w:right w:val="none" w:sz="0" w:space="0" w:color="auto"/>
          </w:divBdr>
          <w:divsChild>
            <w:div w:id="733888687">
              <w:marLeft w:val="0"/>
              <w:marRight w:val="0"/>
              <w:marTop w:val="0"/>
              <w:marBottom w:val="0"/>
              <w:divBdr>
                <w:top w:val="none" w:sz="0" w:space="0" w:color="auto"/>
                <w:left w:val="none" w:sz="0" w:space="0" w:color="auto"/>
                <w:bottom w:val="none" w:sz="0" w:space="0" w:color="auto"/>
                <w:right w:val="none" w:sz="0" w:space="0" w:color="auto"/>
              </w:divBdr>
            </w:div>
          </w:divsChild>
        </w:div>
        <w:div w:id="653727232">
          <w:marLeft w:val="0"/>
          <w:marRight w:val="0"/>
          <w:marTop w:val="0"/>
          <w:marBottom w:val="0"/>
          <w:divBdr>
            <w:top w:val="none" w:sz="0" w:space="0" w:color="auto"/>
            <w:left w:val="none" w:sz="0" w:space="0" w:color="auto"/>
            <w:bottom w:val="none" w:sz="0" w:space="0" w:color="auto"/>
            <w:right w:val="none" w:sz="0" w:space="0" w:color="auto"/>
          </w:divBdr>
        </w:div>
      </w:divsChild>
    </w:div>
    <w:div w:id="218513404">
      <w:bodyDiv w:val="1"/>
      <w:marLeft w:val="0"/>
      <w:marRight w:val="0"/>
      <w:marTop w:val="0"/>
      <w:marBottom w:val="0"/>
      <w:divBdr>
        <w:top w:val="none" w:sz="0" w:space="0" w:color="auto"/>
        <w:left w:val="none" w:sz="0" w:space="0" w:color="auto"/>
        <w:bottom w:val="none" w:sz="0" w:space="0" w:color="auto"/>
        <w:right w:val="none" w:sz="0" w:space="0" w:color="auto"/>
      </w:divBdr>
      <w:divsChild>
        <w:div w:id="1553806837">
          <w:marLeft w:val="0"/>
          <w:marRight w:val="0"/>
          <w:marTop w:val="0"/>
          <w:marBottom w:val="0"/>
          <w:divBdr>
            <w:top w:val="none" w:sz="0" w:space="0" w:color="auto"/>
            <w:left w:val="none" w:sz="0" w:space="0" w:color="auto"/>
            <w:bottom w:val="none" w:sz="0" w:space="0" w:color="auto"/>
            <w:right w:val="none" w:sz="0" w:space="0" w:color="auto"/>
          </w:divBdr>
          <w:divsChild>
            <w:div w:id="745884393">
              <w:marLeft w:val="0"/>
              <w:marRight w:val="0"/>
              <w:marTop w:val="60"/>
              <w:marBottom w:val="150"/>
              <w:divBdr>
                <w:top w:val="none" w:sz="0" w:space="0" w:color="auto"/>
                <w:left w:val="none" w:sz="0" w:space="0" w:color="auto"/>
                <w:bottom w:val="none" w:sz="0" w:space="0" w:color="auto"/>
                <w:right w:val="none" w:sz="0" w:space="0" w:color="auto"/>
              </w:divBdr>
            </w:div>
          </w:divsChild>
        </w:div>
      </w:divsChild>
    </w:div>
    <w:div w:id="261761559">
      <w:bodyDiv w:val="1"/>
      <w:marLeft w:val="0"/>
      <w:marRight w:val="0"/>
      <w:marTop w:val="0"/>
      <w:marBottom w:val="0"/>
      <w:divBdr>
        <w:top w:val="none" w:sz="0" w:space="0" w:color="auto"/>
        <w:left w:val="none" w:sz="0" w:space="0" w:color="auto"/>
        <w:bottom w:val="none" w:sz="0" w:space="0" w:color="auto"/>
        <w:right w:val="none" w:sz="0" w:space="0" w:color="auto"/>
      </w:divBdr>
    </w:div>
    <w:div w:id="344283603">
      <w:bodyDiv w:val="1"/>
      <w:marLeft w:val="0"/>
      <w:marRight w:val="0"/>
      <w:marTop w:val="0"/>
      <w:marBottom w:val="0"/>
      <w:divBdr>
        <w:top w:val="none" w:sz="0" w:space="0" w:color="auto"/>
        <w:left w:val="none" w:sz="0" w:space="0" w:color="auto"/>
        <w:bottom w:val="none" w:sz="0" w:space="0" w:color="auto"/>
        <w:right w:val="none" w:sz="0" w:space="0" w:color="auto"/>
      </w:divBdr>
      <w:divsChild>
        <w:div w:id="546574938">
          <w:marLeft w:val="0"/>
          <w:marRight w:val="0"/>
          <w:marTop w:val="0"/>
          <w:marBottom w:val="0"/>
          <w:divBdr>
            <w:top w:val="none" w:sz="0" w:space="0" w:color="auto"/>
            <w:left w:val="none" w:sz="0" w:space="0" w:color="auto"/>
            <w:bottom w:val="none" w:sz="0" w:space="0" w:color="auto"/>
            <w:right w:val="none" w:sz="0" w:space="0" w:color="auto"/>
          </w:divBdr>
        </w:div>
      </w:divsChild>
    </w:div>
    <w:div w:id="377359264">
      <w:bodyDiv w:val="1"/>
      <w:marLeft w:val="0"/>
      <w:marRight w:val="0"/>
      <w:marTop w:val="0"/>
      <w:marBottom w:val="0"/>
      <w:divBdr>
        <w:top w:val="none" w:sz="0" w:space="0" w:color="auto"/>
        <w:left w:val="none" w:sz="0" w:space="0" w:color="auto"/>
        <w:bottom w:val="none" w:sz="0" w:space="0" w:color="auto"/>
        <w:right w:val="none" w:sz="0" w:space="0" w:color="auto"/>
      </w:divBdr>
    </w:div>
    <w:div w:id="397019498">
      <w:bodyDiv w:val="1"/>
      <w:marLeft w:val="0"/>
      <w:marRight w:val="0"/>
      <w:marTop w:val="0"/>
      <w:marBottom w:val="0"/>
      <w:divBdr>
        <w:top w:val="none" w:sz="0" w:space="0" w:color="auto"/>
        <w:left w:val="none" w:sz="0" w:space="0" w:color="auto"/>
        <w:bottom w:val="none" w:sz="0" w:space="0" w:color="auto"/>
        <w:right w:val="none" w:sz="0" w:space="0" w:color="auto"/>
      </w:divBdr>
    </w:div>
    <w:div w:id="450126514">
      <w:bodyDiv w:val="1"/>
      <w:marLeft w:val="0"/>
      <w:marRight w:val="0"/>
      <w:marTop w:val="0"/>
      <w:marBottom w:val="0"/>
      <w:divBdr>
        <w:top w:val="none" w:sz="0" w:space="0" w:color="auto"/>
        <w:left w:val="none" w:sz="0" w:space="0" w:color="auto"/>
        <w:bottom w:val="none" w:sz="0" w:space="0" w:color="auto"/>
        <w:right w:val="none" w:sz="0" w:space="0" w:color="auto"/>
      </w:divBdr>
      <w:divsChild>
        <w:div w:id="934366098">
          <w:marLeft w:val="0"/>
          <w:marRight w:val="0"/>
          <w:marTop w:val="0"/>
          <w:marBottom w:val="0"/>
          <w:divBdr>
            <w:top w:val="none" w:sz="0" w:space="0" w:color="auto"/>
            <w:left w:val="none" w:sz="0" w:space="0" w:color="auto"/>
            <w:bottom w:val="none" w:sz="0" w:space="0" w:color="auto"/>
            <w:right w:val="none" w:sz="0" w:space="0" w:color="auto"/>
          </w:divBdr>
          <w:divsChild>
            <w:div w:id="1006634197">
              <w:marLeft w:val="0"/>
              <w:marRight w:val="0"/>
              <w:marTop w:val="0"/>
              <w:marBottom w:val="0"/>
              <w:divBdr>
                <w:top w:val="none" w:sz="0" w:space="0" w:color="auto"/>
                <w:left w:val="none" w:sz="0" w:space="0" w:color="auto"/>
                <w:bottom w:val="none" w:sz="0" w:space="0" w:color="auto"/>
                <w:right w:val="none" w:sz="0" w:space="0" w:color="auto"/>
              </w:divBdr>
              <w:divsChild>
                <w:div w:id="1056658069">
                  <w:marLeft w:val="0"/>
                  <w:marRight w:val="0"/>
                  <w:marTop w:val="0"/>
                  <w:marBottom w:val="0"/>
                  <w:divBdr>
                    <w:top w:val="none" w:sz="0" w:space="0" w:color="auto"/>
                    <w:left w:val="none" w:sz="0" w:space="0" w:color="auto"/>
                    <w:bottom w:val="none" w:sz="0" w:space="0" w:color="auto"/>
                    <w:right w:val="none" w:sz="0" w:space="0" w:color="auto"/>
                  </w:divBdr>
                  <w:divsChild>
                    <w:div w:id="15882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132023">
          <w:marLeft w:val="0"/>
          <w:marRight w:val="0"/>
          <w:marTop w:val="0"/>
          <w:marBottom w:val="0"/>
          <w:divBdr>
            <w:top w:val="none" w:sz="0" w:space="0" w:color="auto"/>
            <w:left w:val="none" w:sz="0" w:space="0" w:color="auto"/>
            <w:bottom w:val="none" w:sz="0" w:space="0" w:color="auto"/>
            <w:right w:val="none" w:sz="0" w:space="0" w:color="auto"/>
          </w:divBdr>
          <w:divsChild>
            <w:div w:id="543101177">
              <w:marLeft w:val="0"/>
              <w:marRight w:val="0"/>
              <w:marTop w:val="0"/>
              <w:marBottom w:val="0"/>
              <w:divBdr>
                <w:top w:val="none" w:sz="0" w:space="0" w:color="auto"/>
                <w:left w:val="none" w:sz="0" w:space="0" w:color="auto"/>
                <w:bottom w:val="none" w:sz="0" w:space="0" w:color="auto"/>
                <w:right w:val="none" w:sz="0" w:space="0" w:color="auto"/>
              </w:divBdr>
              <w:divsChild>
                <w:div w:id="12252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73216">
          <w:marLeft w:val="0"/>
          <w:marRight w:val="0"/>
          <w:marTop w:val="0"/>
          <w:marBottom w:val="0"/>
          <w:divBdr>
            <w:top w:val="none" w:sz="0" w:space="0" w:color="auto"/>
            <w:left w:val="none" w:sz="0" w:space="0" w:color="auto"/>
            <w:bottom w:val="none" w:sz="0" w:space="0" w:color="auto"/>
            <w:right w:val="none" w:sz="0" w:space="0" w:color="auto"/>
          </w:divBdr>
          <w:divsChild>
            <w:div w:id="1426731329">
              <w:marLeft w:val="0"/>
              <w:marRight w:val="0"/>
              <w:marTop w:val="0"/>
              <w:marBottom w:val="0"/>
              <w:divBdr>
                <w:top w:val="none" w:sz="0" w:space="0" w:color="auto"/>
                <w:left w:val="none" w:sz="0" w:space="0" w:color="auto"/>
                <w:bottom w:val="none" w:sz="0" w:space="0" w:color="auto"/>
                <w:right w:val="none" w:sz="0" w:space="0" w:color="auto"/>
              </w:divBdr>
            </w:div>
          </w:divsChild>
        </w:div>
        <w:div w:id="814570861">
          <w:marLeft w:val="0"/>
          <w:marRight w:val="0"/>
          <w:marTop w:val="0"/>
          <w:marBottom w:val="0"/>
          <w:divBdr>
            <w:top w:val="none" w:sz="0" w:space="0" w:color="auto"/>
            <w:left w:val="none" w:sz="0" w:space="0" w:color="auto"/>
            <w:bottom w:val="none" w:sz="0" w:space="0" w:color="auto"/>
            <w:right w:val="none" w:sz="0" w:space="0" w:color="auto"/>
          </w:divBdr>
          <w:divsChild>
            <w:div w:id="415979571">
              <w:marLeft w:val="0"/>
              <w:marRight w:val="0"/>
              <w:marTop w:val="0"/>
              <w:marBottom w:val="0"/>
              <w:divBdr>
                <w:top w:val="none" w:sz="0" w:space="0" w:color="auto"/>
                <w:left w:val="none" w:sz="0" w:space="0" w:color="auto"/>
                <w:bottom w:val="none" w:sz="0" w:space="0" w:color="auto"/>
                <w:right w:val="none" w:sz="0" w:space="0" w:color="auto"/>
              </w:divBdr>
            </w:div>
          </w:divsChild>
        </w:div>
        <w:div w:id="1703825696">
          <w:marLeft w:val="0"/>
          <w:marRight w:val="0"/>
          <w:marTop w:val="0"/>
          <w:marBottom w:val="0"/>
          <w:divBdr>
            <w:top w:val="none" w:sz="0" w:space="0" w:color="auto"/>
            <w:left w:val="none" w:sz="0" w:space="0" w:color="auto"/>
            <w:bottom w:val="none" w:sz="0" w:space="0" w:color="auto"/>
            <w:right w:val="none" w:sz="0" w:space="0" w:color="auto"/>
          </w:divBdr>
          <w:divsChild>
            <w:div w:id="1447656174">
              <w:marLeft w:val="0"/>
              <w:marRight w:val="0"/>
              <w:marTop w:val="0"/>
              <w:marBottom w:val="0"/>
              <w:divBdr>
                <w:top w:val="none" w:sz="0" w:space="0" w:color="auto"/>
                <w:left w:val="none" w:sz="0" w:space="0" w:color="auto"/>
                <w:bottom w:val="none" w:sz="0" w:space="0" w:color="auto"/>
                <w:right w:val="none" w:sz="0" w:space="0" w:color="auto"/>
              </w:divBdr>
            </w:div>
          </w:divsChild>
        </w:div>
        <w:div w:id="857623053">
          <w:marLeft w:val="0"/>
          <w:marRight w:val="0"/>
          <w:marTop w:val="0"/>
          <w:marBottom w:val="0"/>
          <w:divBdr>
            <w:top w:val="none" w:sz="0" w:space="0" w:color="auto"/>
            <w:left w:val="none" w:sz="0" w:space="0" w:color="auto"/>
            <w:bottom w:val="none" w:sz="0" w:space="0" w:color="auto"/>
            <w:right w:val="none" w:sz="0" w:space="0" w:color="auto"/>
          </w:divBdr>
          <w:divsChild>
            <w:div w:id="1264386548">
              <w:marLeft w:val="0"/>
              <w:marRight w:val="0"/>
              <w:marTop w:val="0"/>
              <w:marBottom w:val="0"/>
              <w:divBdr>
                <w:top w:val="none" w:sz="0" w:space="0" w:color="auto"/>
                <w:left w:val="none" w:sz="0" w:space="0" w:color="auto"/>
                <w:bottom w:val="none" w:sz="0" w:space="0" w:color="auto"/>
                <w:right w:val="none" w:sz="0" w:space="0" w:color="auto"/>
              </w:divBdr>
              <w:divsChild>
                <w:div w:id="1071659441">
                  <w:marLeft w:val="0"/>
                  <w:marRight w:val="0"/>
                  <w:marTop w:val="0"/>
                  <w:marBottom w:val="0"/>
                  <w:divBdr>
                    <w:top w:val="none" w:sz="0" w:space="0" w:color="auto"/>
                    <w:left w:val="none" w:sz="0" w:space="0" w:color="auto"/>
                    <w:bottom w:val="none" w:sz="0" w:space="0" w:color="auto"/>
                    <w:right w:val="none" w:sz="0" w:space="0" w:color="auto"/>
                  </w:divBdr>
                  <w:divsChild>
                    <w:div w:id="2497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43347">
          <w:marLeft w:val="0"/>
          <w:marRight w:val="0"/>
          <w:marTop w:val="0"/>
          <w:marBottom w:val="0"/>
          <w:divBdr>
            <w:top w:val="none" w:sz="0" w:space="0" w:color="auto"/>
            <w:left w:val="none" w:sz="0" w:space="0" w:color="auto"/>
            <w:bottom w:val="none" w:sz="0" w:space="0" w:color="auto"/>
            <w:right w:val="none" w:sz="0" w:space="0" w:color="auto"/>
          </w:divBdr>
          <w:divsChild>
            <w:div w:id="759907533">
              <w:marLeft w:val="0"/>
              <w:marRight w:val="0"/>
              <w:marTop w:val="0"/>
              <w:marBottom w:val="0"/>
              <w:divBdr>
                <w:top w:val="none" w:sz="0" w:space="0" w:color="auto"/>
                <w:left w:val="none" w:sz="0" w:space="0" w:color="auto"/>
                <w:bottom w:val="none" w:sz="0" w:space="0" w:color="auto"/>
                <w:right w:val="none" w:sz="0" w:space="0" w:color="auto"/>
              </w:divBdr>
              <w:divsChild>
                <w:div w:id="1799571510">
                  <w:marLeft w:val="0"/>
                  <w:marRight w:val="0"/>
                  <w:marTop w:val="0"/>
                  <w:marBottom w:val="0"/>
                  <w:divBdr>
                    <w:top w:val="none" w:sz="0" w:space="0" w:color="auto"/>
                    <w:left w:val="none" w:sz="0" w:space="0" w:color="auto"/>
                    <w:bottom w:val="none" w:sz="0" w:space="0" w:color="auto"/>
                    <w:right w:val="none" w:sz="0" w:space="0" w:color="auto"/>
                  </w:divBdr>
                </w:div>
                <w:div w:id="1576550984">
                  <w:marLeft w:val="0"/>
                  <w:marRight w:val="0"/>
                  <w:marTop w:val="0"/>
                  <w:marBottom w:val="0"/>
                  <w:divBdr>
                    <w:top w:val="none" w:sz="0" w:space="0" w:color="auto"/>
                    <w:left w:val="none" w:sz="0" w:space="0" w:color="auto"/>
                    <w:bottom w:val="none" w:sz="0" w:space="0" w:color="auto"/>
                    <w:right w:val="none" w:sz="0" w:space="0" w:color="auto"/>
                  </w:divBdr>
                </w:div>
                <w:div w:id="1791049033">
                  <w:marLeft w:val="0"/>
                  <w:marRight w:val="0"/>
                  <w:marTop w:val="0"/>
                  <w:marBottom w:val="0"/>
                  <w:divBdr>
                    <w:top w:val="none" w:sz="0" w:space="0" w:color="auto"/>
                    <w:left w:val="none" w:sz="0" w:space="0" w:color="auto"/>
                    <w:bottom w:val="none" w:sz="0" w:space="0" w:color="auto"/>
                    <w:right w:val="none" w:sz="0" w:space="0" w:color="auto"/>
                  </w:divBdr>
                </w:div>
                <w:div w:id="1188132420">
                  <w:marLeft w:val="0"/>
                  <w:marRight w:val="0"/>
                  <w:marTop w:val="0"/>
                  <w:marBottom w:val="0"/>
                  <w:divBdr>
                    <w:top w:val="none" w:sz="0" w:space="0" w:color="auto"/>
                    <w:left w:val="none" w:sz="0" w:space="0" w:color="auto"/>
                    <w:bottom w:val="none" w:sz="0" w:space="0" w:color="auto"/>
                    <w:right w:val="none" w:sz="0" w:space="0" w:color="auto"/>
                  </w:divBdr>
                </w:div>
                <w:div w:id="868417702">
                  <w:marLeft w:val="0"/>
                  <w:marRight w:val="0"/>
                  <w:marTop w:val="0"/>
                  <w:marBottom w:val="0"/>
                  <w:divBdr>
                    <w:top w:val="none" w:sz="0" w:space="0" w:color="auto"/>
                    <w:left w:val="none" w:sz="0" w:space="0" w:color="auto"/>
                    <w:bottom w:val="none" w:sz="0" w:space="0" w:color="auto"/>
                    <w:right w:val="none" w:sz="0" w:space="0" w:color="auto"/>
                  </w:divBdr>
                </w:div>
                <w:div w:id="1853564159">
                  <w:marLeft w:val="0"/>
                  <w:marRight w:val="0"/>
                  <w:marTop w:val="0"/>
                  <w:marBottom w:val="0"/>
                  <w:divBdr>
                    <w:top w:val="none" w:sz="0" w:space="0" w:color="auto"/>
                    <w:left w:val="none" w:sz="0" w:space="0" w:color="auto"/>
                    <w:bottom w:val="none" w:sz="0" w:space="0" w:color="auto"/>
                    <w:right w:val="none" w:sz="0" w:space="0" w:color="auto"/>
                  </w:divBdr>
                </w:div>
                <w:div w:id="150781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055">
      <w:bodyDiv w:val="1"/>
      <w:marLeft w:val="0"/>
      <w:marRight w:val="0"/>
      <w:marTop w:val="0"/>
      <w:marBottom w:val="0"/>
      <w:divBdr>
        <w:top w:val="none" w:sz="0" w:space="0" w:color="auto"/>
        <w:left w:val="none" w:sz="0" w:space="0" w:color="auto"/>
        <w:bottom w:val="none" w:sz="0" w:space="0" w:color="auto"/>
        <w:right w:val="none" w:sz="0" w:space="0" w:color="auto"/>
      </w:divBdr>
    </w:div>
    <w:div w:id="513614343">
      <w:bodyDiv w:val="1"/>
      <w:marLeft w:val="0"/>
      <w:marRight w:val="0"/>
      <w:marTop w:val="0"/>
      <w:marBottom w:val="0"/>
      <w:divBdr>
        <w:top w:val="none" w:sz="0" w:space="0" w:color="auto"/>
        <w:left w:val="none" w:sz="0" w:space="0" w:color="auto"/>
        <w:bottom w:val="none" w:sz="0" w:space="0" w:color="auto"/>
        <w:right w:val="none" w:sz="0" w:space="0" w:color="auto"/>
      </w:divBdr>
    </w:div>
    <w:div w:id="580483653">
      <w:bodyDiv w:val="1"/>
      <w:marLeft w:val="0"/>
      <w:marRight w:val="0"/>
      <w:marTop w:val="0"/>
      <w:marBottom w:val="0"/>
      <w:divBdr>
        <w:top w:val="none" w:sz="0" w:space="0" w:color="auto"/>
        <w:left w:val="none" w:sz="0" w:space="0" w:color="auto"/>
        <w:bottom w:val="none" w:sz="0" w:space="0" w:color="auto"/>
        <w:right w:val="none" w:sz="0" w:space="0" w:color="auto"/>
      </w:divBdr>
    </w:div>
    <w:div w:id="588541740">
      <w:bodyDiv w:val="1"/>
      <w:marLeft w:val="0"/>
      <w:marRight w:val="0"/>
      <w:marTop w:val="0"/>
      <w:marBottom w:val="0"/>
      <w:divBdr>
        <w:top w:val="none" w:sz="0" w:space="0" w:color="auto"/>
        <w:left w:val="none" w:sz="0" w:space="0" w:color="auto"/>
        <w:bottom w:val="none" w:sz="0" w:space="0" w:color="auto"/>
        <w:right w:val="none" w:sz="0" w:space="0" w:color="auto"/>
      </w:divBdr>
    </w:div>
    <w:div w:id="697046464">
      <w:bodyDiv w:val="1"/>
      <w:marLeft w:val="0"/>
      <w:marRight w:val="0"/>
      <w:marTop w:val="0"/>
      <w:marBottom w:val="0"/>
      <w:divBdr>
        <w:top w:val="none" w:sz="0" w:space="0" w:color="auto"/>
        <w:left w:val="none" w:sz="0" w:space="0" w:color="auto"/>
        <w:bottom w:val="none" w:sz="0" w:space="0" w:color="auto"/>
        <w:right w:val="none" w:sz="0" w:space="0" w:color="auto"/>
      </w:divBdr>
      <w:divsChild>
        <w:div w:id="1090471489">
          <w:marLeft w:val="0"/>
          <w:marRight w:val="0"/>
          <w:marTop w:val="0"/>
          <w:marBottom w:val="0"/>
          <w:divBdr>
            <w:top w:val="none" w:sz="0" w:space="0" w:color="auto"/>
            <w:left w:val="none" w:sz="0" w:space="0" w:color="auto"/>
            <w:bottom w:val="none" w:sz="0" w:space="0" w:color="auto"/>
            <w:right w:val="none" w:sz="0" w:space="0" w:color="auto"/>
          </w:divBdr>
          <w:divsChild>
            <w:div w:id="146363098">
              <w:marLeft w:val="0"/>
              <w:marRight w:val="0"/>
              <w:marTop w:val="840"/>
              <w:marBottom w:val="0"/>
              <w:divBdr>
                <w:top w:val="none" w:sz="0" w:space="0" w:color="auto"/>
                <w:left w:val="none" w:sz="0" w:space="0" w:color="auto"/>
                <w:bottom w:val="none" w:sz="0" w:space="0" w:color="auto"/>
                <w:right w:val="none" w:sz="0" w:space="0" w:color="auto"/>
              </w:divBdr>
              <w:divsChild>
                <w:div w:id="1971662948">
                  <w:marLeft w:val="-225"/>
                  <w:marRight w:val="-225"/>
                  <w:marTop w:val="0"/>
                  <w:marBottom w:val="0"/>
                  <w:divBdr>
                    <w:top w:val="none" w:sz="0" w:space="0" w:color="auto"/>
                    <w:left w:val="none" w:sz="0" w:space="0" w:color="auto"/>
                    <w:bottom w:val="none" w:sz="0" w:space="0" w:color="auto"/>
                    <w:right w:val="none" w:sz="0" w:space="0" w:color="auto"/>
                  </w:divBdr>
                  <w:divsChild>
                    <w:div w:id="733041042">
                      <w:marLeft w:val="1737"/>
                      <w:marRight w:val="0"/>
                      <w:marTop w:val="0"/>
                      <w:marBottom w:val="0"/>
                      <w:divBdr>
                        <w:top w:val="none" w:sz="0" w:space="0" w:color="auto"/>
                        <w:left w:val="none" w:sz="0" w:space="0" w:color="auto"/>
                        <w:bottom w:val="none" w:sz="0" w:space="0" w:color="auto"/>
                        <w:right w:val="none" w:sz="0" w:space="0" w:color="auto"/>
                      </w:divBdr>
                      <w:divsChild>
                        <w:div w:id="1057702434">
                          <w:marLeft w:val="0"/>
                          <w:marRight w:val="0"/>
                          <w:marTop w:val="0"/>
                          <w:marBottom w:val="0"/>
                          <w:divBdr>
                            <w:top w:val="none" w:sz="0" w:space="0" w:color="auto"/>
                            <w:left w:val="none" w:sz="0" w:space="0" w:color="auto"/>
                            <w:bottom w:val="none" w:sz="0" w:space="0" w:color="auto"/>
                            <w:right w:val="none" w:sz="0" w:space="0" w:color="auto"/>
                          </w:divBdr>
                          <w:divsChild>
                            <w:div w:id="877887219">
                              <w:marLeft w:val="-225"/>
                              <w:marRight w:val="-225"/>
                              <w:marTop w:val="0"/>
                              <w:marBottom w:val="0"/>
                              <w:divBdr>
                                <w:top w:val="none" w:sz="0" w:space="0" w:color="auto"/>
                                <w:left w:val="none" w:sz="0" w:space="0" w:color="auto"/>
                                <w:bottom w:val="none" w:sz="0" w:space="0" w:color="auto"/>
                                <w:right w:val="none" w:sz="0" w:space="0" w:color="auto"/>
                              </w:divBdr>
                              <w:divsChild>
                                <w:div w:id="1790662183">
                                  <w:marLeft w:val="0"/>
                                  <w:marRight w:val="0"/>
                                  <w:marTop w:val="0"/>
                                  <w:marBottom w:val="0"/>
                                  <w:divBdr>
                                    <w:top w:val="none" w:sz="0" w:space="0" w:color="auto"/>
                                    <w:left w:val="none" w:sz="0" w:space="0" w:color="auto"/>
                                    <w:bottom w:val="none" w:sz="0" w:space="0" w:color="auto"/>
                                    <w:right w:val="none" w:sz="0" w:space="0" w:color="auto"/>
                                  </w:divBdr>
                                  <w:divsChild>
                                    <w:div w:id="1123887483">
                                      <w:marLeft w:val="0"/>
                                      <w:marRight w:val="0"/>
                                      <w:marTop w:val="0"/>
                                      <w:marBottom w:val="0"/>
                                      <w:divBdr>
                                        <w:top w:val="none" w:sz="0" w:space="0" w:color="auto"/>
                                        <w:left w:val="none" w:sz="0" w:space="0" w:color="auto"/>
                                        <w:bottom w:val="none" w:sz="0" w:space="0" w:color="auto"/>
                                        <w:right w:val="none" w:sz="0" w:space="0" w:color="auto"/>
                                      </w:divBdr>
                                      <w:divsChild>
                                        <w:div w:id="851534113">
                                          <w:marLeft w:val="0"/>
                                          <w:marRight w:val="0"/>
                                          <w:marTop w:val="0"/>
                                          <w:marBottom w:val="0"/>
                                          <w:divBdr>
                                            <w:top w:val="none" w:sz="0" w:space="0" w:color="auto"/>
                                            <w:left w:val="none" w:sz="0" w:space="0" w:color="auto"/>
                                            <w:bottom w:val="none" w:sz="0" w:space="0" w:color="auto"/>
                                            <w:right w:val="none" w:sz="0" w:space="0" w:color="auto"/>
                                          </w:divBdr>
                                          <w:divsChild>
                                            <w:div w:id="1348798502">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19041569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81034281">
                              <w:marLeft w:val="0"/>
                              <w:marRight w:val="0"/>
                              <w:marTop w:val="0"/>
                              <w:marBottom w:val="0"/>
                              <w:divBdr>
                                <w:top w:val="none" w:sz="0" w:space="0" w:color="auto"/>
                                <w:left w:val="none" w:sz="0" w:space="0" w:color="auto"/>
                                <w:bottom w:val="none" w:sz="0" w:space="0" w:color="auto"/>
                                <w:right w:val="none" w:sz="0" w:space="0" w:color="auto"/>
                              </w:divBdr>
                              <w:divsChild>
                                <w:div w:id="1937246015">
                                  <w:marLeft w:val="0"/>
                                  <w:marRight w:val="0"/>
                                  <w:marTop w:val="0"/>
                                  <w:marBottom w:val="300"/>
                                  <w:divBdr>
                                    <w:top w:val="none" w:sz="0" w:space="0" w:color="auto"/>
                                    <w:left w:val="none" w:sz="0" w:space="0" w:color="auto"/>
                                    <w:bottom w:val="none" w:sz="0" w:space="0" w:color="auto"/>
                                    <w:right w:val="none" w:sz="0" w:space="0" w:color="auto"/>
                                  </w:divBdr>
                                </w:div>
                                <w:div w:id="1857964756">
                                  <w:marLeft w:val="0"/>
                                  <w:marRight w:val="0"/>
                                  <w:marTop w:val="0"/>
                                  <w:marBottom w:val="300"/>
                                  <w:divBdr>
                                    <w:top w:val="none" w:sz="0" w:space="0" w:color="auto"/>
                                    <w:left w:val="none" w:sz="0" w:space="0" w:color="auto"/>
                                    <w:bottom w:val="none" w:sz="0" w:space="0" w:color="auto"/>
                                    <w:right w:val="none" w:sz="0" w:space="0" w:color="auto"/>
                                  </w:divBdr>
                                  <w:divsChild>
                                    <w:div w:id="832333060">
                                      <w:marLeft w:val="0"/>
                                      <w:marRight w:val="0"/>
                                      <w:marTop w:val="0"/>
                                      <w:marBottom w:val="0"/>
                                      <w:divBdr>
                                        <w:top w:val="none" w:sz="0" w:space="0" w:color="auto"/>
                                        <w:left w:val="none" w:sz="0" w:space="0" w:color="auto"/>
                                        <w:bottom w:val="none" w:sz="0" w:space="0" w:color="auto"/>
                                        <w:right w:val="none" w:sz="0" w:space="0" w:color="auto"/>
                                      </w:divBdr>
                                      <w:divsChild>
                                        <w:div w:id="1862623043">
                                          <w:marLeft w:val="0"/>
                                          <w:marRight w:val="0"/>
                                          <w:marTop w:val="0"/>
                                          <w:marBottom w:val="0"/>
                                          <w:divBdr>
                                            <w:top w:val="none" w:sz="0" w:space="0" w:color="auto"/>
                                            <w:left w:val="none" w:sz="0" w:space="0" w:color="auto"/>
                                            <w:bottom w:val="none" w:sz="0" w:space="0" w:color="auto"/>
                                            <w:right w:val="none" w:sz="0" w:space="0" w:color="auto"/>
                                          </w:divBdr>
                                          <w:divsChild>
                                            <w:div w:id="452753703">
                                              <w:marLeft w:val="0"/>
                                              <w:marRight w:val="0"/>
                                              <w:marTop w:val="0"/>
                                              <w:marBottom w:val="0"/>
                                              <w:divBdr>
                                                <w:top w:val="none" w:sz="0" w:space="0" w:color="auto"/>
                                                <w:left w:val="none" w:sz="0" w:space="0" w:color="auto"/>
                                                <w:bottom w:val="none" w:sz="0" w:space="0" w:color="auto"/>
                                                <w:right w:val="none" w:sz="0" w:space="0" w:color="auto"/>
                                              </w:divBdr>
                                              <w:divsChild>
                                                <w:div w:id="162555638">
                                                  <w:marLeft w:val="0"/>
                                                  <w:marRight w:val="0"/>
                                                  <w:marTop w:val="0"/>
                                                  <w:marBottom w:val="0"/>
                                                  <w:divBdr>
                                                    <w:top w:val="none" w:sz="0" w:space="0" w:color="auto"/>
                                                    <w:left w:val="none" w:sz="0" w:space="0" w:color="auto"/>
                                                    <w:bottom w:val="none" w:sz="0" w:space="0" w:color="auto"/>
                                                    <w:right w:val="none" w:sz="0" w:space="0" w:color="auto"/>
                                                  </w:divBdr>
                                                  <w:divsChild>
                                                    <w:div w:id="216745882">
                                                      <w:marLeft w:val="0"/>
                                                      <w:marRight w:val="0"/>
                                                      <w:marTop w:val="0"/>
                                                      <w:marBottom w:val="0"/>
                                                      <w:divBdr>
                                                        <w:top w:val="none" w:sz="0" w:space="0" w:color="auto"/>
                                                        <w:left w:val="none" w:sz="0" w:space="0" w:color="auto"/>
                                                        <w:bottom w:val="none" w:sz="0" w:space="0" w:color="auto"/>
                                                        <w:right w:val="none" w:sz="0" w:space="0" w:color="auto"/>
                                                      </w:divBdr>
                                                      <w:divsChild>
                                                        <w:div w:id="1094279632">
                                                          <w:marLeft w:val="0"/>
                                                          <w:marRight w:val="0"/>
                                                          <w:marTop w:val="0"/>
                                                          <w:marBottom w:val="0"/>
                                                          <w:divBdr>
                                                            <w:top w:val="none" w:sz="0" w:space="0" w:color="auto"/>
                                                            <w:left w:val="none" w:sz="0" w:space="0" w:color="auto"/>
                                                            <w:bottom w:val="none" w:sz="0" w:space="0" w:color="auto"/>
                                                            <w:right w:val="none" w:sz="0" w:space="0" w:color="auto"/>
                                                          </w:divBdr>
                                                          <w:divsChild>
                                                            <w:div w:id="1906646029">
                                                              <w:marLeft w:val="0"/>
                                                              <w:marRight w:val="0"/>
                                                              <w:marTop w:val="0"/>
                                                              <w:marBottom w:val="0"/>
                                                              <w:divBdr>
                                                                <w:top w:val="none" w:sz="0" w:space="0" w:color="auto"/>
                                                                <w:left w:val="none" w:sz="0" w:space="0" w:color="auto"/>
                                                                <w:bottom w:val="none" w:sz="0" w:space="0" w:color="auto"/>
                                                                <w:right w:val="none" w:sz="0" w:space="0" w:color="auto"/>
                                                              </w:divBdr>
                                                              <w:divsChild>
                                                                <w:div w:id="201286339">
                                                                  <w:marLeft w:val="0"/>
                                                                  <w:marRight w:val="0"/>
                                                                  <w:marTop w:val="75"/>
                                                                  <w:marBottom w:val="0"/>
                                                                  <w:divBdr>
                                                                    <w:top w:val="none" w:sz="0" w:space="0" w:color="auto"/>
                                                                    <w:left w:val="none" w:sz="0" w:space="0" w:color="auto"/>
                                                                    <w:bottom w:val="none" w:sz="0" w:space="0" w:color="auto"/>
                                                                    <w:right w:val="none" w:sz="0" w:space="0" w:color="auto"/>
                                                                  </w:divBdr>
                                                                  <w:divsChild>
                                                                    <w:div w:id="1129009815">
                                                                      <w:marLeft w:val="0"/>
                                                                      <w:marRight w:val="0"/>
                                                                      <w:marTop w:val="0"/>
                                                                      <w:marBottom w:val="0"/>
                                                                      <w:divBdr>
                                                                        <w:top w:val="none" w:sz="0" w:space="0" w:color="auto"/>
                                                                        <w:left w:val="none" w:sz="0" w:space="0" w:color="auto"/>
                                                                        <w:bottom w:val="none" w:sz="0" w:space="0" w:color="auto"/>
                                                                        <w:right w:val="none" w:sz="0" w:space="0" w:color="auto"/>
                                                                      </w:divBdr>
                                                                      <w:divsChild>
                                                                        <w:div w:id="1008172933">
                                                                          <w:marLeft w:val="0"/>
                                                                          <w:marRight w:val="0"/>
                                                                          <w:marTop w:val="0"/>
                                                                          <w:marBottom w:val="0"/>
                                                                          <w:divBdr>
                                                                            <w:top w:val="none" w:sz="0" w:space="0" w:color="auto"/>
                                                                            <w:left w:val="none" w:sz="0" w:space="0" w:color="auto"/>
                                                                            <w:bottom w:val="none" w:sz="0" w:space="0" w:color="auto"/>
                                                                            <w:right w:val="none" w:sz="0" w:space="0" w:color="auto"/>
                                                                          </w:divBdr>
                                                                          <w:divsChild>
                                                                            <w:div w:id="685789818">
                                                                              <w:marLeft w:val="0"/>
                                                                              <w:marRight w:val="0"/>
                                                                              <w:marTop w:val="0"/>
                                                                              <w:marBottom w:val="0"/>
                                                                              <w:divBdr>
                                                                                <w:top w:val="none" w:sz="0" w:space="0" w:color="auto"/>
                                                                                <w:left w:val="none" w:sz="0" w:space="0" w:color="auto"/>
                                                                                <w:bottom w:val="none" w:sz="0" w:space="0" w:color="auto"/>
                                                                                <w:right w:val="none" w:sz="0" w:space="0" w:color="auto"/>
                                                                              </w:divBdr>
                                                                              <w:divsChild>
                                                                                <w:div w:id="1849829633">
                                                                                  <w:marLeft w:val="0"/>
                                                                                  <w:marRight w:val="0"/>
                                                                                  <w:marTop w:val="0"/>
                                                                                  <w:marBottom w:val="0"/>
                                                                                  <w:divBdr>
                                                                                    <w:top w:val="none" w:sz="0" w:space="0" w:color="auto"/>
                                                                                    <w:left w:val="none" w:sz="0" w:space="0" w:color="auto"/>
                                                                                    <w:bottom w:val="none" w:sz="0" w:space="0" w:color="auto"/>
                                                                                    <w:right w:val="none" w:sz="0" w:space="0" w:color="auto"/>
                                                                                  </w:divBdr>
                                                                                  <w:divsChild>
                                                                                    <w:div w:id="665209000">
                                                                                      <w:marLeft w:val="0"/>
                                                                                      <w:marRight w:val="0"/>
                                                                                      <w:marTop w:val="0"/>
                                                                                      <w:marBottom w:val="0"/>
                                                                                      <w:divBdr>
                                                                                        <w:top w:val="none" w:sz="0" w:space="0" w:color="auto"/>
                                                                                        <w:left w:val="none" w:sz="0" w:space="0" w:color="auto"/>
                                                                                        <w:bottom w:val="none" w:sz="0" w:space="0" w:color="auto"/>
                                                                                        <w:right w:val="none" w:sz="0" w:space="0" w:color="auto"/>
                                                                                      </w:divBdr>
                                                                                      <w:divsChild>
                                                                                        <w:div w:id="2070302136">
                                                                                          <w:marLeft w:val="0"/>
                                                                                          <w:marRight w:val="0"/>
                                                                                          <w:marTop w:val="0"/>
                                                                                          <w:marBottom w:val="0"/>
                                                                                          <w:divBdr>
                                                                                            <w:top w:val="none" w:sz="0" w:space="0" w:color="auto"/>
                                                                                            <w:left w:val="none" w:sz="0" w:space="0" w:color="auto"/>
                                                                                            <w:bottom w:val="none" w:sz="0" w:space="0" w:color="auto"/>
                                                                                            <w:right w:val="none" w:sz="0" w:space="0" w:color="auto"/>
                                                                                          </w:divBdr>
                                                                                          <w:divsChild>
                                                                                            <w:div w:id="1056703324">
                                                                                              <w:marLeft w:val="0"/>
                                                                                              <w:marRight w:val="0"/>
                                                                                              <w:marTop w:val="0"/>
                                                                                              <w:marBottom w:val="0"/>
                                                                                              <w:divBdr>
                                                                                                <w:top w:val="none" w:sz="0" w:space="0" w:color="auto"/>
                                                                                                <w:left w:val="none" w:sz="0" w:space="0" w:color="auto"/>
                                                                                                <w:bottom w:val="none" w:sz="0" w:space="0" w:color="auto"/>
                                                                                                <w:right w:val="none" w:sz="0" w:space="0" w:color="auto"/>
                                                                                              </w:divBdr>
                                                                                              <w:divsChild>
                                                                                                <w:div w:id="907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4844102">
                                              <w:marLeft w:val="0"/>
                                              <w:marRight w:val="0"/>
                                              <w:marTop w:val="0"/>
                                              <w:marBottom w:val="0"/>
                                              <w:divBdr>
                                                <w:top w:val="none" w:sz="0" w:space="0" w:color="auto"/>
                                                <w:left w:val="none" w:sz="0" w:space="0" w:color="auto"/>
                                                <w:bottom w:val="none" w:sz="0" w:space="0" w:color="auto"/>
                                                <w:right w:val="none" w:sz="0" w:space="0" w:color="auto"/>
                                              </w:divBdr>
                                              <w:divsChild>
                                                <w:div w:id="123812992">
                                                  <w:marLeft w:val="0"/>
                                                  <w:marRight w:val="0"/>
                                                  <w:marTop w:val="0"/>
                                                  <w:marBottom w:val="0"/>
                                                  <w:divBdr>
                                                    <w:top w:val="none" w:sz="0" w:space="0" w:color="auto"/>
                                                    <w:left w:val="none" w:sz="0" w:space="0" w:color="auto"/>
                                                    <w:bottom w:val="none" w:sz="0" w:space="0" w:color="auto"/>
                                                    <w:right w:val="none" w:sz="0" w:space="0" w:color="auto"/>
                                                  </w:divBdr>
                                                  <w:divsChild>
                                                    <w:div w:id="681785828">
                                                      <w:marLeft w:val="0"/>
                                                      <w:marRight w:val="0"/>
                                                      <w:marTop w:val="0"/>
                                                      <w:marBottom w:val="0"/>
                                                      <w:divBdr>
                                                        <w:top w:val="none" w:sz="0" w:space="0" w:color="auto"/>
                                                        <w:left w:val="none" w:sz="0" w:space="0" w:color="auto"/>
                                                        <w:bottom w:val="none" w:sz="0" w:space="0" w:color="auto"/>
                                                        <w:right w:val="none" w:sz="0" w:space="0" w:color="auto"/>
                                                      </w:divBdr>
                                                      <w:divsChild>
                                                        <w:div w:id="867373322">
                                                          <w:marLeft w:val="0"/>
                                                          <w:marRight w:val="0"/>
                                                          <w:marTop w:val="0"/>
                                                          <w:marBottom w:val="0"/>
                                                          <w:divBdr>
                                                            <w:top w:val="none" w:sz="0" w:space="0" w:color="auto"/>
                                                            <w:left w:val="none" w:sz="0" w:space="0" w:color="auto"/>
                                                            <w:bottom w:val="none" w:sz="0" w:space="0" w:color="auto"/>
                                                            <w:right w:val="none" w:sz="0" w:space="0" w:color="auto"/>
                                                          </w:divBdr>
                                                          <w:divsChild>
                                                            <w:div w:id="1099327143">
                                                              <w:marLeft w:val="0"/>
                                                              <w:marRight w:val="0"/>
                                                              <w:marTop w:val="0"/>
                                                              <w:marBottom w:val="0"/>
                                                              <w:divBdr>
                                                                <w:top w:val="none" w:sz="0" w:space="0" w:color="auto"/>
                                                                <w:left w:val="none" w:sz="0" w:space="0" w:color="auto"/>
                                                                <w:bottom w:val="none" w:sz="0" w:space="0" w:color="auto"/>
                                                                <w:right w:val="none" w:sz="0" w:space="0" w:color="auto"/>
                                                              </w:divBdr>
                                                              <w:divsChild>
                                                                <w:div w:id="1029338505">
                                                                  <w:marLeft w:val="0"/>
                                                                  <w:marRight w:val="0"/>
                                                                  <w:marTop w:val="0"/>
                                                                  <w:marBottom w:val="0"/>
                                                                  <w:divBdr>
                                                                    <w:top w:val="none" w:sz="0" w:space="0" w:color="auto"/>
                                                                    <w:left w:val="none" w:sz="0" w:space="0" w:color="auto"/>
                                                                    <w:bottom w:val="none" w:sz="0" w:space="0" w:color="auto"/>
                                                                    <w:right w:val="none" w:sz="0" w:space="0" w:color="auto"/>
                                                                  </w:divBdr>
                                                                  <w:divsChild>
                                                                    <w:div w:id="104354103">
                                                                      <w:marLeft w:val="0"/>
                                                                      <w:marRight w:val="0"/>
                                                                      <w:marTop w:val="0"/>
                                                                      <w:marBottom w:val="0"/>
                                                                      <w:divBdr>
                                                                        <w:top w:val="none" w:sz="0" w:space="0" w:color="auto"/>
                                                                        <w:left w:val="none" w:sz="0" w:space="0" w:color="auto"/>
                                                                        <w:bottom w:val="none" w:sz="0" w:space="0" w:color="auto"/>
                                                                        <w:right w:val="none" w:sz="0" w:space="0" w:color="auto"/>
                                                                      </w:divBdr>
                                                                      <w:divsChild>
                                                                        <w:div w:id="283344438">
                                                                          <w:marLeft w:val="0"/>
                                                                          <w:marRight w:val="0"/>
                                                                          <w:marTop w:val="375"/>
                                                                          <w:marBottom w:val="375"/>
                                                                          <w:divBdr>
                                                                            <w:top w:val="none" w:sz="0" w:space="0" w:color="auto"/>
                                                                            <w:left w:val="none" w:sz="0" w:space="0" w:color="auto"/>
                                                                            <w:bottom w:val="none" w:sz="0" w:space="0" w:color="auto"/>
                                                                            <w:right w:val="none" w:sz="0" w:space="0" w:color="auto"/>
                                                                          </w:divBdr>
                                                                          <w:divsChild>
                                                                            <w:div w:id="1148287158">
                                                                              <w:marLeft w:val="0"/>
                                                                              <w:marRight w:val="0"/>
                                                                              <w:marTop w:val="0"/>
                                                                              <w:marBottom w:val="0"/>
                                                                              <w:divBdr>
                                                                                <w:top w:val="none" w:sz="0" w:space="0" w:color="auto"/>
                                                                                <w:left w:val="none" w:sz="0" w:space="0" w:color="auto"/>
                                                                                <w:bottom w:val="none" w:sz="0" w:space="0" w:color="auto"/>
                                                                                <w:right w:val="none" w:sz="0" w:space="0" w:color="auto"/>
                                                                              </w:divBdr>
                                                                              <w:divsChild>
                                                                                <w:div w:id="2140874316">
                                                                                  <w:marLeft w:val="0"/>
                                                                                  <w:marRight w:val="0"/>
                                                                                  <w:marTop w:val="0"/>
                                                                                  <w:marBottom w:val="0"/>
                                                                                  <w:divBdr>
                                                                                    <w:top w:val="none" w:sz="0" w:space="0" w:color="auto"/>
                                                                                    <w:left w:val="none" w:sz="0" w:space="0" w:color="auto"/>
                                                                                    <w:bottom w:val="none" w:sz="0" w:space="0" w:color="auto"/>
                                                                                    <w:right w:val="none" w:sz="0" w:space="0" w:color="auto"/>
                                                                                  </w:divBdr>
                                                                                  <w:divsChild>
                                                                                    <w:div w:id="304941243">
                                                                                      <w:marLeft w:val="0"/>
                                                                                      <w:marRight w:val="0"/>
                                                                                      <w:marTop w:val="0"/>
                                                                                      <w:marBottom w:val="0"/>
                                                                                      <w:divBdr>
                                                                                        <w:top w:val="none" w:sz="0" w:space="0" w:color="auto"/>
                                                                                        <w:left w:val="none" w:sz="0" w:space="0" w:color="auto"/>
                                                                                        <w:bottom w:val="none" w:sz="0" w:space="0" w:color="auto"/>
                                                                                        <w:right w:val="none" w:sz="0" w:space="0" w:color="auto"/>
                                                                                      </w:divBdr>
                                                                                      <w:divsChild>
                                                                                        <w:div w:id="1814129645">
                                                                                          <w:marLeft w:val="0"/>
                                                                                          <w:marRight w:val="0"/>
                                                                                          <w:marTop w:val="0"/>
                                                                                          <w:marBottom w:val="0"/>
                                                                                          <w:divBdr>
                                                                                            <w:top w:val="none" w:sz="0" w:space="0" w:color="auto"/>
                                                                                            <w:left w:val="none" w:sz="0" w:space="0" w:color="auto"/>
                                                                                            <w:bottom w:val="none" w:sz="0" w:space="0" w:color="auto"/>
                                                                                            <w:right w:val="none" w:sz="0" w:space="0" w:color="auto"/>
                                                                                          </w:divBdr>
                                                                                          <w:divsChild>
                                                                                            <w:div w:id="18597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73341">
                                                                              <w:marLeft w:val="0"/>
                                                                              <w:marRight w:val="0"/>
                                                                              <w:marTop w:val="0"/>
                                                                              <w:marBottom w:val="0"/>
                                                                              <w:divBdr>
                                                                                <w:top w:val="none" w:sz="0" w:space="0" w:color="auto"/>
                                                                                <w:left w:val="none" w:sz="0" w:space="0" w:color="auto"/>
                                                                                <w:bottom w:val="none" w:sz="0" w:space="0" w:color="auto"/>
                                                                                <w:right w:val="none" w:sz="0" w:space="0" w:color="auto"/>
                                                                              </w:divBdr>
                                                                              <w:divsChild>
                                                                                <w:div w:id="27031148">
                                                                                  <w:marLeft w:val="0"/>
                                                                                  <w:marRight w:val="0"/>
                                                                                  <w:marTop w:val="0"/>
                                                                                  <w:marBottom w:val="0"/>
                                                                                  <w:divBdr>
                                                                                    <w:top w:val="none" w:sz="0" w:space="0" w:color="auto"/>
                                                                                    <w:left w:val="none" w:sz="0" w:space="0" w:color="auto"/>
                                                                                    <w:bottom w:val="none" w:sz="0" w:space="0" w:color="auto"/>
                                                                                    <w:right w:val="none" w:sz="0" w:space="0" w:color="auto"/>
                                                                                  </w:divBdr>
                                                                                </w:div>
                                                                              </w:divsChild>
                                                                            </w:div>
                                                                            <w:div w:id="1929463423">
                                                                              <w:marLeft w:val="0"/>
                                                                              <w:marRight w:val="0"/>
                                                                              <w:marTop w:val="0"/>
                                                                              <w:marBottom w:val="0"/>
                                                                              <w:divBdr>
                                                                                <w:top w:val="none" w:sz="0" w:space="0" w:color="auto"/>
                                                                                <w:left w:val="none" w:sz="0" w:space="0" w:color="auto"/>
                                                                                <w:bottom w:val="none" w:sz="0" w:space="0" w:color="auto"/>
                                                                                <w:right w:val="none" w:sz="0" w:space="0" w:color="auto"/>
                                                                              </w:divBdr>
                                                                              <w:divsChild>
                                                                                <w:div w:id="12926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253071">
                                  <w:marLeft w:val="0"/>
                                  <w:marRight w:val="0"/>
                                  <w:marTop w:val="0"/>
                                  <w:marBottom w:val="0"/>
                                  <w:divBdr>
                                    <w:top w:val="none" w:sz="0" w:space="0" w:color="auto"/>
                                    <w:left w:val="none" w:sz="0" w:space="0" w:color="auto"/>
                                    <w:bottom w:val="none" w:sz="0" w:space="0" w:color="auto"/>
                                    <w:right w:val="none" w:sz="0" w:space="0" w:color="auto"/>
                                  </w:divBdr>
                                  <w:divsChild>
                                    <w:div w:id="791751046">
                                      <w:marLeft w:val="0"/>
                                      <w:marRight w:val="0"/>
                                      <w:marTop w:val="0"/>
                                      <w:marBottom w:val="0"/>
                                      <w:divBdr>
                                        <w:top w:val="none" w:sz="0" w:space="0" w:color="auto"/>
                                        <w:left w:val="none" w:sz="0" w:space="0" w:color="auto"/>
                                        <w:bottom w:val="none" w:sz="0" w:space="0" w:color="auto"/>
                                        <w:right w:val="none" w:sz="0" w:space="0" w:color="auto"/>
                                      </w:divBdr>
                                      <w:divsChild>
                                        <w:div w:id="454060444">
                                          <w:marLeft w:val="0"/>
                                          <w:marRight w:val="0"/>
                                          <w:marTop w:val="0"/>
                                          <w:marBottom w:val="0"/>
                                          <w:divBdr>
                                            <w:top w:val="none" w:sz="0" w:space="0" w:color="auto"/>
                                            <w:left w:val="none" w:sz="0" w:space="0" w:color="auto"/>
                                            <w:bottom w:val="none" w:sz="0" w:space="0" w:color="auto"/>
                                            <w:right w:val="none" w:sz="0" w:space="0" w:color="auto"/>
                                          </w:divBdr>
                                          <w:divsChild>
                                            <w:div w:id="77823532">
                                              <w:marLeft w:val="0"/>
                                              <w:marRight w:val="0"/>
                                              <w:marTop w:val="0"/>
                                              <w:marBottom w:val="300"/>
                                              <w:divBdr>
                                                <w:top w:val="none" w:sz="0" w:space="0" w:color="auto"/>
                                                <w:left w:val="none" w:sz="0" w:space="0" w:color="auto"/>
                                                <w:bottom w:val="none" w:sz="0" w:space="0" w:color="auto"/>
                                                <w:right w:val="none" w:sz="0" w:space="0" w:color="auto"/>
                                              </w:divBdr>
                                              <w:divsChild>
                                                <w:div w:id="928583364">
                                                  <w:marLeft w:val="0"/>
                                                  <w:marRight w:val="0"/>
                                                  <w:marTop w:val="0"/>
                                                  <w:marBottom w:val="0"/>
                                                  <w:divBdr>
                                                    <w:top w:val="none" w:sz="0" w:space="0" w:color="801719"/>
                                                    <w:left w:val="none" w:sz="0" w:space="0" w:color="801719"/>
                                                    <w:bottom w:val="single" w:sz="2" w:space="0" w:color="801719"/>
                                                    <w:right w:val="none" w:sz="0" w:space="8" w:color="801719"/>
                                                  </w:divBdr>
                                                </w:div>
                                              </w:divsChild>
                                            </w:div>
                                          </w:divsChild>
                                        </w:div>
                                        <w:div w:id="767508999">
                                          <w:marLeft w:val="0"/>
                                          <w:marRight w:val="0"/>
                                          <w:marTop w:val="0"/>
                                          <w:marBottom w:val="0"/>
                                          <w:divBdr>
                                            <w:top w:val="none" w:sz="0" w:space="0" w:color="auto"/>
                                            <w:left w:val="none" w:sz="0" w:space="0" w:color="auto"/>
                                            <w:bottom w:val="none" w:sz="0" w:space="0" w:color="auto"/>
                                            <w:right w:val="none" w:sz="0" w:space="0" w:color="auto"/>
                                          </w:divBdr>
                                          <w:divsChild>
                                            <w:div w:id="122041038">
                                              <w:marLeft w:val="-225"/>
                                              <w:marRight w:val="-225"/>
                                              <w:marTop w:val="0"/>
                                              <w:marBottom w:val="0"/>
                                              <w:divBdr>
                                                <w:top w:val="none" w:sz="0" w:space="0" w:color="auto"/>
                                                <w:left w:val="none" w:sz="0" w:space="0" w:color="auto"/>
                                                <w:bottom w:val="none" w:sz="0" w:space="0" w:color="auto"/>
                                                <w:right w:val="none" w:sz="0" w:space="0" w:color="auto"/>
                                              </w:divBdr>
                                              <w:divsChild>
                                                <w:div w:id="1661343324">
                                                  <w:marLeft w:val="0"/>
                                                  <w:marRight w:val="0"/>
                                                  <w:marTop w:val="0"/>
                                                  <w:marBottom w:val="0"/>
                                                  <w:divBdr>
                                                    <w:top w:val="none" w:sz="0" w:space="0" w:color="auto"/>
                                                    <w:left w:val="none" w:sz="0" w:space="0" w:color="auto"/>
                                                    <w:bottom w:val="none" w:sz="0" w:space="0" w:color="auto"/>
                                                    <w:right w:val="none" w:sz="0" w:space="0" w:color="auto"/>
                                                  </w:divBdr>
                                                  <w:divsChild>
                                                    <w:div w:id="1087113813">
                                                      <w:marLeft w:val="0"/>
                                                      <w:marRight w:val="0"/>
                                                      <w:marTop w:val="0"/>
                                                      <w:marBottom w:val="0"/>
                                                      <w:divBdr>
                                                        <w:top w:val="none" w:sz="0" w:space="0" w:color="auto"/>
                                                        <w:left w:val="none" w:sz="0" w:space="0" w:color="auto"/>
                                                        <w:bottom w:val="none" w:sz="0" w:space="0" w:color="auto"/>
                                                        <w:right w:val="none" w:sz="0" w:space="0" w:color="auto"/>
                                                      </w:divBdr>
                                                      <w:divsChild>
                                                        <w:div w:id="1325939819">
                                                          <w:marLeft w:val="0"/>
                                                          <w:marRight w:val="0"/>
                                                          <w:marTop w:val="0"/>
                                                          <w:marBottom w:val="225"/>
                                                          <w:divBdr>
                                                            <w:top w:val="none" w:sz="0" w:space="0" w:color="auto"/>
                                                            <w:left w:val="none" w:sz="0" w:space="0" w:color="auto"/>
                                                            <w:bottom w:val="none" w:sz="0" w:space="0" w:color="auto"/>
                                                            <w:right w:val="none" w:sz="0" w:space="0" w:color="auto"/>
                                                          </w:divBdr>
                                                          <w:divsChild>
                                                            <w:div w:id="478226520">
                                                              <w:marLeft w:val="0"/>
                                                              <w:marRight w:val="0"/>
                                                              <w:marTop w:val="0"/>
                                                              <w:marBottom w:val="0"/>
                                                              <w:divBdr>
                                                                <w:top w:val="none" w:sz="0" w:space="0" w:color="auto"/>
                                                                <w:left w:val="none" w:sz="0" w:space="0" w:color="auto"/>
                                                                <w:bottom w:val="none" w:sz="0" w:space="0" w:color="auto"/>
                                                                <w:right w:val="none" w:sz="0" w:space="0" w:color="auto"/>
                                                              </w:divBdr>
                                                              <w:divsChild>
                                                                <w:div w:id="1998805382">
                                                                  <w:marLeft w:val="0"/>
                                                                  <w:marRight w:val="0"/>
                                                                  <w:marTop w:val="0"/>
                                                                  <w:marBottom w:val="150"/>
                                                                  <w:divBdr>
                                                                    <w:top w:val="none" w:sz="0" w:space="0" w:color="auto"/>
                                                                    <w:left w:val="none" w:sz="0" w:space="0" w:color="auto"/>
                                                                    <w:bottom w:val="none" w:sz="0" w:space="0" w:color="auto"/>
                                                                    <w:right w:val="none" w:sz="0" w:space="0" w:color="auto"/>
                                                                  </w:divBdr>
                                                                  <w:divsChild>
                                                                    <w:div w:id="3703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17249">
                                                          <w:marLeft w:val="0"/>
                                                          <w:marRight w:val="0"/>
                                                          <w:marTop w:val="0"/>
                                                          <w:marBottom w:val="0"/>
                                                          <w:divBdr>
                                                            <w:top w:val="none" w:sz="0" w:space="0" w:color="auto"/>
                                                            <w:left w:val="none" w:sz="0" w:space="0" w:color="auto"/>
                                                            <w:bottom w:val="none" w:sz="0" w:space="0" w:color="auto"/>
                                                            <w:right w:val="none" w:sz="0" w:space="0" w:color="auto"/>
                                                          </w:divBdr>
                                                          <w:divsChild>
                                                            <w:div w:id="112940151">
                                                              <w:marLeft w:val="0"/>
                                                              <w:marRight w:val="0"/>
                                                              <w:marTop w:val="0"/>
                                                              <w:marBottom w:val="0"/>
                                                              <w:divBdr>
                                                                <w:top w:val="none" w:sz="0" w:space="0" w:color="auto"/>
                                                                <w:left w:val="none" w:sz="0" w:space="0" w:color="auto"/>
                                                                <w:bottom w:val="none" w:sz="0" w:space="0" w:color="auto"/>
                                                                <w:right w:val="none" w:sz="0" w:space="0" w:color="auto"/>
                                                              </w:divBdr>
                                                              <w:divsChild>
                                                                <w:div w:id="1992757629">
                                                                  <w:marLeft w:val="0"/>
                                                                  <w:marRight w:val="0"/>
                                                                  <w:marTop w:val="0"/>
                                                                  <w:marBottom w:val="0"/>
                                                                  <w:divBdr>
                                                                    <w:top w:val="none" w:sz="0" w:space="0" w:color="auto"/>
                                                                    <w:left w:val="none" w:sz="0" w:space="0" w:color="auto"/>
                                                                    <w:bottom w:val="none" w:sz="0" w:space="0" w:color="auto"/>
                                                                    <w:right w:val="none" w:sz="0" w:space="0" w:color="auto"/>
                                                                  </w:divBdr>
                                                                </w:div>
                                                              </w:divsChild>
                                                            </w:div>
                                                            <w:div w:id="2084796087">
                                                              <w:marLeft w:val="0"/>
                                                              <w:marRight w:val="0"/>
                                                              <w:marTop w:val="0"/>
                                                              <w:marBottom w:val="0"/>
                                                              <w:divBdr>
                                                                <w:top w:val="none" w:sz="0" w:space="0" w:color="auto"/>
                                                                <w:left w:val="none" w:sz="0" w:space="0" w:color="auto"/>
                                                                <w:bottom w:val="none" w:sz="0" w:space="0" w:color="auto"/>
                                                                <w:right w:val="none" w:sz="0" w:space="0" w:color="auto"/>
                                                              </w:divBdr>
                                                            </w:div>
                                                            <w:div w:id="7600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7372">
                                                  <w:marLeft w:val="0"/>
                                                  <w:marRight w:val="0"/>
                                                  <w:marTop w:val="0"/>
                                                  <w:marBottom w:val="0"/>
                                                  <w:divBdr>
                                                    <w:top w:val="none" w:sz="0" w:space="0" w:color="auto"/>
                                                    <w:left w:val="none" w:sz="0" w:space="0" w:color="auto"/>
                                                    <w:bottom w:val="none" w:sz="0" w:space="0" w:color="auto"/>
                                                    <w:right w:val="none" w:sz="0" w:space="0" w:color="auto"/>
                                                  </w:divBdr>
                                                  <w:divsChild>
                                                    <w:div w:id="2123376911">
                                                      <w:marLeft w:val="0"/>
                                                      <w:marRight w:val="0"/>
                                                      <w:marTop w:val="0"/>
                                                      <w:marBottom w:val="0"/>
                                                      <w:divBdr>
                                                        <w:top w:val="none" w:sz="0" w:space="0" w:color="auto"/>
                                                        <w:left w:val="none" w:sz="0" w:space="0" w:color="auto"/>
                                                        <w:bottom w:val="none" w:sz="0" w:space="0" w:color="auto"/>
                                                        <w:right w:val="none" w:sz="0" w:space="0" w:color="auto"/>
                                                      </w:divBdr>
                                                      <w:divsChild>
                                                        <w:div w:id="842741564">
                                                          <w:marLeft w:val="0"/>
                                                          <w:marRight w:val="0"/>
                                                          <w:marTop w:val="0"/>
                                                          <w:marBottom w:val="225"/>
                                                          <w:divBdr>
                                                            <w:top w:val="none" w:sz="0" w:space="0" w:color="auto"/>
                                                            <w:left w:val="none" w:sz="0" w:space="0" w:color="auto"/>
                                                            <w:bottom w:val="none" w:sz="0" w:space="0" w:color="auto"/>
                                                            <w:right w:val="none" w:sz="0" w:space="0" w:color="auto"/>
                                                          </w:divBdr>
                                                          <w:divsChild>
                                                            <w:div w:id="1528980475">
                                                              <w:marLeft w:val="0"/>
                                                              <w:marRight w:val="0"/>
                                                              <w:marTop w:val="0"/>
                                                              <w:marBottom w:val="0"/>
                                                              <w:divBdr>
                                                                <w:top w:val="none" w:sz="0" w:space="0" w:color="auto"/>
                                                                <w:left w:val="none" w:sz="0" w:space="0" w:color="auto"/>
                                                                <w:bottom w:val="none" w:sz="0" w:space="0" w:color="auto"/>
                                                                <w:right w:val="none" w:sz="0" w:space="0" w:color="auto"/>
                                                              </w:divBdr>
                                                              <w:divsChild>
                                                                <w:div w:id="835196375">
                                                                  <w:marLeft w:val="0"/>
                                                                  <w:marRight w:val="0"/>
                                                                  <w:marTop w:val="0"/>
                                                                  <w:marBottom w:val="150"/>
                                                                  <w:divBdr>
                                                                    <w:top w:val="none" w:sz="0" w:space="0" w:color="auto"/>
                                                                    <w:left w:val="none" w:sz="0" w:space="0" w:color="auto"/>
                                                                    <w:bottom w:val="none" w:sz="0" w:space="0" w:color="auto"/>
                                                                    <w:right w:val="none" w:sz="0" w:space="0" w:color="auto"/>
                                                                  </w:divBdr>
                                                                  <w:divsChild>
                                                                    <w:div w:id="13263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80792">
                                                          <w:marLeft w:val="0"/>
                                                          <w:marRight w:val="0"/>
                                                          <w:marTop w:val="0"/>
                                                          <w:marBottom w:val="0"/>
                                                          <w:divBdr>
                                                            <w:top w:val="none" w:sz="0" w:space="0" w:color="auto"/>
                                                            <w:left w:val="none" w:sz="0" w:space="0" w:color="auto"/>
                                                            <w:bottom w:val="none" w:sz="0" w:space="0" w:color="auto"/>
                                                            <w:right w:val="none" w:sz="0" w:space="0" w:color="auto"/>
                                                          </w:divBdr>
                                                          <w:divsChild>
                                                            <w:div w:id="410927017">
                                                              <w:marLeft w:val="0"/>
                                                              <w:marRight w:val="0"/>
                                                              <w:marTop w:val="0"/>
                                                              <w:marBottom w:val="0"/>
                                                              <w:divBdr>
                                                                <w:top w:val="none" w:sz="0" w:space="0" w:color="auto"/>
                                                                <w:left w:val="none" w:sz="0" w:space="0" w:color="auto"/>
                                                                <w:bottom w:val="none" w:sz="0" w:space="0" w:color="auto"/>
                                                                <w:right w:val="none" w:sz="0" w:space="0" w:color="auto"/>
                                                              </w:divBdr>
                                                              <w:divsChild>
                                                                <w:div w:id="56900679">
                                                                  <w:marLeft w:val="0"/>
                                                                  <w:marRight w:val="0"/>
                                                                  <w:marTop w:val="0"/>
                                                                  <w:marBottom w:val="0"/>
                                                                  <w:divBdr>
                                                                    <w:top w:val="none" w:sz="0" w:space="0" w:color="auto"/>
                                                                    <w:left w:val="none" w:sz="0" w:space="0" w:color="auto"/>
                                                                    <w:bottom w:val="none" w:sz="0" w:space="0" w:color="auto"/>
                                                                    <w:right w:val="none" w:sz="0" w:space="0" w:color="auto"/>
                                                                  </w:divBdr>
                                                                </w:div>
                                                              </w:divsChild>
                                                            </w:div>
                                                            <w:div w:id="1364937467">
                                                              <w:marLeft w:val="0"/>
                                                              <w:marRight w:val="0"/>
                                                              <w:marTop w:val="0"/>
                                                              <w:marBottom w:val="0"/>
                                                              <w:divBdr>
                                                                <w:top w:val="none" w:sz="0" w:space="0" w:color="auto"/>
                                                                <w:left w:val="none" w:sz="0" w:space="0" w:color="auto"/>
                                                                <w:bottom w:val="none" w:sz="0" w:space="0" w:color="auto"/>
                                                                <w:right w:val="none" w:sz="0" w:space="0" w:color="auto"/>
                                                              </w:divBdr>
                                                            </w:div>
                                                            <w:div w:id="9628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3901">
                                                  <w:marLeft w:val="0"/>
                                                  <w:marRight w:val="0"/>
                                                  <w:marTop w:val="0"/>
                                                  <w:marBottom w:val="0"/>
                                                  <w:divBdr>
                                                    <w:top w:val="none" w:sz="0" w:space="0" w:color="auto"/>
                                                    <w:left w:val="none" w:sz="0" w:space="0" w:color="auto"/>
                                                    <w:bottom w:val="none" w:sz="0" w:space="0" w:color="auto"/>
                                                    <w:right w:val="none" w:sz="0" w:space="0" w:color="auto"/>
                                                  </w:divBdr>
                                                  <w:divsChild>
                                                    <w:div w:id="2031026809">
                                                      <w:marLeft w:val="0"/>
                                                      <w:marRight w:val="0"/>
                                                      <w:marTop w:val="0"/>
                                                      <w:marBottom w:val="0"/>
                                                      <w:divBdr>
                                                        <w:top w:val="none" w:sz="0" w:space="0" w:color="auto"/>
                                                        <w:left w:val="none" w:sz="0" w:space="0" w:color="auto"/>
                                                        <w:bottom w:val="none" w:sz="0" w:space="0" w:color="auto"/>
                                                        <w:right w:val="none" w:sz="0" w:space="0" w:color="auto"/>
                                                      </w:divBdr>
                                                      <w:divsChild>
                                                        <w:div w:id="132868223">
                                                          <w:marLeft w:val="0"/>
                                                          <w:marRight w:val="0"/>
                                                          <w:marTop w:val="0"/>
                                                          <w:marBottom w:val="225"/>
                                                          <w:divBdr>
                                                            <w:top w:val="none" w:sz="0" w:space="0" w:color="auto"/>
                                                            <w:left w:val="none" w:sz="0" w:space="0" w:color="auto"/>
                                                            <w:bottom w:val="none" w:sz="0" w:space="0" w:color="auto"/>
                                                            <w:right w:val="none" w:sz="0" w:space="0" w:color="auto"/>
                                                          </w:divBdr>
                                                          <w:divsChild>
                                                            <w:div w:id="1232807248">
                                                              <w:marLeft w:val="0"/>
                                                              <w:marRight w:val="0"/>
                                                              <w:marTop w:val="0"/>
                                                              <w:marBottom w:val="0"/>
                                                              <w:divBdr>
                                                                <w:top w:val="none" w:sz="0" w:space="0" w:color="auto"/>
                                                                <w:left w:val="none" w:sz="0" w:space="0" w:color="auto"/>
                                                                <w:bottom w:val="none" w:sz="0" w:space="0" w:color="auto"/>
                                                                <w:right w:val="none" w:sz="0" w:space="0" w:color="auto"/>
                                                              </w:divBdr>
                                                              <w:divsChild>
                                                                <w:div w:id="1329747799">
                                                                  <w:marLeft w:val="0"/>
                                                                  <w:marRight w:val="0"/>
                                                                  <w:marTop w:val="0"/>
                                                                  <w:marBottom w:val="150"/>
                                                                  <w:divBdr>
                                                                    <w:top w:val="none" w:sz="0" w:space="0" w:color="auto"/>
                                                                    <w:left w:val="none" w:sz="0" w:space="0" w:color="auto"/>
                                                                    <w:bottom w:val="none" w:sz="0" w:space="0" w:color="auto"/>
                                                                    <w:right w:val="none" w:sz="0" w:space="0" w:color="auto"/>
                                                                  </w:divBdr>
                                                                  <w:divsChild>
                                                                    <w:div w:id="19387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12446">
                                                          <w:marLeft w:val="0"/>
                                                          <w:marRight w:val="0"/>
                                                          <w:marTop w:val="0"/>
                                                          <w:marBottom w:val="0"/>
                                                          <w:divBdr>
                                                            <w:top w:val="none" w:sz="0" w:space="0" w:color="auto"/>
                                                            <w:left w:val="none" w:sz="0" w:space="0" w:color="auto"/>
                                                            <w:bottom w:val="none" w:sz="0" w:space="0" w:color="auto"/>
                                                            <w:right w:val="none" w:sz="0" w:space="0" w:color="auto"/>
                                                          </w:divBdr>
                                                          <w:divsChild>
                                                            <w:div w:id="1779834877">
                                                              <w:marLeft w:val="0"/>
                                                              <w:marRight w:val="0"/>
                                                              <w:marTop w:val="0"/>
                                                              <w:marBottom w:val="0"/>
                                                              <w:divBdr>
                                                                <w:top w:val="none" w:sz="0" w:space="0" w:color="auto"/>
                                                                <w:left w:val="none" w:sz="0" w:space="0" w:color="auto"/>
                                                                <w:bottom w:val="none" w:sz="0" w:space="0" w:color="auto"/>
                                                                <w:right w:val="none" w:sz="0" w:space="0" w:color="auto"/>
                                                              </w:divBdr>
                                                              <w:divsChild>
                                                                <w:div w:id="1971475394">
                                                                  <w:marLeft w:val="0"/>
                                                                  <w:marRight w:val="0"/>
                                                                  <w:marTop w:val="0"/>
                                                                  <w:marBottom w:val="0"/>
                                                                  <w:divBdr>
                                                                    <w:top w:val="none" w:sz="0" w:space="0" w:color="auto"/>
                                                                    <w:left w:val="none" w:sz="0" w:space="0" w:color="auto"/>
                                                                    <w:bottom w:val="none" w:sz="0" w:space="0" w:color="auto"/>
                                                                    <w:right w:val="none" w:sz="0" w:space="0" w:color="auto"/>
                                                                  </w:divBdr>
                                                                </w:div>
                                                              </w:divsChild>
                                                            </w:div>
                                                            <w:div w:id="1125348720">
                                                              <w:marLeft w:val="0"/>
                                                              <w:marRight w:val="0"/>
                                                              <w:marTop w:val="0"/>
                                                              <w:marBottom w:val="0"/>
                                                              <w:divBdr>
                                                                <w:top w:val="none" w:sz="0" w:space="0" w:color="auto"/>
                                                                <w:left w:val="none" w:sz="0" w:space="0" w:color="auto"/>
                                                                <w:bottom w:val="none" w:sz="0" w:space="0" w:color="auto"/>
                                                                <w:right w:val="none" w:sz="0" w:space="0" w:color="auto"/>
                                                              </w:divBdr>
                                                            </w:div>
                                                            <w:div w:id="17570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2336">
                                                  <w:marLeft w:val="0"/>
                                                  <w:marRight w:val="0"/>
                                                  <w:marTop w:val="0"/>
                                                  <w:marBottom w:val="0"/>
                                                  <w:divBdr>
                                                    <w:top w:val="none" w:sz="0" w:space="0" w:color="auto"/>
                                                    <w:left w:val="none" w:sz="0" w:space="0" w:color="auto"/>
                                                    <w:bottom w:val="none" w:sz="0" w:space="0" w:color="auto"/>
                                                    <w:right w:val="none" w:sz="0" w:space="0" w:color="auto"/>
                                                  </w:divBdr>
                                                  <w:divsChild>
                                                    <w:div w:id="1451314782">
                                                      <w:marLeft w:val="0"/>
                                                      <w:marRight w:val="0"/>
                                                      <w:marTop w:val="0"/>
                                                      <w:marBottom w:val="0"/>
                                                      <w:divBdr>
                                                        <w:top w:val="none" w:sz="0" w:space="0" w:color="auto"/>
                                                        <w:left w:val="none" w:sz="0" w:space="0" w:color="auto"/>
                                                        <w:bottom w:val="none" w:sz="0" w:space="0" w:color="auto"/>
                                                        <w:right w:val="none" w:sz="0" w:space="0" w:color="auto"/>
                                                      </w:divBdr>
                                                      <w:divsChild>
                                                        <w:div w:id="249781103">
                                                          <w:marLeft w:val="0"/>
                                                          <w:marRight w:val="0"/>
                                                          <w:marTop w:val="0"/>
                                                          <w:marBottom w:val="225"/>
                                                          <w:divBdr>
                                                            <w:top w:val="none" w:sz="0" w:space="0" w:color="auto"/>
                                                            <w:left w:val="none" w:sz="0" w:space="0" w:color="auto"/>
                                                            <w:bottom w:val="none" w:sz="0" w:space="0" w:color="auto"/>
                                                            <w:right w:val="none" w:sz="0" w:space="0" w:color="auto"/>
                                                          </w:divBdr>
                                                          <w:divsChild>
                                                            <w:div w:id="236280772">
                                                              <w:marLeft w:val="0"/>
                                                              <w:marRight w:val="0"/>
                                                              <w:marTop w:val="0"/>
                                                              <w:marBottom w:val="0"/>
                                                              <w:divBdr>
                                                                <w:top w:val="none" w:sz="0" w:space="0" w:color="auto"/>
                                                                <w:left w:val="none" w:sz="0" w:space="0" w:color="auto"/>
                                                                <w:bottom w:val="none" w:sz="0" w:space="0" w:color="auto"/>
                                                                <w:right w:val="none" w:sz="0" w:space="0" w:color="auto"/>
                                                              </w:divBdr>
                                                              <w:divsChild>
                                                                <w:div w:id="1450197380">
                                                                  <w:marLeft w:val="0"/>
                                                                  <w:marRight w:val="0"/>
                                                                  <w:marTop w:val="0"/>
                                                                  <w:marBottom w:val="150"/>
                                                                  <w:divBdr>
                                                                    <w:top w:val="none" w:sz="0" w:space="0" w:color="auto"/>
                                                                    <w:left w:val="none" w:sz="0" w:space="0" w:color="auto"/>
                                                                    <w:bottom w:val="none" w:sz="0" w:space="0" w:color="auto"/>
                                                                    <w:right w:val="none" w:sz="0" w:space="0" w:color="auto"/>
                                                                  </w:divBdr>
                                                                  <w:divsChild>
                                                                    <w:div w:id="20127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36751">
                                                          <w:marLeft w:val="0"/>
                                                          <w:marRight w:val="0"/>
                                                          <w:marTop w:val="0"/>
                                                          <w:marBottom w:val="0"/>
                                                          <w:divBdr>
                                                            <w:top w:val="none" w:sz="0" w:space="0" w:color="auto"/>
                                                            <w:left w:val="none" w:sz="0" w:space="0" w:color="auto"/>
                                                            <w:bottom w:val="none" w:sz="0" w:space="0" w:color="auto"/>
                                                            <w:right w:val="none" w:sz="0" w:space="0" w:color="auto"/>
                                                          </w:divBdr>
                                                          <w:divsChild>
                                                            <w:div w:id="128475324">
                                                              <w:marLeft w:val="0"/>
                                                              <w:marRight w:val="0"/>
                                                              <w:marTop w:val="0"/>
                                                              <w:marBottom w:val="0"/>
                                                              <w:divBdr>
                                                                <w:top w:val="none" w:sz="0" w:space="0" w:color="auto"/>
                                                                <w:left w:val="none" w:sz="0" w:space="0" w:color="auto"/>
                                                                <w:bottom w:val="none" w:sz="0" w:space="0" w:color="auto"/>
                                                                <w:right w:val="none" w:sz="0" w:space="0" w:color="auto"/>
                                                              </w:divBdr>
                                                              <w:divsChild>
                                                                <w:div w:id="1295254508">
                                                                  <w:marLeft w:val="0"/>
                                                                  <w:marRight w:val="0"/>
                                                                  <w:marTop w:val="0"/>
                                                                  <w:marBottom w:val="0"/>
                                                                  <w:divBdr>
                                                                    <w:top w:val="none" w:sz="0" w:space="0" w:color="auto"/>
                                                                    <w:left w:val="none" w:sz="0" w:space="0" w:color="auto"/>
                                                                    <w:bottom w:val="none" w:sz="0" w:space="0" w:color="auto"/>
                                                                    <w:right w:val="none" w:sz="0" w:space="0" w:color="auto"/>
                                                                  </w:divBdr>
                                                                </w:div>
                                                              </w:divsChild>
                                                            </w:div>
                                                            <w:div w:id="849875882">
                                                              <w:marLeft w:val="0"/>
                                                              <w:marRight w:val="0"/>
                                                              <w:marTop w:val="0"/>
                                                              <w:marBottom w:val="0"/>
                                                              <w:divBdr>
                                                                <w:top w:val="none" w:sz="0" w:space="0" w:color="auto"/>
                                                                <w:left w:val="none" w:sz="0" w:space="0" w:color="auto"/>
                                                                <w:bottom w:val="none" w:sz="0" w:space="0" w:color="auto"/>
                                                                <w:right w:val="none" w:sz="0" w:space="0" w:color="auto"/>
                                                              </w:divBdr>
                                                            </w:div>
                                                            <w:div w:id="166712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830869">
                                                  <w:marLeft w:val="0"/>
                                                  <w:marRight w:val="0"/>
                                                  <w:marTop w:val="0"/>
                                                  <w:marBottom w:val="0"/>
                                                  <w:divBdr>
                                                    <w:top w:val="none" w:sz="0" w:space="0" w:color="auto"/>
                                                    <w:left w:val="none" w:sz="0" w:space="0" w:color="auto"/>
                                                    <w:bottom w:val="none" w:sz="0" w:space="0" w:color="auto"/>
                                                    <w:right w:val="none" w:sz="0" w:space="0" w:color="auto"/>
                                                  </w:divBdr>
                                                  <w:divsChild>
                                                    <w:div w:id="1461453526">
                                                      <w:marLeft w:val="0"/>
                                                      <w:marRight w:val="0"/>
                                                      <w:marTop w:val="0"/>
                                                      <w:marBottom w:val="0"/>
                                                      <w:divBdr>
                                                        <w:top w:val="none" w:sz="0" w:space="0" w:color="auto"/>
                                                        <w:left w:val="none" w:sz="0" w:space="0" w:color="auto"/>
                                                        <w:bottom w:val="none" w:sz="0" w:space="0" w:color="auto"/>
                                                        <w:right w:val="none" w:sz="0" w:space="0" w:color="auto"/>
                                                      </w:divBdr>
                                                      <w:divsChild>
                                                        <w:div w:id="699939170">
                                                          <w:marLeft w:val="0"/>
                                                          <w:marRight w:val="0"/>
                                                          <w:marTop w:val="0"/>
                                                          <w:marBottom w:val="225"/>
                                                          <w:divBdr>
                                                            <w:top w:val="none" w:sz="0" w:space="0" w:color="auto"/>
                                                            <w:left w:val="none" w:sz="0" w:space="0" w:color="auto"/>
                                                            <w:bottom w:val="none" w:sz="0" w:space="0" w:color="auto"/>
                                                            <w:right w:val="none" w:sz="0" w:space="0" w:color="auto"/>
                                                          </w:divBdr>
                                                          <w:divsChild>
                                                            <w:div w:id="252125037">
                                                              <w:marLeft w:val="0"/>
                                                              <w:marRight w:val="0"/>
                                                              <w:marTop w:val="0"/>
                                                              <w:marBottom w:val="0"/>
                                                              <w:divBdr>
                                                                <w:top w:val="none" w:sz="0" w:space="0" w:color="auto"/>
                                                                <w:left w:val="none" w:sz="0" w:space="0" w:color="auto"/>
                                                                <w:bottom w:val="none" w:sz="0" w:space="0" w:color="auto"/>
                                                                <w:right w:val="none" w:sz="0" w:space="0" w:color="auto"/>
                                                              </w:divBdr>
                                                              <w:divsChild>
                                                                <w:div w:id="1670672112">
                                                                  <w:marLeft w:val="0"/>
                                                                  <w:marRight w:val="0"/>
                                                                  <w:marTop w:val="0"/>
                                                                  <w:marBottom w:val="150"/>
                                                                  <w:divBdr>
                                                                    <w:top w:val="none" w:sz="0" w:space="0" w:color="auto"/>
                                                                    <w:left w:val="none" w:sz="0" w:space="0" w:color="auto"/>
                                                                    <w:bottom w:val="none" w:sz="0" w:space="0" w:color="auto"/>
                                                                    <w:right w:val="none" w:sz="0" w:space="0" w:color="auto"/>
                                                                  </w:divBdr>
                                                                  <w:divsChild>
                                                                    <w:div w:id="13159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4177">
                                                          <w:marLeft w:val="0"/>
                                                          <w:marRight w:val="0"/>
                                                          <w:marTop w:val="0"/>
                                                          <w:marBottom w:val="0"/>
                                                          <w:divBdr>
                                                            <w:top w:val="none" w:sz="0" w:space="0" w:color="auto"/>
                                                            <w:left w:val="none" w:sz="0" w:space="0" w:color="auto"/>
                                                            <w:bottom w:val="none" w:sz="0" w:space="0" w:color="auto"/>
                                                            <w:right w:val="none" w:sz="0" w:space="0" w:color="auto"/>
                                                          </w:divBdr>
                                                          <w:divsChild>
                                                            <w:div w:id="105934383">
                                                              <w:marLeft w:val="0"/>
                                                              <w:marRight w:val="0"/>
                                                              <w:marTop w:val="0"/>
                                                              <w:marBottom w:val="0"/>
                                                              <w:divBdr>
                                                                <w:top w:val="none" w:sz="0" w:space="0" w:color="auto"/>
                                                                <w:left w:val="none" w:sz="0" w:space="0" w:color="auto"/>
                                                                <w:bottom w:val="none" w:sz="0" w:space="0" w:color="auto"/>
                                                                <w:right w:val="none" w:sz="0" w:space="0" w:color="auto"/>
                                                              </w:divBdr>
                                                              <w:divsChild>
                                                                <w:div w:id="2132817400">
                                                                  <w:marLeft w:val="0"/>
                                                                  <w:marRight w:val="0"/>
                                                                  <w:marTop w:val="0"/>
                                                                  <w:marBottom w:val="0"/>
                                                                  <w:divBdr>
                                                                    <w:top w:val="none" w:sz="0" w:space="0" w:color="auto"/>
                                                                    <w:left w:val="none" w:sz="0" w:space="0" w:color="auto"/>
                                                                    <w:bottom w:val="none" w:sz="0" w:space="0" w:color="auto"/>
                                                                    <w:right w:val="none" w:sz="0" w:space="0" w:color="auto"/>
                                                                  </w:divBdr>
                                                                </w:div>
                                                              </w:divsChild>
                                                            </w:div>
                                                            <w:div w:id="852959699">
                                                              <w:marLeft w:val="0"/>
                                                              <w:marRight w:val="0"/>
                                                              <w:marTop w:val="0"/>
                                                              <w:marBottom w:val="0"/>
                                                              <w:divBdr>
                                                                <w:top w:val="none" w:sz="0" w:space="0" w:color="auto"/>
                                                                <w:left w:val="none" w:sz="0" w:space="0" w:color="auto"/>
                                                                <w:bottom w:val="none" w:sz="0" w:space="0" w:color="auto"/>
                                                                <w:right w:val="none" w:sz="0" w:space="0" w:color="auto"/>
                                                              </w:divBdr>
                                                            </w:div>
                                                            <w:div w:id="20192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11100">
                                                  <w:marLeft w:val="0"/>
                                                  <w:marRight w:val="0"/>
                                                  <w:marTop w:val="0"/>
                                                  <w:marBottom w:val="0"/>
                                                  <w:divBdr>
                                                    <w:top w:val="none" w:sz="0" w:space="0" w:color="auto"/>
                                                    <w:left w:val="none" w:sz="0" w:space="0" w:color="auto"/>
                                                    <w:bottom w:val="none" w:sz="0" w:space="0" w:color="auto"/>
                                                    <w:right w:val="none" w:sz="0" w:space="0" w:color="auto"/>
                                                  </w:divBdr>
                                                  <w:divsChild>
                                                    <w:div w:id="1942489445">
                                                      <w:marLeft w:val="0"/>
                                                      <w:marRight w:val="0"/>
                                                      <w:marTop w:val="0"/>
                                                      <w:marBottom w:val="0"/>
                                                      <w:divBdr>
                                                        <w:top w:val="none" w:sz="0" w:space="0" w:color="auto"/>
                                                        <w:left w:val="none" w:sz="0" w:space="0" w:color="auto"/>
                                                        <w:bottom w:val="none" w:sz="0" w:space="0" w:color="auto"/>
                                                        <w:right w:val="none" w:sz="0" w:space="0" w:color="auto"/>
                                                      </w:divBdr>
                                                      <w:divsChild>
                                                        <w:div w:id="615059898">
                                                          <w:marLeft w:val="0"/>
                                                          <w:marRight w:val="0"/>
                                                          <w:marTop w:val="0"/>
                                                          <w:marBottom w:val="225"/>
                                                          <w:divBdr>
                                                            <w:top w:val="none" w:sz="0" w:space="0" w:color="auto"/>
                                                            <w:left w:val="none" w:sz="0" w:space="0" w:color="auto"/>
                                                            <w:bottom w:val="none" w:sz="0" w:space="0" w:color="auto"/>
                                                            <w:right w:val="none" w:sz="0" w:space="0" w:color="auto"/>
                                                          </w:divBdr>
                                                          <w:divsChild>
                                                            <w:div w:id="931011657">
                                                              <w:marLeft w:val="0"/>
                                                              <w:marRight w:val="0"/>
                                                              <w:marTop w:val="0"/>
                                                              <w:marBottom w:val="0"/>
                                                              <w:divBdr>
                                                                <w:top w:val="none" w:sz="0" w:space="0" w:color="auto"/>
                                                                <w:left w:val="none" w:sz="0" w:space="0" w:color="auto"/>
                                                                <w:bottom w:val="none" w:sz="0" w:space="0" w:color="auto"/>
                                                                <w:right w:val="none" w:sz="0" w:space="0" w:color="auto"/>
                                                              </w:divBdr>
                                                              <w:divsChild>
                                                                <w:div w:id="160969249">
                                                                  <w:marLeft w:val="0"/>
                                                                  <w:marRight w:val="0"/>
                                                                  <w:marTop w:val="0"/>
                                                                  <w:marBottom w:val="150"/>
                                                                  <w:divBdr>
                                                                    <w:top w:val="none" w:sz="0" w:space="0" w:color="auto"/>
                                                                    <w:left w:val="none" w:sz="0" w:space="0" w:color="auto"/>
                                                                    <w:bottom w:val="none" w:sz="0" w:space="0" w:color="auto"/>
                                                                    <w:right w:val="none" w:sz="0" w:space="0" w:color="auto"/>
                                                                  </w:divBdr>
                                                                  <w:divsChild>
                                                                    <w:div w:id="1229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14329">
                                                          <w:marLeft w:val="0"/>
                                                          <w:marRight w:val="0"/>
                                                          <w:marTop w:val="0"/>
                                                          <w:marBottom w:val="0"/>
                                                          <w:divBdr>
                                                            <w:top w:val="none" w:sz="0" w:space="0" w:color="auto"/>
                                                            <w:left w:val="none" w:sz="0" w:space="0" w:color="auto"/>
                                                            <w:bottom w:val="none" w:sz="0" w:space="0" w:color="auto"/>
                                                            <w:right w:val="none" w:sz="0" w:space="0" w:color="auto"/>
                                                          </w:divBdr>
                                                          <w:divsChild>
                                                            <w:div w:id="552696430">
                                                              <w:marLeft w:val="0"/>
                                                              <w:marRight w:val="0"/>
                                                              <w:marTop w:val="0"/>
                                                              <w:marBottom w:val="0"/>
                                                              <w:divBdr>
                                                                <w:top w:val="none" w:sz="0" w:space="0" w:color="auto"/>
                                                                <w:left w:val="none" w:sz="0" w:space="0" w:color="auto"/>
                                                                <w:bottom w:val="none" w:sz="0" w:space="0" w:color="auto"/>
                                                                <w:right w:val="none" w:sz="0" w:space="0" w:color="auto"/>
                                                              </w:divBdr>
                                                              <w:divsChild>
                                                                <w:div w:id="644549814">
                                                                  <w:marLeft w:val="0"/>
                                                                  <w:marRight w:val="0"/>
                                                                  <w:marTop w:val="0"/>
                                                                  <w:marBottom w:val="0"/>
                                                                  <w:divBdr>
                                                                    <w:top w:val="none" w:sz="0" w:space="0" w:color="auto"/>
                                                                    <w:left w:val="none" w:sz="0" w:space="0" w:color="auto"/>
                                                                    <w:bottom w:val="none" w:sz="0" w:space="0" w:color="auto"/>
                                                                    <w:right w:val="none" w:sz="0" w:space="0" w:color="auto"/>
                                                                  </w:divBdr>
                                                                </w:div>
                                                              </w:divsChild>
                                                            </w:div>
                                                            <w:div w:id="1847397295">
                                                              <w:marLeft w:val="0"/>
                                                              <w:marRight w:val="0"/>
                                                              <w:marTop w:val="0"/>
                                                              <w:marBottom w:val="0"/>
                                                              <w:divBdr>
                                                                <w:top w:val="none" w:sz="0" w:space="0" w:color="auto"/>
                                                                <w:left w:val="none" w:sz="0" w:space="0" w:color="auto"/>
                                                                <w:bottom w:val="none" w:sz="0" w:space="0" w:color="auto"/>
                                                                <w:right w:val="none" w:sz="0" w:space="0" w:color="auto"/>
                                                              </w:divBdr>
                                                            </w:div>
                                                            <w:div w:id="10446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818757">
                                      <w:marLeft w:val="0"/>
                                      <w:marRight w:val="0"/>
                                      <w:marTop w:val="0"/>
                                      <w:marBottom w:val="0"/>
                                      <w:divBdr>
                                        <w:top w:val="none" w:sz="0" w:space="0" w:color="auto"/>
                                        <w:left w:val="none" w:sz="0" w:space="0" w:color="auto"/>
                                        <w:bottom w:val="none" w:sz="0" w:space="0" w:color="auto"/>
                                        <w:right w:val="none" w:sz="0" w:space="0" w:color="auto"/>
                                      </w:divBdr>
                                    </w:div>
                                    <w:div w:id="1780680123">
                                      <w:marLeft w:val="0"/>
                                      <w:marRight w:val="0"/>
                                      <w:marTop w:val="0"/>
                                      <w:marBottom w:val="0"/>
                                      <w:divBdr>
                                        <w:top w:val="none" w:sz="0" w:space="0" w:color="auto"/>
                                        <w:left w:val="none" w:sz="0" w:space="0" w:color="auto"/>
                                        <w:bottom w:val="none" w:sz="0" w:space="0" w:color="auto"/>
                                        <w:right w:val="none" w:sz="0" w:space="0" w:color="auto"/>
                                      </w:divBdr>
                                      <w:divsChild>
                                        <w:div w:id="353848349">
                                          <w:marLeft w:val="0"/>
                                          <w:marRight w:val="0"/>
                                          <w:marTop w:val="0"/>
                                          <w:marBottom w:val="0"/>
                                          <w:divBdr>
                                            <w:top w:val="none" w:sz="0" w:space="0" w:color="auto"/>
                                            <w:left w:val="none" w:sz="0" w:space="0" w:color="auto"/>
                                            <w:bottom w:val="none" w:sz="0" w:space="0" w:color="auto"/>
                                            <w:right w:val="none" w:sz="0" w:space="0" w:color="auto"/>
                                          </w:divBdr>
                                          <w:divsChild>
                                            <w:div w:id="1923097476">
                                              <w:marLeft w:val="0"/>
                                              <w:marRight w:val="0"/>
                                              <w:marTop w:val="0"/>
                                              <w:marBottom w:val="300"/>
                                              <w:divBdr>
                                                <w:top w:val="none" w:sz="0" w:space="0" w:color="auto"/>
                                                <w:left w:val="none" w:sz="0" w:space="0" w:color="auto"/>
                                                <w:bottom w:val="none" w:sz="0" w:space="0" w:color="auto"/>
                                                <w:right w:val="none" w:sz="0" w:space="0" w:color="auto"/>
                                              </w:divBdr>
                                              <w:divsChild>
                                                <w:div w:id="900141987">
                                                  <w:marLeft w:val="0"/>
                                                  <w:marRight w:val="0"/>
                                                  <w:marTop w:val="0"/>
                                                  <w:marBottom w:val="0"/>
                                                  <w:divBdr>
                                                    <w:top w:val="none" w:sz="0" w:space="0" w:color="801719"/>
                                                    <w:left w:val="none" w:sz="0" w:space="0" w:color="801719"/>
                                                    <w:bottom w:val="single" w:sz="2" w:space="0" w:color="801719"/>
                                                    <w:right w:val="none" w:sz="0" w:space="8" w:color="801719"/>
                                                  </w:divBdr>
                                                </w:div>
                                              </w:divsChild>
                                            </w:div>
                                          </w:divsChild>
                                        </w:div>
                                        <w:div w:id="776365916">
                                          <w:marLeft w:val="0"/>
                                          <w:marRight w:val="0"/>
                                          <w:marTop w:val="0"/>
                                          <w:marBottom w:val="0"/>
                                          <w:divBdr>
                                            <w:top w:val="none" w:sz="0" w:space="0" w:color="auto"/>
                                            <w:left w:val="none" w:sz="0" w:space="0" w:color="auto"/>
                                            <w:bottom w:val="none" w:sz="0" w:space="0" w:color="auto"/>
                                            <w:right w:val="none" w:sz="0" w:space="0" w:color="auto"/>
                                          </w:divBdr>
                                          <w:divsChild>
                                            <w:div w:id="1276903735">
                                              <w:marLeft w:val="-225"/>
                                              <w:marRight w:val="-225"/>
                                              <w:marTop w:val="0"/>
                                              <w:marBottom w:val="0"/>
                                              <w:divBdr>
                                                <w:top w:val="none" w:sz="0" w:space="0" w:color="auto"/>
                                                <w:left w:val="none" w:sz="0" w:space="0" w:color="auto"/>
                                                <w:bottom w:val="none" w:sz="0" w:space="0" w:color="auto"/>
                                                <w:right w:val="none" w:sz="0" w:space="0" w:color="auto"/>
                                              </w:divBdr>
                                              <w:divsChild>
                                                <w:div w:id="1556774456">
                                                  <w:marLeft w:val="0"/>
                                                  <w:marRight w:val="0"/>
                                                  <w:marTop w:val="0"/>
                                                  <w:marBottom w:val="0"/>
                                                  <w:divBdr>
                                                    <w:top w:val="none" w:sz="0" w:space="0" w:color="auto"/>
                                                    <w:left w:val="none" w:sz="0" w:space="0" w:color="auto"/>
                                                    <w:bottom w:val="none" w:sz="0" w:space="0" w:color="auto"/>
                                                    <w:right w:val="none" w:sz="0" w:space="0" w:color="auto"/>
                                                  </w:divBdr>
                                                  <w:divsChild>
                                                    <w:div w:id="1034618837">
                                                      <w:marLeft w:val="0"/>
                                                      <w:marRight w:val="-15"/>
                                                      <w:marTop w:val="0"/>
                                                      <w:marBottom w:val="0"/>
                                                      <w:divBdr>
                                                        <w:top w:val="none" w:sz="0" w:space="0" w:color="auto"/>
                                                        <w:left w:val="none" w:sz="0" w:space="0" w:color="auto"/>
                                                        <w:bottom w:val="none" w:sz="0" w:space="0" w:color="auto"/>
                                                        <w:right w:val="none" w:sz="0" w:space="0" w:color="auto"/>
                                                      </w:divBdr>
                                                      <w:divsChild>
                                                        <w:div w:id="414861899">
                                                          <w:marLeft w:val="0"/>
                                                          <w:marRight w:val="0"/>
                                                          <w:marTop w:val="0"/>
                                                          <w:marBottom w:val="0"/>
                                                          <w:divBdr>
                                                            <w:top w:val="none" w:sz="0" w:space="0" w:color="auto"/>
                                                            <w:left w:val="none" w:sz="0" w:space="0" w:color="auto"/>
                                                            <w:bottom w:val="none" w:sz="0" w:space="0" w:color="auto"/>
                                                            <w:right w:val="none" w:sz="0" w:space="0" w:color="auto"/>
                                                          </w:divBdr>
                                                          <w:divsChild>
                                                            <w:div w:id="285043570">
                                                              <w:marLeft w:val="0"/>
                                                              <w:marRight w:val="0"/>
                                                              <w:marTop w:val="0"/>
                                                              <w:marBottom w:val="0"/>
                                                              <w:divBdr>
                                                                <w:top w:val="none" w:sz="0" w:space="0" w:color="auto"/>
                                                                <w:left w:val="none" w:sz="0" w:space="0" w:color="auto"/>
                                                                <w:bottom w:val="none" w:sz="0" w:space="0" w:color="auto"/>
                                                                <w:right w:val="none" w:sz="0" w:space="0" w:color="auto"/>
                                                              </w:divBdr>
                                                              <w:divsChild>
                                                                <w:div w:id="796795795">
                                                                  <w:marLeft w:val="0"/>
                                                                  <w:marRight w:val="0"/>
                                                                  <w:marTop w:val="0"/>
                                                                  <w:marBottom w:val="225"/>
                                                                  <w:divBdr>
                                                                    <w:top w:val="none" w:sz="0" w:space="0" w:color="auto"/>
                                                                    <w:left w:val="none" w:sz="0" w:space="0" w:color="auto"/>
                                                                    <w:bottom w:val="none" w:sz="0" w:space="0" w:color="auto"/>
                                                                    <w:right w:val="none" w:sz="0" w:space="0" w:color="auto"/>
                                                                  </w:divBdr>
                                                                  <w:divsChild>
                                                                    <w:div w:id="1366170934">
                                                                      <w:marLeft w:val="0"/>
                                                                      <w:marRight w:val="0"/>
                                                                      <w:marTop w:val="0"/>
                                                                      <w:marBottom w:val="0"/>
                                                                      <w:divBdr>
                                                                        <w:top w:val="none" w:sz="0" w:space="0" w:color="auto"/>
                                                                        <w:left w:val="none" w:sz="0" w:space="0" w:color="auto"/>
                                                                        <w:bottom w:val="none" w:sz="0" w:space="0" w:color="auto"/>
                                                                        <w:right w:val="none" w:sz="0" w:space="0" w:color="auto"/>
                                                                      </w:divBdr>
                                                                      <w:divsChild>
                                                                        <w:div w:id="1421834788">
                                                                          <w:marLeft w:val="0"/>
                                                                          <w:marRight w:val="0"/>
                                                                          <w:marTop w:val="0"/>
                                                                          <w:marBottom w:val="150"/>
                                                                          <w:divBdr>
                                                                            <w:top w:val="none" w:sz="0" w:space="0" w:color="auto"/>
                                                                            <w:left w:val="none" w:sz="0" w:space="0" w:color="auto"/>
                                                                            <w:bottom w:val="none" w:sz="0" w:space="0" w:color="auto"/>
                                                                            <w:right w:val="none" w:sz="0" w:space="0" w:color="auto"/>
                                                                          </w:divBdr>
                                                                          <w:divsChild>
                                                                            <w:div w:id="63368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78">
                                                                  <w:marLeft w:val="0"/>
                                                                  <w:marRight w:val="0"/>
                                                                  <w:marTop w:val="0"/>
                                                                  <w:marBottom w:val="0"/>
                                                                  <w:divBdr>
                                                                    <w:top w:val="none" w:sz="0" w:space="0" w:color="auto"/>
                                                                    <w:left w:val="none" w:sz="0" w:space="0" w:color="auto"/>
                                                                    <w:bottom w:val="none" w:sz="0" w:space="0" w:color="auto"/>
                                                                    <w:right w:val="none" w:sz="0" w:space="0" w:color="auto"/>
                                                                  </w:divBdr>
                                                                  <w:divsChild>
                                                                    <w:div w:id="1612859925">
                                                                      <w:marLeft w:val="0"/>
                                                                      <w:marRight w:val="0"/>
                                                                      <w:marTop w:val="0"/>
                                                                      <w:marBottom w:val="0"/>
                                                                      <w:divBdr>
                                                                        <w:top w:val="none" w:sz="0" w:space="0" w:color="auto"/>
                                                                        <w:left w:val="none" w:sz="0" w:space="0" w:color="auto"/>
                                                                        <w:bottom w:val="none" w:sz="0" w:space="0" w:color="auto"/>
                                                                        <w:right w:val="none" w:sz="0" w:space="0" w:color="auto"/>
                                                                      </w:divBdr>
                                                                      <w:divsChild>
                                                                        <w:div w:id="1517889034">
                                                                          <w:marLeft w:val="0"/>
                                                                          <w:marRight w:val="0"/>
                                                                          <w:marTop w:val="0"/>
                                                                          <w:marBottom w:val="0"/>
                                                                          <w:divBdr>
                                                                            <w:top w:val="none" w:sz="0" w:space="0" w:color="auto"/>
                                                                            <w:left w:val="none" w:sz="0" w:space="0" w:color="auto"/>
                                                                            <w:bottom w:val="none" w:sz="0" w:space="0" w:color="auto"/>
                                                                            <w:right w:val="none" w:sz="0" w:space="0" w:color="auto"/>
                                                                          </w:divBdr>
                                                                        </w:div>
                                                                      </w:divsChild>
                                                                    </w:div>
                                                                    <w:div w:id="7308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327163">
                                                      <w:marLeft w:val="0"/>
                                                      <w:marRight w:val="-15"/>
                                                      <w:marTop w:val="0"/>
                                                      <w:marBottom w:val="0"/>
                                                      <w:divBdr>
                                                        <w:top w:val="none" w:sz="0" w:space="0" w:color="auto"/>
                                                        <w:left w:val="none" w:sz="0" w:space="0" w:color="auto"/>
                                                        <w:bottom w:val="none" w:sz="0" w:space="0" w:color="auto"/>
                                                        <w:right w:val="none" w:sz="0" w:space="0" w:color="auto"/>
                                                      </w:divBdr>
                                                      <w:divsChild>
                                                        <w:div w:id="2019043459">
                                                          <w:marLeft w:val="0"/>
                                                          <w:marRight w:val="0"/>
                                                          <w:marTop w:val="0"/>
                                                          <w:marBottom w:val="0"/>
                                                          <w:divBdr>
                                                            <w:top w:val="none" w:sz="0" w:space="0" w:color="auto"/>
                                                            <w:left w:val="none" w:sz="0" w:space="0" w:color="auto"/>
                                                            <w:bottom w:val="none" w:sz="0" w:space="0" w:color="auto"/>
                                                            <w:right w:val="none" w:sz="0" w:space="0" w:color="auto"/>
                                                          </w:divBdr>
                                                          <w:divsChild>
                                                            <w:div w:id="952513970">
                                                              <w:marLeft w:val="0"/>
                                                              <w:marRight w:val="0"/>
                                                              <w:marTop w:val="0"/>
                                                              <w:marBottom w:val="0"/>
                                                              <w:divBdr>
                                                                <w:top w:val="none" w:sz="0" w:space="0" w:color="auto"/>
                                                                <w:left w:val="none" w:sz="0" w:space="0" w:color="auto"/>
                                                                <w:bottom w:val="none" w:sz="0" w:space="0" w:color="auto"/>
                                                                <w:right w:val="none" w:sz="0" w:space="0" w:color="auto"/>
                                                              </w:divBdr>
                                                              <w:divsChild>
                                                                <w:div w:id="1309213254">
                                                                  <w:marLeft w:val="0"/>
                                                                  <w:marRight w:val="0"/>
                                                                  <w:marTop w:val="0"/>
                                                                  <w:marBottom w:val="225"/>
                                                                  <w:divBdr>
                                                                    <w:top w:val="none" w:sz="0" w:space="0" w:color="auto"/>
                                                                    <w:left w:val="none" w:sz="0" w:space="0" w:color="auto"/>
                                                                    <w:bottom w:val="none" w:sz="0" w:space="0" w:color="auto"/>
                                                                    <w:right w:val="none" w:sz="0" w:space="0" w:color="auto"/>
                                                                  </w:divBdr>
                                                                  <w:divsChild>
                                                                    <w:div w:id="1337072644">
                                                                      <w:marLeft w:val="0"/>
                                                                      <w:marRight w:val="0"/>
                                                                      <w:marTop w:val="0"/>
                                                                      <w:marBottom w:val="0"/>
                                                                      <w:divBdr>
                                                                        <w:top w:val="none" w:sz="0" w:space="0" w:color="auto"/>
                                                                        <w:left w:val="none" w:sz="0" w:space="0" w:color="auto"/>
                                                                        <w:bottom w:val="none" w:sz="0" w:space="0" w:color="auto"/>
                                                                        <w:right w:val="none" w:sz="0" w:space="0" w:color="auto"/>
                                                                      </w:divBdr>
                                                                      <w:divsChild>
                                                                        <w:div w:id="1860771384">
                                                                          <w:marLeft w:val="0"/>
                                                                          <w:marRight w:val="0"/>
                                                                          <w:marTop w:val="0"/>
                                                                          <w:marBottom w:val="150"/>
                                                                          <w:divBdr>
                                                                            <w:top w:val="none" w:sz="0" w:space="0" w:color="auto"/>
                                                                            <w:left w:val="none" w:sz="0" w:space="0" w:color="auto"/>
                                                                            <w:bottom w:val="none" w:sz="0" w:space="0" w:color="auto"/>
                                                                            <w:right w:val="none" w:sz="0" w:space="0" w:color="auto"/>
                                                                          </w:divBdr>
                                                                          <w:divsChild>
                                                                            <w:div w:id="18603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77612">
                                                                  <w:marLeft w:val="0"/>
                                                                  <w:marRight w:val="0"/>
                                                                  <w:marTop w:val="0"/>
                                                                  <w:marBottom w:val="0"/>
                                                                  <w:divBdr>
                                                                    <w:top w:val="none" w:sz="0" w:space="0" w:color="auto"/>
                                                                    <w:left w:val="none" w:sz="0" w:space="0" w:color="auto"/>
                                                                    <w:bottom w:val="none" w:sz="0" w:space="0" w:color="auto"/>
                                                                    <w:right w:val="none" w:sz="0" w:space="0" w:color="auto"/>
                                                                  </w:divBdr>
                                                                  <w:divsChild>
                                                                    <w:div w:id="720833353">
                                                                      <w:marLeft w:val="0"/>
                                                                      <w:marRight w:val="0"/>
                                                                      <w:marTop w:val="0"/>
                                                                      <w:marBottom w:val="0"/>
                                                                      <w:divBdr>
                                                                        <w:top w:val="none" w:sz="0" w:space="0" w:color="auto"/>
                                                                        <w:left w:val="none" w:sz="0" w:space="0" w:color="auto"/>
                                                                        <w:bottom w:val="none" w:sz="0" w:space="0" w:color="auto"/>
                                                                        <w:right w:val="none" w:sz="0" w:space="0" w:color="auto"/>
                                                                      </w:divBdr>
                                                                      <w:divsChild>
                                                                        <w:div w:id="1288052706">
                                                                          <w:marLeft w:val="0"/>
                                                                          <w:marRight w:val="0"/>
                                                                          <w:marTop w:val="0"/>
                                                                          <w:marBottom w:val="0"/>
                                                                          <w:divBdr>
                                                                            <w:top w:val="none" w:sz="0" w:space="0" w:color="auto"/>
                                                                            <w:left w:val="none" w:sz="0" w:space="0" w:color="auto"/>
                                                                            <w:bottom w:val="none" w:sz="0" w:space="0" w:color="auto"/>
                                                                            <w:right w:val="none" w:sz="0" w:space="0" w:color="auto"/>
                                                                          </w:divBdr>
                                                                        </w:div>
                                                                      </w:divsChild>
                                                                    </w:div>
                                                                    <w:div w:id="19740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93032">
                                                      <w:marLeft w:val="0"/>
                                                      <w:marRight w:val="-15"/>
                                                      <w:marTop w:val="0"/>
                                                      <w:marBottom w:val="0"/>
                                                      <w:divBdr>
                                                        <w:top w:val="none" w:sz="0" w:space="0" w:color="auto"/>
                                                        <w:left w:val="none" w:sz="0" w:space="0" w:color="auto"/>
                                                        <w:bottom w:val="none" w:sz="0" w:space="0" w:color="auto"/>
                                                        <w:right w:val="none" w:sz="0" w:space="0" w:color="auto"/>
                                                      </w:divBdr>
                                                      <w:divsChild>
                                                        <w:div w:id="234973281">
                                                          <w:marLeft w:val="0"/>
                                                          <w:marRight w:val="0"/>
                                                          <w:marTop w:val="0"/>
                                                          <w:marBottom w:val="0"/>
                                                          <w:divBdr>
                                                            <w:top w:val="none" w:sz="0" w:space="0" w:color="auto"/>
                                                            <w:left w:val="none" w:sz="0" w:space="0" w:color="auto"/>
                                                            <w:bottom w:val="none" w:sz="0" w:space="0" w:color="auto"/>
                                                            <w:right w:val="none" w:sz="0" w:space="0" w:color="auto"/>
                                                          </w:divBdr>
                                                          <w:divsChild>
                                                            <w:div w:id="754858385">
                                                              <w:marLeft w:val="0"/>
                                                              <w:marRight w:val="0"/>
                                                              <w:marTop w:val="0"/>
                                                              <w:marBottom w:val="0"/>
                                                              <w:divBdr>
                                                                <w:top w:val="none" w:sz="0" w:space="0" w:color="auto"/>
                                                                <w:left w:val="none" w:sz="0" w:space="0" w:color="auto"/>
                                                                <w:bottom w:val="none" w:sz="0" w:space="0" w:color="auto"/>
                                                                <w:right w:val="none" w:sz="0" w:space="0" w:color="auto"/>
                                                              </w:divBdr>
                                                              <w:divsChild>
                                                                <w:div w:id="1464736016">
                                                                  <w:marLeft w:val="0"/>
                                                                  <w:marRight w:val="0"/>
                                                                  <w:marTop w:val="0"/>
                                                                  <w:marBottom w:val="225"/>
                                                                  <w:divBdr>
                                                                    <w:top w:val="none" w:sz="0" w:space="0" w:color="auto"/>
                                                                    <w:left w:val="none" w:sz="0" w:space="0" w:color="auto"/>
                                                                    <w:bottom w:val="none" w:sz="0" w:space="0" w:color="auto"/>
                                                                    <w:right w:val="none" w:sz="0" w:space="0" w:color="auto"/>
                                                                  </w:divBdr>
                                                                  <w:divsChild>
                                                                    <w:div w:id="185139486">
                                                                      <w:marLeft w:val="0"/>
                                                                      <w:marRight w:val="0"/>
                                                                      <w:marTop w:val="0"/>
                                                                      <w:marBottom w:val="0"/>
                                                                      <w:divBdr>
                                                                        <w:top w:val="none" w:sz="0" w:space="0" w:color="auto"/>
                                                                        <w:left w:val="none" w:sz="0" w:space="0" w:color="auto"/>
                                                                        <w:bottom w:val="none" w:sz="0" w:space="0" w:color="auto"/>
                                                                        <w:right w:val="none" w:sz="0" w:space="0" w:color="auto"/>
                                                                      </w:divBdr>
                                                                      <w:divsChild>
                                                                        <w:div w:id="46103688">
                                                                          <w:marLeft w:val="0"/>
                                                                          <w:marRight w:val="0"/>
                                                                          <w:marTop w:val="0"/>
                                                                          <w:marBottom w:val="150"/>
                                                                          <w:divBdr>
                                                                            <w:top w:val="none" w:sz="0" w:space="0" w:color="auto"/>
                                                                            <w:left w:val="none" w:sz="0" w:space="0" w:color="auto"/>
                                                                            <w:bottom w:val="none" w:sz="0" w:space="0" w:color="auto"/>
                                                                            <w:right w:val="none" w:sz="0" w:space="0" w:color="auto"/>
                                                                          </w:divBdr>
                                                                          <w:divsChild>
                                                                            <w:div w:id="16840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218789">
                                                                  <w:marLeft w:val="0"/>
                                                                  <w:marRight w:val="0"/>
                                                                  <w:marTop w:val="0"/>
                                                                  <w:marBottom w:val="0"/>
                                                                  <w:divBdr>
                                                                    <w:top w:val="none" w:sz="0" w:space="0" w:color="auto"/>
                                                                    <w:left w:val="none" w:sz="0" w:space="0" w:color="auto"/>
                                                                    <w:bottom w:val="none" w:sz="0" w:space="0" w:color="auto"/>
                                                                    <w:right w:val="none" w:sz="0" w:space="0" w:color="auto"/>
                                                                  </w:divBdr>
                                                                  <w:divsChild>
                                                                    <w:div w:id="647438442">
                                                                      <w:marLeft w:val="0"/>
                                                                      <w:marRight w:val="0"/>
                                                                      <w:marTop w:val="0"/>
                                                                      <w:marBottom w:val="0"/>
                                                                      <w:divBdr>
                                                                        <w:top w:val="none" w:sz="0" w:space="0" w:color="auto"/>
                                                                        <w:left w:val="none" w:sz="0" w:space="0" w:color="auto"/>
                                                                        <w:bottom w:val="none" w:sz="0" w:space="0" w:color="auto"/>
                                                                        <w:right w:val="none" w:sz="0" w:space="0" w:color="auto"/>
                                                                      </w:divBdr>
                                                                      <w:divsChild>
                                                                        <w:div w:id="203300006">
                                                                          <w:marLeft w:val="0"/>
                                                                          <w:marRight w:val="0"/>
                                                                          <w:marTop w:val="0"/>
                                                                          <w:marBottom w:val="0"/>
                                                                          <w:divBdr>
                                                                            <w:top w:val="none" w:sz="0" w:space="0" w:color="auto"/>
                                                                            <w:left w:val="none" w:sz="0" w:space="0" w:color="auto"/>
                                                                            <w:bottom w:val="none" w:sz="0" w:space="0" w:color="auto"/>
                                                                            <w:right w:val="none" w:sz="0" w:space="0" w:color="auto"/>
                                                                          </w:divBdr>
                                                                        </w:div>
                                                                      </w:divsChild>
                                                                    </w:div>
                                                                    <w:div w:id="1067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6552">
                                                      <w:marLeft w:val="0"/>
                                                      <w:marRight w:val="-15"/>
                                                      <w:marTop w:val="0"/>
                                                      <w:marBottom w:val="0"/>
                                                      <w:divBdr>
                                                        <w:top w:val="none" w:sz="0" w:space="0" w:color="auto"/>
                                                        <w:left w:val="none" w:sz="0" w:space="0" w:color="auto"/>
                                                        <w:bottom w:val="none" w:sz="0" w:space="0" w:color="auto"/>
                                                        <w:right w:val="none" w:sz="0" w:space="0" w:color="auto"/>
                                                      </w:divBdr>
                                                      <w:divsChild>
                                                        <w:div w:id="1359937680">
                                                          <w:marLeft w:val="0"/>
                                                          <w:marRight w:val="0"/>
                                                          <w:marTop w:val="0"/>
                                                          <w:marBottom w:val="0"/>
                                                          <w:divBdr>
                                                            <w:top w:val="none" w:sz="0" w:space="0" w:color="auto"/>
                                                            <w:left w:val="none" w:sz="0" w:space="0" w:color="auto"/>
                                                            <w:bottom w:val="none" w:sz="0" w:space="0" w:color="auto"/>
                                                            <w:right w:val="none" w:sz="0" w:space="0" w:color="auto"/>
                                                          </w:divBdr>
                                                          <w:divsChild>
                                                            <w:div w:id="613250468">
                                                              <w:marLeft w:val="0"/>
                                                              <w:marRight w:val="0"/>
                                                              <w:marTop w:val="0"/>
                                                              <w:marBottom w:val="0"/>
                                                              <w:divBdr>
                                                                <w:top w:val="none" w:sz="0" w:space="0" w:color="auto"/>
                                                                <w:left w:val="none" w:sz="0" w:space="0" w:color="auto"/>
                                                                <w:bottom w:val="none" w:sz="0" w:space="0" w:color="auto"/>
                                                                <w:right w:val="none" w:sz="0" w:space="0" w:color="auto"/>
                                                              </w:divBdr>
                                                              <w:divsChild>
                                                                <w:div w:id="1578592970">
                                                                  <w:marLeft w:val="0"/>
                                                                  <w:marRight w:val="0"/>
                                                                  <w:marTop w:val="0"/>
                                                                  <w:marBottom w:val="225"/>
                                                                  <w:divBdr>
                                                                    <w:top w:val="none" w:sz="0" w:space="0" w:color="auto"/>
                                                                    <w:left w:val="none" w:sz="0" w:space="0" w:color="auto"/>
                                                                    <w:bottom w:val="none" w:sz="0" w:space="0" w:color="auto"/>
                                                                    <w:right w:val="none" w:sz="0" w:space="0" w:color="auto"/>
                                                                  </w:divBdr>
                                                                  <w:divsChild>
                                                                    <w:div w:id="1402366592">
                                                                      <w:marLeft w:val="0"/>
                                                                      <w:marRight w:val="0"/>
                                                                      <w:marTop w:val="0"/>
                                                                      <w:marBottom w:val="0"/>
                                                                      <w:divBdr>
                                                                        <w:top w:val="none" w:sz="0" w:space="0" w:color="auto"/>
                                                                        <w:left w:val="none" w:sz="0" w:space="0" w:color="auto"/>
                                                                        <w:bottom w:val="none" w:sz="0" w:space="0" w:color="auto"/>
                                                                        <w:right w:val="none" w:sz="0" w:space="0" w:color="auto"/>
                                                                      </w:divBdr>
                                                                      <w:divsChild>
                                                                        <w:div w:id="699623964">
                                                                          <w:marLeft w:val="0"/>
                                                                          <w:marRight w:val="0"/>
                                                                          <w:marTop w:val="0"/>
                                                                          <w:marBottom w:val="150"/>
                                                                          <w:divBdr>
                                                                            <w:top w:val="none" w:sz="0" w:space="0" w:color="auto"/>
                                                                            <w:left w:val="none" w:sz="0" w:space="0" w:color="auto"/>
                                                                            <w:bottom w:val="none" w:sz="0" w:space="0" w:color="auto"/>
                                                                            <w:right w:val="none" w:sz="0" w:space="0" w:color="auto"/>
                                                                          </w:divBdr>
                                                                          <w:divsChild>
                                                                            <w:div w:id="74495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97049">
                                                                  <w:marLeft w:val="0"/>
                                                                  <w:marRight w:val="0"/>
                                                                  <w:marTop w:val="0"/>
                                                                  <w:marBottom w:val="0"/>
                                                                  <w:divBdr>
                                                                    <w:top w:val="none" w:sz="0" w:space="0" w:color="auto"/>
                                                                    <w:left w:val="none" w:sz="0" w:space="0" w:color="auto"/>
                                                                    <w:bottom w:val="none" w:sz="0" w:space="0" w:color="auto"/>
                                                                    <w:right w:val="none" w:sz="0" w:space="0" w:color="auto"/>
                                                                  </w:divBdr>
                                                                  <w:divsChild>
                                                                    <w:div w:id="395519938">
                                                                      <w:marLeft w:val="0"/>
                                                                      <w:marRight w:val="0"/>
                                                                      <w:marTop w:val="0"/>
                                                                      <w:marBottom w:val="0"/>
                                                                      <w:divBdr>
                                                                        <w:top w:val="none" w:sz="0" w:space="0" w:color="auto"/>
                                                                        <w:left w:val="none" w:sz="0" w:space="0" w:color="auto"/>
                                                                        <w:bottom w:val="none" w:sz="0" w:space="0" w:color="auto"/>
                                                                        <w:right w:val="none" w:sz="0" w:space="0" w:color="auto"/>
                                                                      </w:divBdr>
                                                                      <w:divsChild>
                                                                        <w:div w:id="1762330808">
                                                                          <w:marLeft w:val="0"/>
                                                                          <w:marRight w:val="0"/>
                                                                          <w:marTop w:val="0"/>
                                                                          <w:marBottom w:val="0"/>
                                                                          <w:divBdr>
                                                                            <w:top w:val="none" w:sz="0" w:space="0" w:color="auto"/>
                                                                            <w:left w:val="none" w:sz="0" w:space="0" w:color="auto"/>
                                                                            <w:bottom w:val="none" w:sz="0" w:space="0" w:color="auto"/>
                                                                            <w:right w:val="none" w:sz="0" w:space="0" w:color="auto"/>
                                                                          </w:divBdr>
                                                                        </w:div>
                                                                      </w:divsChild>
                                                                    </w:div>
                                                                    <w:div w:id="126422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2912064">
              <w:marLeft w:val="0"/>
              <w:marRight w:val="0"/>
              <w:marTop w:val="0"/>
              <w:marBottom w:val="0"/>
              <w:divBdr>
                <w:top w:val="none" w:sz="0" w:space="0" w:color="auto"/>
                <w:left w:val="none" w:sz="0" w:space="0" w:color="auto"/>
                <w:bottom w:val="none" w:sz="0" w:space="0" w:color="auto"/>
                <w:right w:val="none" w:sz="0" w:space="0" w:color="auto"/>
              </w:divBdr>
              <w:divsChild>
                <w:div w:id="2146729847">
                  <w:marLeft w:val="0"/>
                  <w:marRight w:val="0"/>
                  <w:marTop w:val="0"/>
                  <w:marBottom w:val="750"/>
                  <w:divBdr>
                    <w:top w:val="none" w:sz="0" w:space="0" w:color="auto"/>
                    <w:left w:val="none" w:sz="0" w:space="0" w:color="auto"/>
                    <w:bottom w:val="none" w:sz="0" w:space="0" w:color="auto"/>
                    <w:right w:val="none" w:sz="0" w:space="0" w:color="auto"/>
                  </w:divBdr>
                  <w:divsChild>
                    <w:div w:id="202905608">
                      <w:marLeft w:val="0"/>
                      <w:marRight w:val="0"/>
                      <w:marTop w:val="0"/>
                      <w:marBottom w:val="0"/>
                      <w:divBdr>
                        <w:top w:val="none" w:sz="0" w:space="0" w:color="auto"/>
                        <w:left w:val="none" w:sz="0" w:space="0" w:color="auto"/>
                        <w:bottom w:val="none" w:sz="0" w:space="0" w:color="auto"/>
                        <w:right w:val="none" w:sz="0" w:space="0" w:color="auto"/>
                      </w:divBdr>
                      <w:divsChild>
                        <w:div w:id="178586564">
                          <w:marLeft w:val="0"/>
                          <w:marRight w:val="0"/>
                          <w:marTop w:val="0"/>
                          <w:marBottom w:val="0"/>
                          <w:divBdr>
                            <w:top w:val="none" w:sz="0" w:space="0" w:color="auto"/>
                            <w:left w:val="none" w:sz="0" w:space="0" w:color="auto"/>
                            <w:bottom w:val="none" w:sz="0" w:space="0" w:color="auto"/>
                            <w:right w:val="none" w:sz="0" w:space="0" w:color="auto"/>
                          </w:divBdr>
                        </w:div>
                      </w:divsChild>
                    </w:div>
                    <w:div w:id="1675454361">
                      <w:marLeft w:val="0"/>
                      <w:marRight w:val="0"/>
                      <w:marTop w:val="0"/>
                      <w:marBottom w:val="0"/>
                      <w:divBdr>
                        <w:top w:val="none" w:sz="0" w:space="0" w:color="auto"/>
                        <w:left w:val="none" w:sz="0" w:space="0" w:color="auto"/>
                        <w:bottom w:val="none" w:sz="0" w:space="0" w:color="auto"/>
                        <w:right w:val="none" w:sz="0" w:space="0" w:color="auto"/>
                      </w:divBdr>
                      <w:divsChild>
                        <w:div w:id="2106418182">
                          <w:marLeft w:val="0"/>
                          <w:marRight w:val="0"/>
                          <w:marTop w:val="0"/>
                          <w:marBottom w:val="0"/>
                          <w:divBdr>
                            <w:top w:val="none" w:sz="0" w:space="0" w:color="auto"/>
                            <w:left w:val="none" w:sz="0" w:space="0" w:color="auto"/>
                            <w:bottom w:val="none" w:sz="0" w:space="0" w:color="auto"/>
                            <w:right w:val="none" w:sz="0" w:space="0" w:color="auto"/>
                          </w:divBdr>
                        </w:div>
                      </w:divsChild>
                    </w:div>
                    <w:div w:id="2094617559">
                      <w:marLeft w:val="0"/>
                      <w:marRight w:val="0"/>
                      <w:marTop w:val="0"/>
                      <w:marBottom w:val="0"/>
                      <w:divBdr>
                        <w:top w:val="none" w:sz="0" w:space="0" w:color="auto"/>
                        <w:left w:val="none" w:sz="0" w:space="0" w:color="auto"/>
                        <w:bottom w:val="none" w:sz="0" w:space="0" w:color="auto"/>
                        <w:right w:val="none" w:sz="0" w:space="0" w:color="auto"/>
                      </w:divBdr>
                      <w:divsChild>
                        <w:div w:id="145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76454">
                  <w:marLeft w:val="-225"/>
                  <w:marRight w:val="-225"/>
                  <w:marTop w:val="0"/>
                  <w:marBottom w:val="0"/>
                  <w:divBdr>
                    <w:top w:val="none" w:sz="0" w:space="0" w:color="auto"/>
                    <w:left w:val="none" w:sz="0" w:space="0" w:color="auto"/>
                    <w:bottom w:val="none" w:sz="0" w:space="0" w:color="auto"/>
                    <w:right w:val="none" w:sz="0" w:space="0" w:color="auto"/>
                  </w:divBdr>
                  <w:divsChild>
                    <w:div w:id="213933145">
                      <w:marLeft w:val="0"/>
                      <w:marRight w:val="0"/>
                      <w:marTop w:val="0"/>
                      <w:marBottom w:val="0"/>
                      <w:divBdr>
                        <w:top w:val="none" w:sz="0" w:space="0" w:color="auto"/>
                        <w:left w:val="none" w:sz="0" w:space="0" w:color="auto"/>
                        <w:bottom w:val="none" w:sz="0" w:space="0" w:color="auto"/>
                        <w:right w:val="none" w:sz="0" w:space="0" w:color="auto"/>
                      </w:divBdr>
                      <w:divsChild>
                        <w:div w:id="350912094">
                          <w:marLeft w:val="0"/>
                          <w:marRight w:val="0"/>
                          <w:marTop w:val="0"/>
                          <w:marBottom w:val="0"/>
                          <w:divBdr>
                            <w:top w:val="none" w:sz="0" w:space="0" w:color="auto"/>
                            <w:left w:val="none" w:sz="0" w:space="0" w:color="auto"/>
                            <w:bottom w:val="none" w:sz="0" w:space="0" w:color="auto"/>
                            <w:right w:val="none" w:sz="0" w:space="0" w:color="auto"/>
                          </w:divBdr>
                          <w:divsChild>
                            <w:div w:id="1854761682">
                              <w:marLeft w:val="0"/>
                              <w:marRight w:val="0"/>
                              <w:marTop w:val="0"/>
                              <w:marBottom w:val="0"/>
                              <w:divBdr>
                                <w:top w:val="none" w:sz="0" w:space="0" w:color="auto"/>
                                <w:left w:val="none" w:sz="0" w:space="0" w:color="auto"/>
                                <w:bottom w:val="none" w:sz="0" w:space="0" w:color="auto"/>
                                <w:right w:val="none" w:sz="0" w:space="0" w:color="auto"/>
                              </w:divBdr>
                              <w:divsChild>
                                <w:div w:id="350181632">
                                  <w:marLeft w:val="0"/>
                                  <w:marRight w:val="0"/>
                                  <w:marTop w:val="0"/>
                                  <w:marBottom w:val="0"/>
                                  <w:divBdr>
                                    <w:top w:val="none" w:sz="0" w:space="0" w:color="auto"/>
                                    <w:left w:val="none" w:sz="0" w:space="0" w:color="auto"/>
                                    <w:bottom w:val="none" w:sz="0" w:space="0" w:color="auto"/>
                                    <w:right w:val="none" w:sz="0" w:space="0" w:color="auto"/>
                                  </w:divBdr>
                                </w:div>
                              </w:divsChild>
                            </w:div>
                            <w:div w:id="794253469">
                              <w:marLeft w:val="0"/>
                              <w:marRight w:val="0"/>
                              <w:marTop w:val="0"/>
                              <w:marBottom w:val="0"/>
                              <w:divBdr>
                                <w:top w:val="none" w:sz="0" w:space="0" w:color="auto"/>
                                <w:left w:val="none" w:sz="0" w:space="0" w:color="auto"/>
                                <w:bottom w:val="none" w:sz="0" w:space="0" w:color="auto"/>
                                <w:right w:val="none" w:sz="0" w:space="0" w:color="auto"/>
                              </w:divBdr>
                              <w:divsChild>
                                <w:div w:id="5775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78353">
                      <w:marLeft w:val="0"/>
                      <w:marRight w:val="0"/>
                      <w:marTop w:val="0"/>
                      <w:marBottom w:val="0"/>
                      <w:divBdr>
                        <w:top w:val="none" w:sz="0" w:space="0" w:color="auto"/>
                        <w:left w:val="none" w:sz="0" w:space="0" w:color="auto"/>
                        <w:bottom w:val="none" w:sz="0" w:space="0" w:color="auto"/>
                        <w:right w:val="none" w:sz="0" w:space="0" w:color="auto"/>
                      </w:divBdr>
                      <w:divsChild>
                        <w:div w:id="2105683937">
                          <w:marLeft w:val="0"/>
                          <w:marRight w:val="0"/>
                          <w:marTop w:val="0"/>
                          <w:marBottom w:val="0"/>
                          <w:divBdr>
                            <w:top w:val="none" w:sz="0" w:space="0" w:color="auto"/>
                            <w:left w:val="none" w:sz="0" w:space="0" w:color="auto"/>
                            <w:bottom w:val="none" w:sz="0" w:space="0" w:color="auto"/>
                            <w:right w:val="none" w:sz="0" w:space="0" w:color="auto"/>
                          </w:divBdr>
                          <w:divsChild>
                            <w:div w:id="1604917670">
                              <w:marLeft w:val="0"/>
                              <w:marRight w:val="0"/>
                              <w:marTop w:val="0"/>
                              <w:marBottom w:val="0"/>
                              <w:divBdr>
                                <w:top w:val="none" w:sz="0" w:space="0" w:color="auto"/>
                                <w:left w:val="none" w:sz="0" w:space="0" w:color="auto"/>
                                <w:bottom w:val="none" w:sz="0" w:space="0" w:color="auto"/>
                                <w:right w:val="none" w:sz="0" w:space="0" w:color="auto"/>
                              </w:divBdr>
                              <w:divsChild>
                                <w:div w:id="665473856">
                                  <w:marLeft w:val="0"/>
                                  <w:marRight w:val="0"/>
                                  <w:marTop w:val="0"/>
                                  <w:marBottom w:val="0"/>
                                  <w:divBdr>
                                    <w:top w:val="none" w:sz="0" w:space="0" w:color="auto"/>
                                    <w:left w:val="none" w:sz="0" w:space="0" w:color="auto"/>
                                    <w:bottom w:val="none" w:sz="0" w:space="0" w:color="auto"/>
                                    <w:right w:val="none" w:sz="0" w:space="0" w:color="auto"/>
                                  </w:divBdr>
                                  <w:divsChild>
                                    <w:div w:id="334000791">
                                      <w:marLeft w:val="0"/>
                                      <w:marRight w:val="0"/>
                                      <w:marTop w:val="0"/>
                                      <w:marBottom w:val="300"/>
                                      <w:divBdr>
                                        <w:top w:val="none" w:sz="0" w:space="0" w:color="auto"/>
                                        <w:left w:val="none" w:sz="0" w:space="0" w:color="auto"/>
                                        <w:bottom w:val="single" w:sz="6" w:space="4" w:color="FFFFFF"/>
                                        <w:right w:val="none" w:sz="0" w:space="0" w:color="auto"/>
                                      </w:divBdr>
                                      <w:divsChild>
                                        <w:div w:id="1568570931">
                                          <w:marLeft w:val="0"/>
                                          <w:marRight w:val="0"/>
                                          <w:marTop w:val="0"/>
                                          <w:marBottom w:val="0"/>
                                          <w:divBdr>
                                            <w:top w:val="none" w:sz="0" w:space="0" w:color="801719"/>
                                            <w:left w:val="none" w:sz="0" w:space="0" w:color="801719"/>
                                            <w:bottom w:val="single" w:sz="2" w:space="0" w:color="801719"/>
                                            <w:right w:val="none" w:sz="0" w:space="8" w:color="801719"/>
                                          </w:divBdr>
                                        </w:div>
                                      </w:divsChild>
                                    </w:div>
                                  </w:divsChild>
                                </w:div>
                              </w:divsChild>
                            </w:div>
                          </w:divsChild>
                        </w:div>
                        <w:div w:id="183441299">
                          <w:marLeft w:val="0"/>
                          <w:marRight w:val="0"/>
                          <w:marTop w:val="0"/>
                          <w:marBottom w:val="0"/>
                          <w:divBdr>
                            <w:top w:val="none" w:sz="0" w:space="0" w:color="auto"/>
                            <w:left w:val="none" w:sz="0" w:space="0" w:color="auto"/>
                            <w:bottom w:val="none" w:sz="0" w:space="0" w:color="auto"/>
                            <w:right w:val="none" w:sz="0" w:space="0" w:color="auto"/>
                          </w:divBdr>
                        </w:div>
                      </w:divsChild>
                    </w:div>
                    <w:div w:id="1570965001">
                      <w:marLeft w:val="0"/>
                      <w:marRight w:val="0"/>
                      <w:marTop w:val="0"/>
                      <w:marBottom w:val="0"/>
                      <w:divBdr>
                        <w:top w:val="none" w:sz="0" w:space="0" w:color="auto"/>
                        <w:left w:val="none" w:sz="0" w:space="0" w:color="auto"/>
                        <w:bottom w:val="none" w:sz="0" w:space="0" w:color="auto"/>
                        <w:right w:val="none" w:sz="0" w:space="0" w:color="auto"/>
                      </w:divBdr>
                      <w:divsChild>
                        <w:div w:id="133721406">
                          <w:marLeft w:val="0"/>
                          <w:marRight w:val="0"/>
                          <w:marTop w:val="0"/>
                          <w:marBottom w:val="0"/>
                          <w:divBdr>
                            <w:top w:val="none" w:sz="0" w:space="0" w:color="auto"/>
                            <w:left w:val="none" w:sz="0" w:space="0" w:color="auto"/>
                            <w:bottom w:val="none" w:sz="0" w:space="0" w:color="auto"/>
                            <w:right w:val="none" w:sz="0" w:space="0" w:color="auto"/>
                          </w:divBdr>
                          <w:divsChild>
                            <w:div w:id="2087804321">
                              <w:marLeft w:val="0"/>
                              <w:marRight w:val="0"/>
                              <w:marTop w:val="0"/>
                              <w:marBottom w:val="0"/>
                              <w:divBdr>
                                <w:top w:val="none" w:sz="0" w:space="0" w:color="auto"/>
                                <w:left w:val="none" w:sz="0" w:space="0" w:color="auto"/>
                                <w:bottom w:val="none" w:sz="0" w:space="0" w:color="auto"/>
                                <w:right w:val="none" w:sz="0" w:space="0" w:color="auto"/>
                              </w:divBdr>
                              <w:divsChild>
                                <w:div w:id="1140264237">
                                  <w:marLeft w:val="0"/>
                                  <w:marRight w:val="0"/>
                                  <w:marTop w:val="0"/>
                                  <w:marBottom w:val="0"/>
                                  <w:divBdr>
                                    <w:top w:val="none" w:sz="0" w:space="0" w:color="auto"/>
                                    <w:left w:val="none" w:sz="0" w:space="0" w:color="auto"/>
                                    <w:bottom w:val="none" w:sz="0" w:space="0" w:color="auto"/>
                                    <w:right w:val="none" w:sz="0" w:space="0" w:color="auto"/>
                                  </w:divBdr>
                                  <w:divsChild>
                                    <w:div w:id="577789960">
                                      <w:marLeft w:val="0"/>
                                      <w:marRight w:val="0"/>
                                      <w:marTop w:val="0"/>
                                      <w:marBottom w:val="300"/>
                                      <w:divBdr>
                                        <w:top w:val="none" w:sz="0" w:space="0" w:color="auto"/>
                                        <w:left w:val="none" w:sz="0" w:space="0" w:color="auto"/>
                                        <w:bottom w:val="single" w:sz="6" w:space="4" w:color="FFFFFF"/>
                                        <w:right w:val="none" w:sz="0" w:space="0" w:color="auto"/>
                                      </w:divBdr>
                                      <w:divsChild>
                                        <w:div w:id="1417508623">
                                          <w:marLeft w:val="0"/>
                                          <w:marRight w:val="0"/>
                                          <w:marTop w:val="0"/>
                                          <w:marBottom w:val="0"/>
                                          <w:divBdr>
                                            <w:top w:val="none" w:sz="0" w:space="0" w:color="801719"/>
                                            <w:left w:val="none" w:sz="0" w:space="0" w:color="801719"/>
                                            <w:bottom w:val="single" w:sz="2" w:space="0" w:color="801719"/>
                                            <w:right w:val="none" w:sz="0" w:space="8" w:color="801719"/>
                                          </w:divBdr>
                                        </w:div>
                                      </w:divsChild>
                                    </w:div>
                                  </w:divsChild>
                                </w:div>
                              </w:divsChild>
                            </w:div>
                          </w:divsChild>
                        </w:div>
                        <w:div w:id="424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5115">
                  <w:marLeft w:val="0"/>
                  <w:marRight w:val="0"/>
                  <w:marTop w:val="0"/>
                  <w:marBottom w:val="1500"/>
                  <w:divBdr>
                    <w:top w:val="none" w:sz="0" w:space="0" w:color="auto"/>
                    <w:left w:val="none" w:sz="0" w:space="0" w:color="auto"/>
                    <w:bottom w:val="none" w:sz="0" w:space="0" w:color="auto"/>
                    <w:right w:val="none" w:sz="0" w:space="0" w:color="auto"/>
                  </w:divBdr>
                  <w:divsChild>
                    <w:div w:id="454639350">
                      <w:marLeft w:val="0"/>
                      <w:marRight w:val="0"/>
                      <w:marTop w:val="0"/>
                      <w:marBottom w:val="0"/>
                      <w:divBdr>
                        <w:top w:val="none" w:sz="0" w:space="0" w:color="auto"/>
                        <w:left w:val="none" w:sz="0" w:space="0" w:color="auto"/>
                        <w:bottom w:val="none" w:sz="0" w:space="0" w:color="auto"/>
                        <w:right w:val="none" w:sz="0" w:space="0" w:color="auto"/>
                      </w:divBdr>
                      <w:divsChild>
                        <w:div w:id="1582446266">
                          <w:marLeft w:val="0"/>
                          <w:marRight w:val="0"/>
                          <w:marTop w:val="0"/>
                          <w:marBottom w:val="0"/>
                          <w:divBdr>
                            <w:top w:val="none" w:sz="0" w:space="0" w:color="auto"/>
                            <w:left w:val="none" w:sz="0" w:space="0" w:color="auto"/>
                            <w:bottom w:val="none" w:sz="0" w:space="0" w:color="auto"/>
                            <w:right w:val="none" w:sz="0" w:space="0" w:color="auto"/>
                          </w:divBdr>
                          <w:divsChild>
                            <w:div w:id="903612119">
                              <w:marLeft w:val="-225"/>
                              <w:marRight w:val="-225"/>
                              <w:marTop w:val="0"/>
                              <w:marBottom w:val="0"/>
                              <w:divBdr>
                                <w:top w:val="none" w:sz="0" w:space="0" w:color="auto"/>
                                <w:left w:val="none" w:sz="0" w:space="0" w:color="auto"/>
                                <w:bottom w:val="none" w:sz="0" w:space="0" w:color="auto"/>
                                <w:right w:val="none" w:sz="0" w:space="0" w:color="auto"/>
                              </w:divBdr>
                              <w:divsChild>
                                <w:div w:id="3777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046639">
      <w:bodyDiv w:val="1"/>
      <w:marLeft w:val="0"/>
      <w:marRight w:val="0"/>
      <w:marTop w:val="0"/>
      <w:marBottom w:val="0"/>
      <w:divBdr>
        <w:top w:val="none" w:sz="0" w:space="0" w:color="auto"/>
        <w:left w:val="none" w:sz="0" w:space="0" w:color="auto"/>
        <w:bottom w:val="none" w:sz="0" w:space="0" w:color="auto"/>
        <w:right w:val="none" w:sz="0" w:space="0" w:color="auto"/>
      </w:divBdr>
    </w:div>
    <w:div w:id="775684248">
      <w:bodyDiv w:val="1"/>
      <w:marLeft w:val="0"/>
      <w:marRight w:val="0"/>
      <w:marTop w:val="0"/>
      <w:marBottom w:val="0"/>
      <w:divBdr>
        <w:top w:val="none" w:sz="0" w:space="0" w:color="auto"/>
        <w:left w:val="none" w:sz="0" w:space="0" w:color="auto"/>
        <w:bottom w:val="none" w:sz="0" w:space="0" w:color="auto"/>
        <w:right w:val="none" w:sz="0" w:space="0" w:color="auto"/>
      </w:divBdr>
      <w:divsChild>
        <w:div w:id="772438683">
          <w:marLeft w:val="0"/>
          <w:marRight w:val="0"/>
          <w:marTop w:val="0"/>
          <w:marBottom w:val="0"/>
          <w:divBdr>
            <w:top w:val="none" w:sz="0" w:space="0" w:color="D1D1D1"/>
            <w:left w:val="none" w:sz="0" w:space="0" w:color="D1D1D1"/>
            <w:bottom w:val="none" w:sz="0" w:space="0" w:color="D1D1D1"/>
            <w:right w:val="none" w:sz="0" w:space="0" w:color="D1D1D1"/>
          </w:divBdr>
          <w:divsChild>
            <w:div w:id="933325816">
              <w:marLeft w:val="0"/>
              <w:marRight w:val="300"/>
              <w:marTop w:val="0"/>
              <w:marBottom w:val="300"/>
              <w:divBdr>
                <w:top w:val="none" w:sz="0" w:space="0" w:color="auto"/>
                <w:left w:val="none" w:sz="0" w:space="0" w:color="auto"/>
                <w:bottom w:val="none" w:sz="0" w:space="0" w:color="auto"/>
                <w:right w:val="none" w:sz="0" w:space="0" w:color="auto"/>
              </w:divBdr>
            </w:div>
            <w:div w:id="993340834">
              <w:marLeft w:val="0"/>
              <w:marRight w:val="0"/>
              <w:marTop w:val="0"/>
              <w:marBottom w:val="0"/>
              <w:divBdr>
                <w:top w:val="none" w:sz="0" w:space="0" w:color="auto"/>
                <w:left w:val="none" w:sz="0" w:space="0" w:color="auto"/>
                <w:bottom w:val="none" w:sz="0" w:space="0" w:color="auto"/>
                <w:right w:val="none" w:sz="0" w:space="0" w:color="auto"/>
              </w:divBdr>
              <w:divsChild>
                <w:div w:id="618873193">
                  <w:marLeft w:val="0"/>
                  <w:marRight w:val="225"/>
                  <w:marTop w:val="0"/>
                  <w:marBottom w:val="0"/>
                  <w:divBdr>
                    <w:top w:val="none" w:sz="0" w:space="0" w:color="auto"/>
                    <w:left w:val="none" w:sz="0" w:space="0" w:color="auto"/>
                    <w:bottom w:val="none" w:sz="0" w:space="0" w:color="auto"/>
                    <w:right w:val="none" w:sz="0" w:space="0" w:color="auto"/>
                  </w:divBdr>
                  <w:divsChild>
                    <w:div w:id="867375360">
                      <w:marLeft w:val="0"/>
                      <w:marRight w:val="0"/>
                      <w:marTop w:val="0"/>
                      <w:marBottom w:val="0"/>
                      <w:divBdr>
                        <w:top w:val="none" w:sz="0" w:space="0" w:color="auto"/>
                        <w:left w:val="none" w:sz="0" w:space="0" w:color="auto"/>
                        <w:bottom w:val="none" w:sz="0" w:space="0" w:color="auto"/>
                        <w:right w:val="none" w:sz="0" w:space="0" w:color="auto"/>
                      </w:divBdr>
                    </w:div>
                  </w:divsChild>
                </w:div>
                <w:div w:id="4441517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95755773">
      <w:bodyDiv w:val="1"/>
      <w:marLeft w:val="0"/>
      <w:marRight w:val="0"/>
      <w:marTop w:val="0"/>
      <w:marBottom w:val="0"/>
      <w:divBdr>
        <w:top w:val="none" w:sz="0" w:space="0" w:color="auto"/>
        <w:left w:val="none" w:sz="0" w:space="0" w:color="auto"/>
        <w:bottom w:val="none" w:sz="0" w:space="0" w:color="auto"/>
        <w:right w:val="none" w:sz="0" w:space="0" w:color="auto"/>
      </w:divBdr>
      <w:divsChild>
        <w:div w:id="2014674191">
          <w:marLeft w:val="0"/>
          <w:marRight w:val="0"/>
          <w:marTop w:val="0"/>
          <w:marBottom w:val="0"/>
          <w:divBdr>
            <w:top w:val="none" w:sz="0" w:space="0" w:color="auto"/>
            <w:left w:val="none" w:sz="0" w:space="0" w:color="auto"/>
            <w:bottom w:val="none" w:sz="0" w:space="0" w:color="auto"/>
            <w:right w:val="none" w:sz="0" w:space="0" w:color="auto"/>
          </w:divBdr>
          <w:divsChild>
            <w:div w:id="1458378929">
              <w:marLeft w:val="0"/>
              <w:marRight w:val="0"/>
              <w:marTop w:val="0"/>
              <w:marBottom w:val="0"/>
              <w:divBdr>
                <w:top w:val="none" w:sz="0" w:space="0" w:color="auto"/>
                <w:left w:val="none" w:sz="0" w:space="0" w:color="auto"/>
                <w:bottom w:val="none" w:sz="0" w:space="0" w:color="auto"/>
                <w:right w:val="none" w:sz="0" w:space="0" w:color="auto"/>
              </w:divBdr>
              <w:divsChild>
                <w:div w:id="1519124595">
                  <w:marLeft w:val="0"/>
                  <w:marRight w:val="0"/>
                  <w:marTop w:val="0"/>
                  <w:marBottom w:val="0"/>
                  <w:divBdr>
                    <w:top w:val="none" w:sz="0" w:space="0" w:color="auto"/>
                    <w:left w:val="none" w:sz="0" w:space="0" w:color="auto"/>
                    <w:bottom w:val="none" w:sz="0" w:space="0" w:color="auto"/>
                    <w:right w:val="none" w:sz="0" w:space="0" w:color="auto"/>
                  </w:divBdr>
                  <w:divsChild>
                    <w:div w:id="7781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955210">
          <w:marLeft w:val="0"/>
          <w:marRight w:val="0"/>
          <w:marTop w:val="0"/>
          <w:marBottom w:val="0"/>
          <w:divBdr>
            <w:top w:val="none" w:sz="0" w:space="0" w:color="auto"/>
            <w:left w:val="none" w:sz="0" w:space="0" w:color="auto"/>
            <w:bottom w:val="none" w:sz="0" w:space="0" w:color="auto"/>
            <w:right w:val="none" w:sz="0" w:space="0" w:color="auto"/>
          </w:divBdr>
          <w:divsChild>
            <w:div w:id="1652254562">
              <w:marLeft w:val="0"/>
              <w:marRight w:val="0"/>
              <w:marTop w:val="0"/>
              <w:marBottom w:val="0"/>
              <w:divBdr>
                <w:top w:val="none" w:sz="0" w:space="0" w:color="auto"/>
                <w:left w:val="none" w:sz="0" w:space="0" w:color="auto"/>
                <w:bottom w:val="none" w:sz="0" w:space="0" w:color="auto"/>
                <w:right w:val="none" w:sz="0" w:space="0" w:color="auto"/>
              </w:divBdr>
              <w:divsChild>
                <w:div w:id="16877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19404">
          <w:marLeft w:val="0"/>
          <w:marRight w:val="0"/>
          <w:marTop w:val="0"/>
          <w:marBottom w:val="0"/>
          <w:divBdr>
            <w:top w:val="none" w:sz="0" w:space="0" w:color="auto"/>
            <w:left w:val="none" w:sz="0" w:space="0" w:color="auto"/>
            <w:bottom w:val="none" w:sz="0" w:space="0" w:color="auto"/>
            <w:right w:val="none" w:sz="0" w:space="0" w:color="auto"/>
          </w:divBdr>
          <w:divsChild>
            <w:div w:id="793598847">
              <w:marLeft w:val="0"/>
              <w:marRight w:val="0"/>
              <w:marTop w:val="0"/>
              <w:marBottom w:val="0"/>
              <w:divBdr>
                <w:top w:val="none" w:sz="0" w:space="0" w:color="auto"/>
                <w:left w:val="none" w:sz="0" w:space="0" w:color="auto"/>
                <w:bottom w:val="none" w:sz="0" w:space="0" w:color="auto"/>
                <w:right w:val="none" w:sz="0" w:space="0" w:color="auto"/>
              </w:divBdr>
            </w:div>
          </w:divsChild>
        </w:div>
        <w:div w:id="1096948267">
          <w:marLeft w:val="0"/>
          <w:marRight w:val="0"/>
          <w:marTop w:val="0"/>
          <w:marBottom w:val="0"/>
          <w:divBdr>
            <w:top w:val="none" w:sz="0" w:space="0" w:color="auto"/>
            <w:left w:val="none" w:sz="0" w:space="0" w:color="auto"/>
            <w:bottom w:val="none" w:sz="0" w:space="0" w:color="auto"/>
            <w:right w:val="none" w:sz="0" w:space="0" w:color="auto"/>
          </w:divBdr>
          <w:divsChild>
            <w:div w:id="1636833657">
              <w:marLeft w:val="0"/>
              <w:marRight w:val="0"/>
              <w:marTop w:val="0"/>
              <w:marBottom w:val="0"/>
              <w:divBdr>
                <w:top w:val="none" w:sz="0" w:space="0" w:color="auto"/>
                <w:left w:val="none" w:sz="0" w:space="0" w:color="auto"/>
                <w:bottom w:val="none" w:sz="0" w:space="0" w:color="auto"/>
                <w:right w:val="none" w:sz="0" w:space="0" w:color="auto"/>
              </w:divBdr>
            </w:div>
          </w:divsChild>
        </w:div>
        <w:div w:id="1513563774">
          <w:marLeft w:val="0"/>
          <w:marRight w:val="0"/>
          <w:marTop w:val="0"/>
          <w:marBottom w:val="0"/>
          <w:divBdr>
            <w:top w:val="none" w:sz="0" w:space="0" w:color="auto"/>
            <w:left w:val="none" w:sz="0" w:space="0" w:color="auto"/>
            <w:bottom w:val="none" w:sz="0" w:space="0" w:color="auto"/>
            <w:right w:val="none" w:sz="0" w:space="0" w:color="auto"/>
          </w:divBdr>
          <w:divsChild>
            <w:div w:id="1748382356">
              <w:marLeft w:val="0"/>
              <w:marRight w:val="0"/>
              <w:marTop w:val="0"/>
              <w:marBottom w:val="0"/>
              <w:divBdr>
                <w:top w:val="none" w:sz="0" w:space="0" w:color="auto"/>
                <w:left w:val="none" w:sz="0" w:space="0" w:color="auto"/>
                <w:bottom w:val="none" w:sz="0" w:space="0" w:color="auto"/>
                <w:right w:val="none" w:sz="0" w:space="0" w:color="auto"/>
              </w:divBdr>
            </w:div>
          </w:divsChild>
        </w:div>
        <w:div w:id="411856830">
          <w:marLeft w:val="0"/>
          <w:marRight w:val="0"/>
          <w:marTop w:val="0"/>
          <w:marBottom w:val="0"/>
          <w:divBdr>
            <w:top w:val="none" w:sz="0" w:space="0" w:color="auto"/>
            <w:left w:val="none" w:sz="0" w:space="0" w:color="auto"/>
            <w:bottom w:val="none" w:sz="0" w:space="0" w:color="auto"/>
            <w:right w:val="none" w:sz="0" w:space="0" w:color="auto"/>
          </w:divBdr>
          <w:divsChild>
            <w:div w:id="1499807210">
              <w:marLeft w:val="0"/>
              <w:marRight w:val="0"/>
              <w:marTop w:val="0"/>
              <w:marBottom w:val="0"/>
              <w:divBdr>
                <w:top w:val="none" w:sz="0" w:space="0" w:color="auto"/>
                <w:left w:val="none" w:sz="0" w:space="0" w:color="auto"/>
                <w:bottom w:val="none" w:sz="0" w:space="0" w:color="auto"/>
                <w:right w:val="none" w:sz="0" w:space="0" w:color="auto"/>
              </w:divBdr>
              <w:divsChild>
                <w:div w:id="335232660">
                  <w:marLeft w:val="0"/>
                  <w:marRight w:val="0"/>
                  <w:marTop w:val="0"/>
                  <w:marBottom w:val="0"/>
                  <w:divBdr>
                    <w:top w:val="none" w:sz="0" w:space="0" w:color="auto"/>
                    <w:left w:val="none" w:sz="0" w:space="0" w:color="auto"/>
                    <w:bottom w:val="none" w:sz="0" w:space="0" w:color="auto"/>
                    <w:right w:val="none" w:sz="0" w:space="0" w:color="auto"/>
                  </w:divBdr>
                  <w:divsChild>
                    <w:div w:id="367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15517">
          <w:marLeft w:val="0"/>
          <w:marRight w:val="0"/>
          <w:marTop w:val="0"/>
          <w:marBottom w:val="0"/>
          <w:divBdr>
            <w:top w:val="none" w:sz="0" w:space="0" w:color="auto"/>
            <w:left w:val="none" w:sz="0" w:space="0" w:color="auto"/>
            <w:bottom w:val="none" w:sz="0" w:space="0" w:color="auto"/>
            <w:right w:val="none" w:sz="0" w:space="0" w:color="auto"/>
          </w:divBdr>
          <w:divsChild>
            <w:div w:id="699010304">
              <w:marLeft w:val="0"/>
              <w:marRight w:val="0"/>
              <w:marTop w:val="0"/>
              <w:marBottom w:val="0"/>
              <w:divBdr>
                <w:top w:val="none" w:sz="0" w:space="0" w:color="auto"/>
                <w:left w:val="none" w:sz="0" w:space="0" w:color="auto"/>
                <w:bottom w:val="none" w:sz="0" w:space="0" w:color="auto"/>
                <w:right w:val="none" w:sz="0" w:space="0" w:color="auto"/>
              </w:divBdr>
              <w:divsChild>
                <w:div w:id="1909146904">
                  <w:marLeft w:val="0"/>
                  <w:marRight w:val="0"/>
                  <w:marTop w:val="0"/>
                  <w:marBottom w:val="0"/>
                  <w:divBdr>
                    <w:top w:val="none" w:sz="0" w:space="0" w:color="auto"/>
                    <w:left w:val="none" w:sz="0" w:space="0" w:color="auto"/>
                    <w:bottom w:val="none" w:sz="0" w:space="0" w:color="auto"/>
                    <w:right w:val="none" w:sz="0" w:space="0" w:color="auto"/>
                  </w:divBdr>
                </w:div>
                <w:div w:id="1082531692">
                  <w:marLeft w:val="0"/>
                  <w:marRight w:val="0"/>
                  <w:marTop w:val="0"/>
                  <w:marBottom w:val="0"/>
                  <w:divBdr>
                    <w:top w:val="none" w:sz="0" w:space="0" w:color="auto"/>
                    <w:left w:val="none" w:sz="0" w:space="0" w:color="auto"/>
                    <w:bottom w:val="none" w:sz="0" w:space="0" w:color="auto"/>
                    <w:right w:val="none" w:sz="0" w:space="0" w:color="auto"/>
                  </w:divBdr>
                </w:div>
                <w:div w:id="2128424383">
                  <w:marLeft w:val="0"/>
                  <w:marRight w:val="0"/>
                  <w:marTop w:val="0"/>
                  <w:marBottom w:val="0"/>
                  <w:divBdr>
                    <w:top w:val="none" w:sz="0" w:space="0" w:color="auto"/>
                    <w:left w:val="none" w:sz="0" w:space="0" w:color="auto"/>
                    <w:bottom w:val="none" w:sz="0" w:space="0" w:color="auto"/>
                    <w:right w:val="none" w:sz="0" w:space="0" w:color="auto"/>
                  </w:divBdr>
                </w:div>
                <w:div w:id="100541519">
                  <w:marLeft w:val="0"/>
                  <w:marRight w:val="0"/>
                  <w:marTop w:val="0"/>
                  <w:marBottom w:val="0"/>
                  <w:divBdr>
                    <w:top w:val="none" w:sz="0" w:space="0" w:color="auto"/>
                    <w:left w:val="none" w:sz="0" w:space="0" w:color="auto"/>
                    <w:bottom w:val="none" w:sz="0" w:space="0" w:color="auto"/>
                    <w:right w:val="none" w:sz="0" w:space="0" w:color="auto"/>
                  </w:divBdr>
                </w:div>
                <w:div w:id="218631078">
                  <w:marLeft w:val="0"/>
                  <w:marRight w:val="0"/>
                  <w:marTop w:val="0"/>
                  <w:marBottom w:val="0"/>
                  <w:divBdr>
                    <w:top w:val="none" w:sz="0" w:space="0" w:color="auto"/>
                    <w:left w:val="none" w:sz="0" w:space="0" w:color="auto"/>
                    <w:bottom w:val="none" w:sz="0" w:space="0" w:color="auto"/>
                    <w:right w:val="none" w:sz="0" w:space="0" w:color="auto"/>
                  </w:divBdr>
                </w:div>
                <w:div w:id="1664359082">
                  <w:marLeft w:val="0"/>
                  <w:marRight w:val="0"/>
                  <w:marTop w:val="0"/>
                  <w:marBottom w:val="0"/>
                  <w:divBdr>
                    <w:top w:val="none" w:sz="0" w:space="0" w:color="auto"/>
                    <w:left w:val="none" w:sz="0" w:space="0" w:color="auto"/>
                    <w:bottom w:val="none" w:sz="0" w:space="0" w:color="auto"/>
                    <w:right w:val="none" w:sz="0" w:space="0" w:color="auto"/>
                  </w:divBdr>
                </w:div>
                <w:div w:id="213952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3718">
      <w:bodyDiv w:val="1"/>
      <w:marLeft w:val="0"/>
      <w:marRight w:val="0"/>
      <w:marTop w:val="0"/>
      <w:marBottom w:val="0"/>
      <w:divBdr>
        <w:top w:val="none" w:sz="0" w:space="0" w:color="auto"/>
        <w:left w:val="none" w:sz="0" w:space="0" w:color="auto"/>
        <w:bottom w:val="none" w:sz="0" w:space="0" w:color="auto"/>
        <w:right w:val="none" w:sz="0" w:space="0" w:color="auto"/>
      </w:divBdr>
    </w:div>
    <w:div w:id="901796837">
      <w:bodyDiv w:val="1"/>
      <w:marLeft w:val="0"/>
      <w:marRight w:val="0"/>
      <w:marTop w:val="0"/>
      <w:marBottom w:val="0"/>
      <w:divBdr>
        <w:top w:val="none" w:sz="0" w:space="0" w:color="auto"/>
        <w:left w:val="none" w:sz="0" w:space="0" w:color="auto"/>
        <w:bottom w:val="none" w:sz="0" w:space="0" w:color="auto"/>
        <w:right w:val="none" w:sz="0" w:space="0" w:color="auto"/>
      </w:divBdr>
    </w:div>
    <w:div w:id="963585471">
      <w:bodyDiv w:val="1"/>
      <w:marLeft w:val="0"/>
      <w:marRight w:val="0"/>
      <w:marTop w:val="0"/>
      <w:marBottom w:val="0"/>
      <w:divBdr>
        <w:top w:val="none" w:sz="0" w:space="0" w:color="auto"/>
        <w:left w:val="none" w:sz="0" w:space="0" w:color="auto"/>
        <w:bottom w:val="none" w:sz="0" w:space="0" w:color="auto"/>
        <w:right w:val="none" w:sz="0" w:space="0" w:color="auto"/>
      </w:divBdr>
    </w:div>
    <w:div w:id="989866462">
      <w:bodyDiv w:val="1"/>
      <w:marLeft w:val="0"/>
      <w:marRight w:val="0"/>
      <w:marTop w:val="0"/>
      <w:marBottom w:val="0"/>
      <w:divBdr>
        <w:top w:val="none" w:sz="0" w:space="0" w:color="auto"/>
        <w:left w:val="none" w:sz="0" w:space="0" w:color="auto"/>
        <w:bottom w:val="none" w:sz="0" w:space="0" w:color="auto"/>
        <w:right w:val="none" w:sz="0" w:space="0" w:color="auto"/>
      </w:divBdr>
      <w:divsChild>
        <w:div w:id="1925453580">
          <w:marLeft w:val="0"/>
          <w:marRight w:val="0"/>
          <w:marTop w:val="0"/>
          <w:marBottom w:val="0"/>
          <w:divBdr>
            <w:top w:val="none" w:sz="0" w:space="0" w:color="auto"/>
            <w:left w:val="none" w:sz="0" w:space="0" w:color="auto"/>
            <w:bottom w:val="none" w:sz="0" w:space="0" w:color="auto"/>
            <w:right w:val="none" w:sz="0" w:space="0" w:color="auto"/>
          </w:divBdr>
          <w:divsChild>
            <w:div w:id="13599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7238">
      <w:bodyDiv w:val="1"/>
      <w:marLeft w:val="0"/>
      <w:marRight w:val="0"/>
      <w:marTop w:val="0"/>
      <w:marBottom w:val="0"/>
      <w:divBdr>
        <w:top w:val="none" w:sz="0" w:space="0" w:color="auto"/>
        <w:left w:val="none" w:sz="0" w:space="0" w:color="auto"/>
        <w:bottom w:val="none" w:sz="0" w:space="0" w:color="auto"/>
        <w:right w:val="none" w:sz="0" w:space="0" w:color="auto"/>
      </w:divBdr>
    </w:div>
    <w:div w:id="1150056377">
      <w:bodyDiv w:val="1"/>
      <w:marLeft w:val="0"/>
      <w:marRight w:val="0"/>
      <w:marTop w:val="0"/>
      <w:marBottom w:val="0"/>
      <w:divBdr>
        <w:top w:val="none" w:sz="0" w:space="0" w:color="auto"/>
        <w:left w:val="none" w:sz="0" w:space="0" w:color="auto"/>
        <w:bottom w:val="none" w:sz="0" w:space="0" w:color="auto"/>
        <w:right w:val="none" w:sz="0" w:space="0" w:color="auto"/>
      </w:divBdr>
    </w:div>
    <w:div w:id="1173108182">
      <w:bodyDiv w:val="1"/>
      <w:marLeft w:val="0"/>
      <w:marRight w:val="0"/>
      <w:marTop w:val="0"/>
      <w:marBottom w:val="0"/>
      <w:divBdr>
        <w:top w:val="none" w:sz="0" w:space="0" w:color="auto"/>
        <w:left w:val="none" w:sz="0" w:space="0" w:color="auto"/>
        <w:bottom w:val="none" w:sz="0" w:space="0" w:color="auto"/>
        <w:right w:val="none" w:sz="0" w:space="0" w:color="auto"/>
      </w:divBdr>
      <w:divsChild>
        <w:div w:id="733360887">
          <w:marLeft w:val="0"/>
          <w:marRight w:val="0"/>
          <w:marTop w:val="0"/>
          <w:marBottom w:val="0"/>
          <w:divBdr>
            <w:top w:val="none" w:sz="0" w:space="0" w:color="auto"/>
            <w:left w:val="none" w:sz="0" w:space="0" w:color="auto"/>
            <w:bottom w:val="none" w:sz="0" w:space="0" w:color="auto"/>
            <w:right w:val="none" w:sz="0" w:space="0" w:color="auto"/>
          </w:divBdr>
        </w:div>
      </w:divsChild>
    </w:div>
    <w:div w:id="1199660902">
      <w:bodyDiv w:val="1"/>
      <w:marLeft w:val="0"/>
      <w:marRight w:val="0"/>
      <w:marTop w:val="0"/>
      <w:marBottom w:val="0"/>
      <w:divBdr>
        <w:top w:val="none" w:sz="0" w:space="0" w:color="auto"/>
        <w:left w:val="none" w:sz="0" w:space="0" w:color="auto"/>
        <w:bottom w:val="none" w:sz="0" w:space="0" w:color="auto"/>
        <w:right w:val="none" w:sz="0" w:space="0" w:color="auto"/>
      </w:divBdr>
    </w:div>
    <w:div w:id="1211572423">
      <w:bodyDiv w:val="1"/>
      <w:marLeft w:val="0"/>
      <w:marRight w:val="0"/>
      <w:marTop w:val="0"/>
      <w:marBottom w:val="0"/>
      <w:divBdr>
        <w:top w:val="none" w:sz="0" w:space="0" w:color="auto"/>
        <w:left w:val="none" w:sz="0" w:space="0" w:color="auto"/>
        <w:bottom w:val="none" w:sz="0" w:space="0" w:color="auto"/>
        <w:right w:val="none" w:sz="0" w:space="0" w:color="auto"/>
      </w:divBdr>
    </w:div>
    <w:div w:id="1221600757">
      <w:bodyDiv w:val="1"/>
      <w:marLeft w:val="0"/>
      <w:marRight w:val="0"/>
      <w:marTop w:val="0"/>
      <w:marBottom w:val="0"/>
      <w:divBdr>
        <w:top w:val="none" w:sz="0" w:space="0" w:color="auto"/>
        <w:left w:val="none" w:sz="0" w:space="0" w:color="auto"/>
        <w:bottom w:val="none" w:sz="0" w:space="0" w:color="auto"/>
        <w:right w:val="none" w:sz="0" w:space="0" w:color="auto"/>
      </w:divBdr>
    </w:div>
    <w:div w:id="1276013395">
      <w:bodyDiv w:val="1"/>
      <w:marLeft w:val="0"/>
      <w:marRight w:val="0"/>
      <w:marTop w:val="0"/>
      <w:marBottom w:val="0"/>
      <w:divBdr>
        <w:top w:val="none" w:sz="0" w:space="0" w:color="auto"/>
        <w:left w:val="none" w:sz="0" w:space="0" w:color="auto"/>
        <w:bottom w:val="none" w:sz="0" w:space="0" w:color="auto"/>
        <w:right w:val="none" w:sz="0" w:space="0" w:color="auto"/>
      </w:divBdr>
    </w:div>
    <w:div w:id="1284459214">
      <w:bodyDiv w:val="1"/>
      <w:marLeft w:val="0"/>
      <w:marRight w:val="0"/>
      <w:marTop w:val="0"/>
      <w:marBottom w:val="0"/>
      <w:divBdr>
        <w:top w:val="none" w:sz="0" w:space="0" w:color="auto"/>
        <w:left w:val="none" w:sz="0" w:space="0" w:color="auto"/>
        <w:bottom w:val="none" w:sz="0" w:space="0" w:color="auto"/>
        <w:right w:val="none" w:sz="0" w:space="0" w:color="auto"/>
      </w:divBdr>
      <w:divsChild>
        <w:div w:id="1839273741">
          <w:marLeft w:val="0"/>
          <w:marRight w:val="0"/>
          <w:marTop w:val="0"/>
          <w:marBottom w:val="0"/>
          <w:divBdr>
            <w:top w:val="none" w:sz="0" w:space="0" w:color="auto"/>
            <w:left w:val="none" w:sz="0" w:space="0" w:color="auto"/>
            <w:bottom w:val="none" w:sz="0" w:space="0" w:color="auto"/>
            <w:right w:val="none" w:sz="0" w:space="0" w:color="auto"/>
          </w:divBdr>
        </w:div>
      </w:divsChild>
    </w:div>
    <w:div w:id="1296641280">
      <w:bodyDiv w:val="1"/>
      <w:marLeft w:val="0"/>
      <w:marRight w:val="0"/>
      <w:marTop w:val="0"/>
      <w:marBottom w:val="0"/>
      <w:divBdr>
        <w:top w:val="none" w:sz="0" w:space="0" w:color="auto"/>
        <w:left w:val="none" w:sz="0" w:space="0" w:color="auto"/>
        <w:bottom w:val="none" w:sz="0" w:space="0" w:color="auto"/>
        <w:right w:val="none" w:sz="0" w:space="0" w:color="auto"/>
      </w:divBdr>
      <w:divsChild>
        <w:div w:id="1250504086">
          <w:marLeft w:val="0"/>
          <w:marRight w:val="0"/>
          <w:marTop w:val="0"/>
          <w:marBottom w:val="0"/>
          <w:divBdr>
            <w:top w:val="none" w:sz="0" w:space="0" w:color="auto"/>
            <w:left w:val="none" w:sz="0" w:space="0" w:color="auto"/>
            <w:bottom w:val="none" w:sz="0" w:space="0" w:color="auto"/>
            <w:right w:val="none" w:sz="0" w:space="0" w:color="auto"/>
          </w:divBdr>
        </w:div>
        <w:div w:id="1716156763">
          <w:marLeft w:val="0"/>
          <w:marRight w:val="0"/>
          <w:marTop w:val="0"/>
          <w:marBottom w:val="0"/>
          <w:divBdr>
            <w:top w:val="none" w:sz="0" w:space="0" w:color="auto"/>
            <w:left w:val="none" w:sz="0" w:space="0" w:color="auto"/>
            <w:bottom w:val="none" w:sz="0" w:space="0" w:color="auto"/>
            <w:right w:val="none" w:sz="0" w:space="0" w:color="auto"/>
          </w:divBdr>
        </w:div>
      </w:divsChild>
    </w:div>
    <w:div w:id="1479834234">
      <w:bodyDiv w:val="1"/>
      <w:marLeft w:val="0"/>
      <w:marRight w:val="0"/>
      <w:marTop w:val="0"/>
      <w:marBottom w:val="0"/>
      <w:divBdr>
        <w:top w:val="none" w:sz="0" w:space="0" w:color="auto"/>
        <w:left w:val="none" w:sz="0" w:space="0" w:color="auto"/>
        <w:bottom w:val="none" w:sz="0" w:space="0" w:color="auto"/>
        <w:right w:val="none" w:sz="0" w:space="0" w:color="auto"/>
      </w:divBdr>
    </w:div>
    <w:div w:id="1558781304">
      <w:bodyDiv w:val="1"/>
      <w:marLeft w:val="0"/>
      <w:marRight w:val="0"/>
      <w:marTop w:val="0"/>
      <w:marBottom w:val="0"/>
      <w:divBdr>
        <w:top w:val="none" w:sz="0" w:space="0" w:color="auto"/>
        <w:left w:val="none" w:sz="0" w:space="0" w:color="auto"/>
        <w:bottom w:val="none" w:sz="0" w:space="0" w:color="auto"/>
        <w:right w:val="none" w:sz="0" w:space="0" w:color="auto"/>
      </w:divBdr>
    </w:div>
    <w:div w:id="1671637659">
      <w:bodyDiv w:val="1"/>
      <w:marLeft w:val="0"/>
      <w:marRight w:val="0"/>
      <w:marTop w:val="0"/>
      <w:marBottom w:val="0"/>
      <w:divBdr>
        <w:top w:val="none" w:sz="0" w:space="0" w:color="auto"/>
        <w:left w:val="none" w:sz="0" w:space="0" w:color="auto"/>
        <w:bottom w:val="none" w:sz="0" w:space="0" w:color="auto"/>
        <w:right w:val="none" w:sz="0" w:space="0" w:color="auto"/>
      </w:divBdr>
      <w:divsChild>
        <w:div w:id="2006124364">
          <w:marLeft w:val="0"/>
          <w:marRight w:val="0"/>
          <w:marTop w:val="0"/>
          <w:marBottom w:val="0"/>
          <w:divBdr>
            <w:top w:val="none" w:sz="0" w:space="0" w:color="auto"/>
            <w:left w:val="none" w:sz="0" w:space="0" w:color="auto"/>
            <w:bottom w:val="none" w:sz="0" w:space="0" w:color="auto"/>
            <w:right w:val="none" w:sz="0" w:space="0" w:color="auto"/>
          </w:divBdr>
          <w:divsChild>
            <w:div w:id="616184319">
              <w:marLeft w:val="0"/>
              <w:marRight w:val="0"/>
              <w:marTop w:val="0"/>
              <w:marBottom w:val="0"/>
              <w:divBdr>
                <w:top w:val="none" w:sz="0" w:space="0" w:color="auto"/>
                <w:left w:val="none" w:sz="0" w:space="0" w:color="auto"/>
                <w:bottom w:val="none" w:sz="0" w:space="0" w:color="auto"/>
                <w:right w:val="none" w:sz="0" w:space="0" w:color="auto"/>
              </w:divBdr>
              <w:divsChild>
                <w:div w:id="541671790">
                  <w:marLeft w:val="0"/>
                  <w:marRight w:val="0"/>
                  <w:marTop w:val="0"/>
                  <w:marBottom w:val="0"/>
                  <w:divBdr>
                    <w:top w:val="none" w:sz="0" w:space="0" w:color="auto"/>
                    <w:left w:val="none" w:sz="0" w:space="0" w:color="auto"/>
                    <w:bottom w:val="none" w:sz="0" w:space="0" w:color="auto"/>
                    <w:right w:val="none" w:sz="0" w:space="0" w:color="auto"/>
                  </w:divBdr>
                  <w:divsChild>
                    <w:div w:id="948665223">
                      <w:marLeft w:val="0"/>
                      <w:marRight w:val="0"/>
                      <w:marTop w:val="0"/>
                      <w:marBottom w:val="0"/>
                      <w:divBdr>
                        <w:top w:val="none" w:sz="0" w:space="0" w:color="auto"/>
                        <w:left w:val="none" w:sz="0" w:space="0" w:color="auto"/>
                        <w:bottom w:val="none" w:sz="0" w:space="0" w:color="auto"/>
                        <w:right w:val="none" w:sz="0" w:space="0" w:color="auto"/>
                      </w:divBdr>
                      <w:divsChild>
                        <w:div w:id="1631663896">
                          <w:marLeft w:val="0"/>
                          <w:marRight w:val="0"/>
                          <w:marTop w:val="0"/>
                          <w:marBottom w:val="0"/>
                          <w:divBdr>
                            <w:top w:val="none" w:sz="0" w:space="0" w:color="auto"/>
                            <w:left w:val="none" w:sz="0" w:space="0" w:color="auto"/>
                            <w:bottom w:val="none" w:sz="0" w:space="0" w:color="auto"/>
                            <w:right w:val="none" w:sz="0" w:space="0" w:color="auto"/>
                          </w:divBdr>
                          <w:divsChild>
                            <w:div w:id="1425883113">
                              <w:marLeft w:val="0"/>
                              <w:marRight w:val="0"/>
                              <w:marTop w:val="0"/>
                              <w:marBottom w:val="0"/>
                              <w:divBdr>
                                <w:top w:val="none" w:sz="0" w:space="0" w:color="auto"/>
                                <w:left w:val="none" w:sz="0" w:space="0" w:color="auto"/>
                                <w:bottom w:val="none" w:sz="0" w:space="0" w:color="auto"/>
                                <w:right w:val="none" w:sz="0" w:space="0" w:color="auto"/>
                              </w:divBdr>
                              <w:divsChild>
                                <w:div w:id="1087575884">
                                  <w:marLeft w:val="0"/>
                                  <w:marRight w:val="0"/>
                                  <w:marTop w:val="0"/>
                                  <w:marBottom w:val="0"/>
                                  <w:divBdr>
                                    <w:top w:val="none" w:sz="0" w:space="0" w:color="auto"/>
                                    <w:left w:val="none" w:sz="0" w:space="0" w:color="auto"/>
                                    <w:bottom w:val="none" w:sz="0" w:space="0" w:color="auto"/>
                                    <w:right w:val="none" w:sz="0" w:space="0" w:color="auto"/>
                                  </w:divBdr>
                                  <w:divsChild>
                                    <w:div w:id="19862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505705">
          <w:marLeft w:val="0"/>
          <w:marRight w:val="0"/>
          <w:marTop w:val="0"/>
          <w:marBottom w:val="0"/>
          <w:divBdr>
            <w:top w:val="none" w:sz="0" w:space="0" w:color="auto"/>
            <w:left w:val="none" w:sz="0" w:space="0" w:color="auto"/>
            <w:bottom w:val="none" w:sz="0" w:space="0" w:color="auto"/>
            <w:right w:val="none" w:sz="0" w:space="0" w:color="auto"/>
          </w:divBdr>
          <w:divsChild>
            <w:div w:id="391586741">
              <w:marLeft w:val="0"/>
              <w:marRight w:val="0"/>
              <w:marTop w:val="0"/>
              <w:marBottom w:val="0"/>
              <w:divBdr>
                <w:top w:val="none" w:sz="0" w:space="0" w:color="auto"/>
                <w:left w:val="none" w:sz="0" w:space="0" w:color="auto"/>
                <w:bottom w:val="none" w:sz="0" w:space="0" w:color="auto"/>
                <w:right w:val="none" w:sz="0" w:space="0" w:color="auto"/>
              </w:divBdr>
              <w:divsChild>
                <w:div w:id="633408226">
                  <w:marLeft w:val="0"/>
                  <w:marRight w:val="0"/>
                  <w:marTop w:val="0"/>
                  <w:marBottom w:val="0"/>
                  <w:divBdr>
                    <w:top w:val="none" w:sz="0" w:space="0" w:color="auto"/>
                    <w:left w:val="none" w:sz="0" w:space="0" w:color="auto"/>
                    <w:bottom w:val="none" w:sz="0" w:space="0" w:color="auto"/>
                    <w:right w:val="none" w:sz="0" w:space="0" w:color="auto"/>
                  </w:divBdr>
                  <w:divsChild>
                    <w:div w:id="1932351145">
                      <w:marLeft w:val="0"/>
                      <w:marRight w:val="0"/>
                      <w:marTop w:val="0"/>
                      <w:marBottom w:val="0"/>
                      <w:divBdr>
                        <w:top w:val="none" w:sz="0" w:space="0" w:color="auto"/>
                        <w:left w:val="none" w:sz="0" w:space="0" w:color="auto"/>
                        <w:bottom w:val="none" w:sz="0" w:space="0" w:color="auto"/>
                        <w:right w:val="none" w:sz="0" w:space="0" w:color="auto"/>
                      </w:divBdr>
                      <w:divsChild>
                        <w:div w:id="1192840464">
                          <w:marLeft w:val="0"/>
                          <w:marRight w:val="0"/>
                          <w:marTop w:val="0"/>
                          <w:marBottom w:val="0"/>
                          <w:divBdr>
                            <w:top w:val="none" w:sz="0" w:space="0" w:color="auto"/>
                            <w:left w:val="none" w:sz="0" w:space="0" w:color="auto"/>
                            <w:bottom w:val="none" w:sz="0" w:space="0" w:color="auto"/>
                            <w:right w:val="none" w:sz="0" w:space="0" w:color="auto"/>
                          </w:divBdr>
                          <w:divsChild>
                            <w:div w:id="19756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177789">
      <w:bodyDiv w:val="1"/>
      <w:marLeft w:val="0"/>
      <w:marRight w:val="0"/>
      <w:marTop w:val="0"/>
      <w:marBottom w:val="0"/>
      <w:divBdr>
        <w:top w:val="none" w:sz="0" w:space="0" w:color="auto"/>
        <w:left w:val="none" w:sz="0" w:space="0" w:color="auto"/>
        <w:bottom w:val="none" w:sz="0" w:space="0" w:color="auto"/>
        <w:right w:val="none" w:sz="0" w:space="0" w:color="auto"/>
      </w:divBdr>
      <w:divsChild>
        <w:div w:id="4332188">
          <w:marLeft w:val="0"/>
          <w:marRight w:val="0"/>
          <w:marTop w:val="300"/>
          <w:marBottom w:val="0"/>
          <w:divBdr>
            <w:top w:val="none" w:sz="0" w:space="0" w:color="auto"/>
            <w:left w:val="none" w:sz="0" w:space="0" w:color="auto"/>
            <w:bottom w:val="none" w:sz="0" w:space="0" w:color="auto"/>
            <w:right w:val="none" w:sz="0" w:space="0" w:color="auto"/>
          </w:divBdr>
        </w:div>
      </w:divsChild>
    </w:div>
    <w:div w:id="1800997187">
      <w:bodyDiv w:val="1"/>
      <w:marLeft w:val="0"/>
      <w:marRight w:val="0"/>
      <w:marTop w:val="0"/>
      <w:marBottom w:val="0"/>
      <w:divBdr>
        <w:top w:val="none" w:sz="0" w:space="0" w:color="auto"/>
        <w:left w:val="none" w:sz="0" w:space="0" w:color="auto"/>
        <w:bottom w:val="none" w:sz="0" w:space="0" w:color="auto"/>
        <w:right w:val="none" w:sz="0" w:space="0" w:color="auto"/>
      </w:divBdr>
    </w:div>
    <w:div w:id="1828131753">
      <w:bodyDiv w:val="1"/>
      <w:marLeft w:val="0"/>
      <w:marRight w:val="0"/>
      <w:marTop w:val="0"/>
      <w:marBottom w:val="0"/>
      <w:divBdr>
        <w:top w:val="none" w:sz="0" w:space="0" w:color="auto"/>
        <w:left w:val="none" w:sz="0" w:space="0" w:color="auto"/>
        <w:bottom w:val="none" w:sz="0" w:space="0" w:color="auto"/>
        <w:right w:val="none" w:sz="0" w:space="0" w:color="auto"/>
      </w:divBdr>
    </w:div>
    <w:div w:id="1955823070">
      <w:bodyDiv w:val="1"/>
      <w:marLeft w:val="0"/>
      <w:marRight w:val="0"/>
      <w:marTop w:val="0"/>
      <w:marBottom w:val="0"/>
      <w:divBdr>
        <w:top w:val="none" w:sz="0" w:space="0" w:color="auto"/>
        <w:left w:val="none" w:sz="0" w:space="0" w:color="auto"/>
        <w:bottom w:val="none" w:sz="0" w:space="0" w:color="auto"/>
        <w:right w:val="none" w:sz="0" w:space="0" w:color="auto"/>
      </w:divBdr>
    </w:div>
    <w:div w:id="2061896452">
      <w:bodyDiv w:val="1"/>
      <w:marLeft w:val="0"/>
      <w:marRight w:val="0"/>
      <w:marTop w:val="0"/>
      <w:marBottom w:val="0"/>
      <w:divBdr>
        <w:top w:val="none" w:sz="0" w:space="0" w:color="auto"/>
        <w:left w:val="none" w:sz="0" w:space="0" w:color="auto"/>
        <w:bottom w:val="none" w:sz="0" w:space="0" w:color="auto"/>
        <w:right w:val="none" w:sz="0" w:space="0" w:color="auto"/>
      </w:divBdr>
      <w:divsChild>
        <w:div w:id="747918919">
          <w:marLeft w:val="0"/>
          <w:marRight w:val="0"/>
          <w:marTop w:val="0"/>
          <w:marBottom w:val="0"/>
          <w:divBdr>
            <w:top w:val="none" w:sz="0" w:space="0" w:color="auto"/>
            <w:left w:val="none" w:sz="0" w:space="0" w:color="auto"/>
            <w:bottom w:val="none" w:sz="0" w:space="0" w:color="auto"/>
            <w:right w:val="none" w:sz="0" w:space="0" w:color="auto"/>
          </w:divBdr>
          <w:divsChild>
            <w:div w:id="1007636523">
              <w:marLeft w:val="0"/>
              <w:marRight w:val="0"/>
              <w:marTop w:val="60"/>
              <w:marBottom w:val="150"/>
              <w:divBdr>
                <w:top w:val="none" w:sz="0" w:space="0" w:color="auto"/>
                <w:left w:val="none" w:sz="0" w:space="0" w:color="auto"/>
                <w:bottom w:val="none" w:sz="0" w:space="0" w:color="auto"/>
                <w:right w:val="none" w:sz="0" w:space="0" w:color="auto"/>
              </w:divBdr>
            </w:div>
          </w:divsChild>
        </w:div>
      </w:divsChild>
    </w:div>
    <w:div w:id="2098403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nafcc.org/150-organizations-call-on-congress-to-support-family-child-care/" TargetMode="External"/><Relationship Id="rId26" Type="http://schemas.openxmlformats.org/officeDocument/2006/relationships/image" Target="media/image70.png"/><Relationship Id="rId39" Type="http://schemas.openxmlformats.org/officeDocument/2006/relationships/image" Target="media/image12.svg"/><Relationship Id="rId21" Type="http://schemas.openxmlformats.org/officeDocument/2006/relationships/image" Target="media/image6.jpeg"/><Relationship Id="rId34" Type="http://schemas.openxmlformats.org/officeDocument/2006/relationships/hyperlink" Target="https://paylocity.com/" TargetMode="External"/><Relationship Id="rId42" Type="http://schemas.openxmlformats.org/officeDocument/2006/relationships/image" Target="media/image15.jpe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federalnewsnetwork.com/author/eric-white/" TargetMode="External"/><Relationship Id="rId29" Type="http://schemas.openxmlformats.org/officeDocument/2006/relationships/hyperlink" Target="https://annualconference.zerotothree.org/" TargetMode="External"/><Relationship Id="rId11" Type="http://schemas.openxmlformats.org/officeDocument/2006/relationships/endnotes" Target="endnotes.xml"/><Relationship Id="rId24" Type="http://schemas.openxmlformats.org/officeDocument/2006/relationships/hyperlink" Target="http://www.pngall.com/calendar-png" TargetMode="External"/><Relationship Id="rId32" Type="http://schemas.openxmlformats.org/officeDocument/2006/relationships/header" Target="header1.xml"/><Relationship Id="rId37" Type="http://schemas.openxmlformats.org/officeDocument/2006/relationships/hyperlink" Target="mailto:mmullally@paylocity.com" TargetMode="External"/><Relationship Id="rId40" Type="http://schemas.openxmlformats.org/officeDocument/2006/relationships/image" Target="media/image13.jpe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www.pngall.com/calendar-png" TargetMode="External"/><Relationship Id="rId28" Type="http://schemas.openxmlformats.org/officeDocument/2006/relationships/hyperlink" Target="https://creativecommons.org/licenses/by-nc/3.0/" TargetMode="Externa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footer" Target="footer2.xm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www.pngall.com/calendar-png" TargetMode="External"/><Relationship Id="rId30" Type="http://schemas.openxmlformats.org/officeDocument/2006/relationships/footer" Target="footer1.xml"/><Relationship Id="rId35" Type="http://schemas.openxmlformats.org/officeDocument/2006/relationships/image" Target="media/image9.png"/><Relationship Id="rId43" Type="http://schemas.openxmlformats.org/officeDocument/2006/relationships/image" Target="media/image150.jpeg"/><Relationship Id="rId48"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twitter.com/FEDERALNEWSCAST" TargetMode="External"/><Relationship Id="rId25" Type="http://schemas.openxmlformats.org/officeDocument/2006/relationships/hyperlink" Target="https://creativecommons.org/licenses/by-nc/3.0/" TargetMode="External"/><Relationship Id="rId33" Type="http://schemas.openxmlformats.org/officeDocument/2006/relationships/footer" Target="footer3.xml"/><Relationship Id="rId38" Type="http://schemas.openxmlformats.org/officeDocument/2006/relationships/image" Target="media/image11.png"/><Relationship Id="rId46" Type="http://schemas.openxmlformats.org/officeDocument/2006/relationships/footer" Target="footer4.xml"/><Relationship Id="rId20" Type="http://schemas.openxmlformats.org/officeDocument/2006/relationships/hyperlink" Target="https://www.obama.org/whats-next/the-architects/"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ezie%20worker2\AppData\Roaming\Microsoft\Templates\Nonprofit%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01E2F0C45C434084BF4064D1DA277D"/>
        <w:category>
          <w:name w:val="General"/>
          <w:gallery w:val="placeholder"/>
        </w:category>
        <w:types>
          <w:type w:val="bbPlcHdr"/>
        </w:types>
        <w:behaviors>
          <w:behavior w:val="content"/>
        </w:behaviors>
        <w:guid w:val="{82EC0C64-9C2B-48E5-B9DD-665FCE6E264E}"/>
      </w:docPartPr>
      <w:docPartBody>
        <w:p w:rsidR="00C4173D" w:rsidRDefault="005A147F">
          <w:pPr>
            <w:pStyle w:val="AA01E2F0C45C434084BF4064D1DA277D"/>
          </w:pPr>
          <w:r w:rsidRPr="00153C76">
            <w:t>Volume ##</w:t>
          </w:r>
        </w:p>
      </w:docPartBody>
    </w:docPart>
    <w:docPart>
      <w:docPartPr>
        <w:name w:val="CD7505DFB1AF466E92BF3D2888919685"/>
        <w:category>
          <w:name w:val="General"/>
          <w:gallery w:val="placeholder"/>
        </w:category>
        <w:types>
          <w:type w:val="bbPlcHdr"/>
        </w:types>
        <w:behaviors>
          <w:behavior w:val="content"/>
        </w:behaviors>
        <w:guid w:val="{ED2E4313-5113-4E57-9826-6169AD77E2A0}"/>
      </w:docPartPr>
      <w:docPartBody>
        <w:p w:rsidR="00C4173D" w:rsidRDefault="005A147F">
          <w:pPr>
            <w:pStyle w:val="CD7505DFB1AF466E92BF3D2888919685"/>
          </w:pPr>
          <w:r w:rsidRPr="00153C76">
            <w:t>Publication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erriweather">
    <w:charset w:val="00"/>
    <w:family w:val="auto"/>
    <w:pitch w:val="variable"/>
    <w:sig w:usb0="20000207" w:usb1="00000002" w:usb2="00000000" w:usb3="00000000" w:csb0="00000197" w:csb1="00000000"/>
  </w:font>
  <w:font w:name="Roboto">
    <w:charset w:val="00"/>
    <w:family w:val="auto"/>
    <w:pitch w:val="variable"/>
    <w:sig w:usb0="E00002FF" w:usb1="5000205B" w:usb2="00000020" w:usb3="00000000" w:csb0="0000019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serif">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47F"/>
    <w:rsid w:val="000833D2"/>
    <w:rsid w:val="000D4AB5"/>
    <w:rsid w:val="000F4956"/>
    <w:rsid w:val="001D69D0"/>
    <w:rsid w:val="0022767A"/>
    <w:rsid w:val="00254079"/>
    <w:rsid w:val="00277B73"/>
    <w:rsid w:val="002E159C"/>
    <w:rsid w:val="002F2A2B"/>
    <w:rsid w:val="003E5647"/>
    <w:rsid w:val="00404315"/>
    <w:rsid w:val="004A6D0E"/>
    <w:rsid w:val="004B64B9"/>
    <w:rsid w:val="005618B8"/>
    <w:rsid w:val="005A147F"/>
    <w:rsid w:val="006803F4"/>
    <w:rsid w:val="00691894"/>
    <w:rsid w:val="007A2490"/>
    <w:rsid w:val="007D5922"/>
    <w:rsid w:val="0085228D"/>
    <w:rsid w:val="00853ED1"/>
    <w:rsid w:val="008A59CA"/>
    <w:rsid w:val="008E737C"/>
    <w:rsid w:val="00970499"/>
    <w:rsid w:val="00995CA4"/>
    <w:rsid w:val="00A45860"/>
    <w:rsid w:val="00B345AE"/>
    <w:rsid w:val="00C4173D"/>
    <w:rsid w:val="00CD6257"/>
    <w:rsid w:val="00D1585C"/>
    <w:rsid w:val="00E64F3B"/>
    <w:rsid w:val="00EE6E4C"/>
    <w:rsid w:val="00F35232"/>
    <w:rsid w:val="00F36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6D0E"/>
    <w:rPr>
      <w:color w:val="808080"/>
    </w:rPr>
  </w:style>
  <w:style w:type="paragraph" w:customStyle="1" w:styleId="AA01E2F0C45C434084BF4064D1DA277D">
    <w:name w:val="AA01E2F0C45C434084BF4064D1DA277D"/>
  </w:style>
  <w:style w:type="paragraph" w:customStyle="1" w:styleId="CD7505DFB1AF466E92BF3D2888919685">
    <w:name w:val="CD7505DFB1AF466E92BF3D28889196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000000"/>
      </a:dk2>
      <a:lt2>
        <a:srgbClr val="E7E6E6"/>
      </a:lt2>
      <a:accent1>
        <a:srgbClr val="1B74BC"/>
      </a:accent1>
      <a:accent2>
        <a:srgbClr val="EBEBEB"/>
      </a:accent2>
      <a:accent3>
        <a:srgbClr val="5730A4"/>
      </a:accent3>
      <a:accent4>
        <a:srgbClr val="0ABCC8"/>
      </a:accent4>
      <a:accent5>
        <a:srgbClr val="961C39"/>
      </a:accent5>
      <a:accent6>
        <a:srgbClr val="70AD47"/>
      </a:accent6>
      <a:hlink>
        <a:srgbClr val="1B74BC"/>
      </a:hlink>
      <a:folHlink>
        <a:srgbClr val="0ABCC8"/>
      </a:folHlink>
    </a:clrScheme>
    <a:fontScheme name="Custom 2">
      <a:majorFont>
        <a:latin typeface="Bookman Old Style"/>
        <a:ea typeface=""/>
        <a:cs typeface=""/>
      </a:majorFont>
      <a:minorFont>
        <a:latin typeface="Bodoni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1003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DE221A-1E26-43ED-BB29-7F86A23940F5}">
  <ds:schemaRefs>
    <ds:schemaRef ds:uri="http://schemas.openxmlformats.org/officeDocument/2006/bibliography"/>
  </ds:schemaRefs>
</ds:datastoreItem>
</file>

<file path=customXml/itemProps3.xml><?xml version="1.0" encoding="utf-8"?>
<ds:datastoreItem xmlns:ds="http://schemas.openxmlformats.org/officeDocument/2006/customXml" ds:itemID="{635CD0CA-B3A9-4C17-9DFF-1B1638B5E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E76850-8774-4100-A2F9-70CE6E950981}">
  <ds:schemaRefs>
    <ds:schemaRef ds:uri="http://schemas.microsoft.com/sharepoint/v3/contenttype/forms"/>
  </ds:schemaRefs>
</ds:datastoreItem>
</file>

<file path=customXml/itemProps5.xml><?xml version="1.0" encoding="utf-8"?>
<ds:datastoreItem xmlns:ds="http://schemas.openxmlformats.org/officeDocument/2006/customXml" ds:itemID="{4650F451-1104-4818-8A51-AD9AC4F1BDE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Nonprofit newsletter.dotx</Template>
  <TotalTime>1</TotalTime>
  <Pages>13</Pages>
  <Words>3136</Words>
  <Characters>17877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Volume 3</Company>
  <LinksUpToDate>false</LinksUpToDate>
  <CharactersWithSpaces>20972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weezie worker2</dc:creator>
  <cp:keywords/>
  <dc:description/>
  <cp:lastModifiedBy>Arthur Burton</cp:lastModifiedBy>
  <cp:revision>2</cp:revision>
  <cp:lastPrinted>2021-10-14T17:39:00Z</cp:lastPrinted>
  <dcterms:created xsi:type="dcterms:W3CDTF">2021-10-15T15:07:00Z</dcterms:created>
  <dcterms:modified xsi:type="dcterms:W3CDTF">2021-10-15T15:07:00Z</dcterms:modified>
  <cp:category>SPNA October 2021 Newsletter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